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23A9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23A9">
        <w:rPr>
          <w:rFonts w:ascii="Times New Roman" w:hAnsi="Times New Roman"/>
          <w:sz w:val="24"/>
          <w:szCs w:val="24"/>
        </w:rPr>
        <w:t xml:space="preserve">"ИЗЛУЧИНСКИЙ ДЕТСКИЙ САД </w:t>
      </w:r>
    </w:p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23A9">
        <w:rPr>
          <w:rFonts w:ascii="Times New Roman" w:hAnsi="Times New Roman"/>
          <w:sz w:val="24"/>
          <w:szCs w:val="24"/>
        </w:rPr>
        <w:t>КОМБИНИРОВАННОГО ВИДА "СКАЗКА"</w:t>
      </w:r>
    </w:p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3884" w:rsidRDefault="00663884" w:rsidP="00C123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3884" w:rsidRDefault="00663884" w:rsidP="0093268D">
      <w:pPr>
        <w:spacing w:after="0" w:line="240" w:lineRule="auto"/>
        <w:jc w:val="center"/>
        <w:rPr>
          <w:rFonts w:ascii="Courier New" w:hAnsi="Courier New"/>
          <w:b/>
          <w:sz w:val="48"/>
          <w:szCs w:val="32"/>
        </w:rPr>
      </w:pPr>
    </w:p>
    <w:p w:rsidR="00663884" w:rsidRDefault="00663884" w:rsidP="0093268D">
      <w:pPr>
        <w:spacing w:after="0" w:line="240" w:lineRule="auto"/>
        <w:jc w:val="center"/>
        <w:rPr>
          <w:rFonts w:ascii="Courier New" w:hAnsi="Courier New"/>
          <w:b/>
          <w:sz w:val="48"/>
          <w:szCs w:val="32"/>
        </w:rPr>
      </w:pPr>
      <w:r>
        <w:rPr>
          <w:rFonts w:ascii="Courier New" w:hAnsi="Courier New"/>
          <w:b/>
          <w:sz w:val="48"/>
          <w:szCs w:val="32"/>
        </w:rPr>
        <w:t>ПАСПОРТ</w:t>
      </w:r>
    </w:p>
    <w:p w:rsidR="00663884" w:rsidRDefault="00663884" w:rsidP="0093268D">
      <w:pPr>
        <w:spacing w:after="0" w:line="240" w:lineRule="auto"/>
        <w:jc w:val="center"/>
        <w:rPr>
          <w:rFonts w:ascii="Courier New" w:hAnsi="Courier New"/>
          <w:b/>
          <w:i/>
          <w:iCs/>
          <w:sz w:val="48"/>
          <w:szCs w:val="32"/>
        </w:rPr>
      </w:pPr>
      <w:r>
        <w:rPr>
          <w:rFonts w:ascii="Courier New" w:hAnsi="Courier New"/>
          <w:b/>
          <w:sz w:val="48"/>
          <w:szCs w:val="32"/>
        </w:rPr>
        <w:t>ЛОГОПЕДИЧЕСКОГО КАБИНЕТА №1</w:t>
      </w:r>
      <w:r>
        <w:rPr>
          <w:rFonts w:ascii="Courier New" w:hAnsi="Courier New"/>
          <w:b/>
          <w:i/>
          <w:iCs/>
          <w:sz w:val="48"/>
          <w:szCs w:val="32"/>
        </w:rPr>
        <w:t xml:space="preserve"> </w:t>
      </w:r>
    </w:p>
    <w:p w:rsidR="00663884" w:rsidRDefault="00663884" w:rsidP="0093268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(корпус №2)</w:t>
      </w:r>
    </w:p>
    <w:p w:rsidR="00663884" w:rsidRDefault="00663884" w:rsidP="009326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  <w:r>
        <w:rPr>
          <w:noProof/>
          <w:lang w:eastAsia="ru-RU"/>
        </w:rPr>
        <w:pict>
          <v:shape id="Рисунок 2" o:spid="_x0000_s1026" type="#_x0000_t75" alt="20150126_105329.jpg" style="position:absolute;left:0;text-align:left;margin-left:33.2pt;margin-top:-2pt;width:419.5pt;height:254.9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">
            <v:imagedata r:id="rId7" o:title=""/>
            <o:lock v:ext="edit" aspectratio="f"/>
          </v:shape>
        </w:pict>
      </w: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Default="00663884" w:rsidP="0093268D">
      <w:pPr>
        <w:spacing w:after="0" w:line="240" w:lineRule="auto"/>
        <w:jc w:val="center"/>
        <w:rPr>
          <w:b/>
          <w:sz w:val="32"/>
          <w:szCs w:val="28"/>
          <w:u w:val="single"/>
        </w:rPr>
      </w:pPr>
    </w:p>
    <w:p w:rsidR="00663884" w:rsidRPr="00AA2C09" w:rsidRDefault="00663884" w:rsidP="0093268D">
      <w:pPr>
        <w:spacing w:after="0" w:line="24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  <w:u w:val="single"/>
        </w:rPr>
        <w:t xml:space="preserve">Ответственный: </w:t>
      </w:r>
      <w:r w:rsidRPr="00AA2C09">
        <w:rPr>
          <w:b/>
          <w:sz w:val="32"/>
          <w:szCs w:val="28"/>
        </w:rPr>
        <w:t xml:space="preserve">учитель – логопед </w:t>
      </w:r>
    </w:p>
    <w:p w:rsidR="00663884" w:rsidRPr="00AA2C09" w:rsidRDefault="00663884" w:rsidP="0093268D">
      <w:pPr>
        <w:spacing w:after="0" w:line="240" w:lineRule="auto"/>
        <w:jc w:val="center"/>
        <w:rPr>
          <w:b/>
          <w:sz w:val="28"/>
          <w:szCs w:val="28"/>
        </w:rPr>
      </w:pPr>
      <w:r w:rsidRPr="00AA2C09">
        <w:rPr>
          <w:b/>
          <w:sz w:val="32"/>
          <w:szCs w:val="28"/>
        </w:rPr>
        <w:t>высшей квалификационной категории</w:t>
      </w:r>
      <w:r w:rsidRPr="00AA2C09">
        <w:rPr>
          <w:b/>
          <w:sz w:val="28"/>
          <w:szCs w:val="28"/>
        </w:rPr>
        <w:t>:</w:t>
      </w:r>
    </w:p>
    <w:p w:rsidR="00663884" w:rsidRPr="00AA2C09" w:rsidRDefault="00663884" w:rsidP="0093268D">
      <w:pPr>
        <w:spacing w:after="0" w:line="240" w:lineRule="auto"/>
        <w:jc w:val="center"/>
        <w:rPr>
          <w:b/>
          <w:sz w:val="32"/>
          <w:szCs w:val="32"/>
        </w:rPr>
      </w:pPr>
      <w:r w:rsidRPr="00AA2C09">
        <w:rPr>
          <w:b/>
          <w:sz w:val="32"/>
          <w:szCs w:val="32"/>
        </w:rPr>
        <w:t xml:space="preserve"> </w:t>
      </w:r>
      <w:r w:rsidRPr="00AA2C09">
        <w:rPr>
          <w:b/>
          <w:i/>
          <w:iCs/>
          <w:sz w:val="32"/>
          <w:szCs w:val="32"/>
        </w:rPr>
        <w:t>Передрий Танзиля Фанисовна</w:t>
      </w: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п. Излучинск</w:t>
      </w:r>
    </w:p>
    <w:p w:rsidR="00663884" w:rsidRDefault="00663884" w:rsidP="0093268D">
      <w:pPr>
        <w:spacing w:after="0" w:line="240" w:lineRule="auto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>.</w:t>
      </w:r>
    </w:p>
    <w:p w:rsidR="00663884" w:rsidRPr="00EB5609" w:rsidRDefault="00663884" w:rsidP="001B12D8">
      <w:pPr>
        <w:spacing w:after="0" w:line="240" w:lineRule="auto"/>
        <w:jc w:val="center"/>
        <w:rPr>
          <w:rFonts w:ascii="Courier New" w:hAnsi="Courier New"/>
          <w:b/>
          <w:sz w:val="32"/>
          <w:szCs w:val="32"/>
          <w:u w:val="single"/>
        </w:rPr>
      </w:pPr>
      <w:r w:rsidRPr="00EB5609">
        <w:rPr>
          <w:rFonts w:ascii="Courier New" w:hAnsi="Courier New"/>
          <w:b/>
          <w:sz w:val="32"/>
          <w:szCs w:val="32"/>
          <w:u w:val="single"/>
        </w:rPr>
        <w:t>Общие сведения о кабинете:</w:t>
      </w:r>
    </w:p>
    <w:p w:rsidR="00663884" w:rsidRPr="00EB5609" w:rsidRDefault="00663884" w:rsidP="001B12D8">
      <w:pPr>
        <w:pStyle w:val="ListParagraph"/>
        <w:numPr>
          <w:ilvl w:val="1"/>
          <w:numId w:val="2"/>
        </w:numPr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  <w:r w:rsidRPr="00EB5609">
        <w:rPr>
          <w:rFonts w:ascii="Times New Roman" w:hAnsi="Times New Roman"/>
          <w:color w:val="000000"/>
          <w:sz w:val="32"/>
          <w:szCs w:val="32"/>
        </w:rPr>
        <w:t xml:space="preserve">Общая площадь </w:t>
      </w:r>
      <w:smartTag w:uri="urn:schemas-microsoft-com:office:smarttags" w:element="metricconverter">
        <w:smartTagPr>
          <w:attr w:name="ProductID" w:val="16 м"/>
        </w:smartTagPr>
        <w:smartTag w:uri="urn:schemas-microsoft-com:office:smarttags" w:element="metricconverter">
          <w:smartTagPr>
            <w:attr w:name="ProductID" w:val="16 м"/>
          </w:smartTagPr>
          <w:r w:rsidRPr="00EB5609">
            <w:rPr>
              <w:rFonts w:ascii="Times New Roman" w:hAnsi="Times New Roman"/>
              <w:b/>
              <w:bCs/>
              <w:color w:val="000000"/>
              <w:sz w:val="32"/>
              <w:szCs w:val="32"/>
            </w:rPr>
            <w:t>16 м</w:t>
          </w:r>
        </w:smartTag>
        <w:r w:rsidRPr="00EB5609">
          <w:rPr>
            <w:rFonts w:ascii="Times New Roman" w:hAnsi="Times New Roman"/>
            <w:b/>
            <w:bCs/>
            <w:color w:val="000000"/>
            <w:sz w:val="32"/>
            <w:szCs w:val="32"/>
          </w:rPr>
          <w:t>;</w:t>
        </w:r>
      </w:smartTag>
      <w:r w:rsidRPr="00EB5609">
        <w:rPr>
          <w:rFonts w:ascii="Times New Roman" w:hAnsi="Times New Roman"/>
          <w:color w:val="000000"/>
          <w:sz w:val="32"/>
          <w:szCs w:val="32"/>
        </w:rPr>
        <w:t xml:space="preserve">       </w:t>
      </w:r>
    </w:p>
    <w:p w:rsidR="00663884" w:rsidRPr="00EB5609" w:rsidRDefault="00663884" w:rsidP="001B12D8">
      <w:pPr>
        <w:pStyle w:val="ListParagraph"/>
        <w:numPr>
          <w:ilvl w:val="1"/>
          <w:numId w:val="2"/>
        </w:numPr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  <w:r w:rsidRPr="00EB5609">
        <w:rPr>
          <w:rFonts w:ascii="Times New Roman" w:hAnsi="Times New Roman"/>
          <w:color w:val="000000"/>
          <w:sz w:val="32"/>
          <w:szCs w:val="32"/>
        </w:rPr>
        <w:t xml:space="preserve">Длина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 xml:space="preserve">6, </w:t>
      </w:r>
      <w:smartTag w:uri="urn:schemas-microsoft-com:office:smarttags" w:element="metricconverter">
        <w:smartTagPr>
          <w:attr w:name="ProductID" w:val="10 м"/>
        </w:smartTagPr>
        <w:smartTag w:uri="urn:schemas-microsoft-com:office:smarttags" w:element="metricconverter">
          <w:smartTagPr>
            <w:attr w:name="ProductID" w:val="10 м"/>
          </w:smartTagPr>
          <w:r w:rsidRPr="00EB5609">
            <w:rPr>
              <w:rFonts w:ascii="Times New Roman" w:hAnsi="Times New Roman"/>
              <w:b/>
              <w:bCs/>
              <w:color w:val="000000"/>
              <w:sz w:val="32"/>
              <w:szCs w:val="32"/>
            </w:rPr>
            <w:t>10 м</w:t>
          </w:r>
        </w:smartTag>
        <w:r w:rsidRPr="00EB5609">
          <w:rPr>
            <w:rFonts w:ascii="Times New Roman" w:hAnsi="Times New Roman"/>
            <w:color w:val="000000"/>
            <w:sz w:val="32"/>
            <w:szCs w:val="32"/>
          </w:rPr>
          <w:t>;</w:t>
        </w:r>
      </w:smartTag>
      <w:r w:rsidRPr="00EB5609">
        <w:rPr>
          <w:rFonts w:ascii="Times New Roman" w:hAnsi="Times New Roman"/>
          <w:color w:val="000000"/>
          <w:sz w:val="32"/>
          <w:szCs w:val="32"/>
        </w:rPr>
        <w:t xml:space="preserve">          </w:t>
      </w:r>
    </w:p>
    <w:p w:rsidR="00663884" w:rsidRPr="00EB5609" w:rsidRDefault="00663884" w:rsidP="001B12D8">
      <w:pPr>
        <w:pStyle w:val="ListParagraph"/>
        <w:numPr>
          <w:ilvl w:val="1"/>
          <w:numId w:val="2"/>
        </w:numPr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  <w:r w:rsidRPr="00EB5609">
        <w:rPr>
          <w:rFonts w:ascii="Times New Roman" w:hAnsi="Times New Roman"/>
          <w:color w:val="000000"/>
          <w:sz w:val="32"/>
          <w:szCs w:val="32"/>
        </w:rPr>
        <w:t xml:space="preserve">Ширина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 xml:space="preserve">2, </w:t>
      </w:r>
      <w:smartTag w:uri="urn:schemas-microsoft-com:office:smarttags" w:element="metricconverter">
        <w:smartTagPr>
          <w:attr w:name="ProductID" w:val="63 м"/>
        </w:smartTagPr>
        <w:r w:rsidRPr="00EB5609">
          <w:rPr>
            <w:rFonts w:ascii="Times New Roman" w:hAnsi="Times New Roman"/>
            <w:b/>
            <w:bCs/>
            <w:color w:val="000000"/>
            <w:sz w:val="32"/>
            <w:szCs w:val="32"/>
          </w:rPr>
          <w:t>63 м</w:t>
        </w:r>
      </w:smartTag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;</w:t>
      </w:r>
    </w:p>
    <w:p w:rsidR="00663884" w:rsidRPr="00EB5609" w:rsidRDefault="00663884" w:rsidP="001B12D8">
      <w:pPr>
        <w:pStyle w:val="ListParagraph"/>
        <w:numPr>
          <w:ilvl w:val="1"/>
          <w:numId w:val="2"/>
        </w:numPr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  <w:r w:rsidRPr="00EB5609">
        <w:rPr>
          <w:rFonts w:ascii="Times New Roman" w:hAnsi="Times New Roman"/>
          <w:color w:val="000000"/>
          <w:sz w:val="32"/>
          <w:szCs w:val="32"/>
        </w:rPr>
        <w:t xml:space="preserve">Освещённость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согласно замерам;</w:t>
      </w:r>
    </w:p>
    <w:p w:rsidR="00663884" w:rsidRPr="00EB5609" w:rsidRDefault="00663884" w:rsidP="001B12D8">
      <w:pPr>
        <w:pStyle w:val="ListParagraph"/>
        <w:numPr>
          <w:ilvl w:val="1"/>
          <w:numId w:val="2"/>
        </w:numPr>
        <w:spacing w:after="0" w:line="240" w:lineRule="auto"/>
        <w:ind w:left="426"/>
        <w:rPr>
          <w:rFonts w:ascii="Times New Roman" w:hAnsi="Times New Roman"/>
          <w:color w:val="000000"/>
          <w:sz w:val="32"/>
          <w:szCs w:val="32"/>
        </w:rPr>
      </w:pPr>
      <w:r w:rsidRPr="00EB5609">
        <w:rPr>
          <w:rFonts w:ascii="Times New Roman" w:hAnsi="Times New Roman"/>
          <w:color w:val="000000"/>
          <w:sz w:val="32"/>
          <w:szCs w:val="32"/>
        </w:rPr>
        <w:t xml:space="preserve">Оборудование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соответствует требованиям СанПиН; ФГОС ДОО</w:t>
      </w:r>
    </w:p>
    <w:p w:rsidR="00663884" w:rsidRPr="00EB5609" w:rsidRDefault="00663884" w:rsidP="001B12D8">
      <w:pPr>
        <w:jc w:val="center"/>
        <w:rPr>
          <w:rFonts w:ascii="Courier New" w:hAnsi="Courier New"/>
          <w:b/>
          <w:sz w:val="32"/>
          <w:szCs w:val="32"/>
          <w:u w:val="single"/>
        </w:rPr>
      </w:pPr>
      <w:r w:rsidRPr="00EB5609">
        <w:rPr>
          <w:rFonts w:ascii="Courier New" w:hAnsi="Courier New"/>
          <w:b/>
          <w:sz w:val="32"/>
          <w:szCs w:val="32"/>
          <w:u w:val="single"/>
        </w:rPr>
        <w:t>Сведения о логопеде:</w:t>
      </w:r>
    </w:p>
    <w:p w:rsidR="00663884" w:rsidRPr="00EB5609" w:rsidRDefault="00663884" w:rsidP="008F5B12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EB5609">
        <w:rPr>
          <w:rFonts w:ascii="Times New Roman" w:hAnsi="Times New Roman"/>
          <w:b/>
          <w:color w:val="000000"/>
          <w:sz w:val="32"/>
          <w:szCs w:val="32"/>
        </w:rPr>
        <w:t>Передрий Танзиля Фанисовна</w:t>
      </w:r>
    </w:p>
    <w:p w:rsidR="00663884" w:rsidRPr="00EB5609" w:rsidRDefault="00663884" w:rsidP="008F5B12">
      <w:pPr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Год рождения: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 23.10.</w:t>
      </w:r>
      <w:smartTag w:uri="urn:schemas-microsoft-com:office:smarttags" w:element="metricconverter">
        <w:smartTagPr>
          <w:attr w:name="ProductID" w:val="1973 г"/>
        </w:smartTagPr>
        <w:r w:rsidRPr="00EB5609">
          <w:rPr>
            <w:rFonts w:ascii="Times New Roman" w:hAnsi="Times New Roman"/>
            <w:b/>
            <w:bCs/>
            <w:color w:val="000000"/>
            <w:sz w:val="32"/>
            <w:szCs w:val="32"/>
          </w:rPr>
          <w:t>1973 г</w:t>
        </w:r>
      </w:smartTag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.</w:t>
      </w:r>
    </w:p>
    <w:p w:rsidR="00663884" w:rsidRPr="00EB5609" w:rsidRDefault="00663884" w:rsidP="008F5B12">
      <w:pPr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Образование: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высшее.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Год окончания учебного заведения: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>1995г. – Нижневартовский педагогический институт – учитель русского языка и литературы (очно);</w:t>
      </w:r>
    </w:p>
    <w:p w:rsidR="00663884" w:rsidRPr="00EB5609" w:rsidRDefault="00663884" w:rsidP="007700FD">
      <w:pPr>
        <w:pStyle w:val="BodyTextIndent"/>
        <w:spacing w:line="240" w:lineRule="auto"/>
        <w:ind w:left="0"/>
        <w:jc w:val="both"/>
      </w:pPr>
      <w:smartTag w:uri="urn:schemas-microsoft-com:office:smarttags" w:element="metricconverter">
        <w:smartTagPr>
          <w:attr w:name="ProductID" w:val="2004 г"/>
        </w:smartTagPr>
        <w:r w:rsidRPr="00EB5609">
          <w:t>2004 г</w:t>
        </w:r>
      </w:smartTag>
      <w:r w:rsidRPr="00EB5609">
        <w:t>. – Уральский государственный педагогический университет – учитель – логопед (заочно).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Стаж работы по должности: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12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 xml:space="preserve"> лет.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Работа в данном учреждении: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23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 xml:space="preserve"> лет.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Педагогический стаж работы: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23</w:t>
      </w:r>
      <w:r w:rsidRPr="00EB5609">
        <w:rPr>
          <w:rFonts w:ascii="Times New Roman" w:hAnsi="Times New Roman"/>
          <w:b/>
          <w:bCs/>
          <w:color w:val="000000"/>
          <w:sz w:val="32"/>
          <w:szCs w:val="32"/>
        </w:rPr>
        <w:t xml:space="preserve"> лет.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Аттестация: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 высшая квалификационная категория до 29.01.2019г. </w:t>
      </w:r>
    </w:p>
    <w:p w:rsidR="00663884" w:rsidRPr="00EB5609" w:rsidRDefault="00663884" w:rsidP="007700FD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EB5609">
        <w:rPr>
          <w:rFonts w:ascii="Times New Roman" w:hAnsi="Times New Roman"/>
          <w:bCs/>
          <w:color w:val="000000"/>
          <w:sz w:val="32"/>
          <w:szCs w:val="32"/>
          <w:u w:val="single"/>
        </w:rPr>
        <w:t>Тема самообразования</w:t>
      </w:r>
      <w:r w:rsidRPr="00EB5609">
        <w:rPr>
          <w:rFonts w:ascii="Times New Roman" w:hAnsi="Times New Roman"/>
          <w:b/>
          <w:color w:val="000000"/>
          <w:sz w:val="32"/>
          <w:szCs w:val="32"/>
        </w:rPr>
        <w:t xml:space="preserve">: </w:t>
      </w:r>
      <w:r w:rsidRPr="00EB5609">
        <w:rPr>
          <w:rFonts w:ascii="Times New Roman" w:hAnsi="Times New Roman"/>
          <w:b/>
          <w:i/>
          <w:color w:val="000000"/>
          <w:sz w:val="32"/>
          <w:szCs w:val="32"/>
        </w:rPr>
        <w:t>«Организационно-методические аспекты комплексного подхода к устранению у дошкольников речевых нарушений».</w:t>
      </w:r>
    </w:p>
    <w:p w:rsidR="00663884" w:rsidRPr="00EB5609" w:rsidRDefault="00663884" w:rsidP="007700FD">
      <w:pPr>
        <w:pStyle w:val="BodyTextIndent2"/>
        <w:tabs>
          <w:tab w:val="clear" w:pos="720"/>
          <w:tab w:val="left" w:pos="708"/>
        </w:tabs>
        <w:spacing w:line="240" w:lineRule="auto"/>
        <w:ind w:left="0"/>
        <w:rPr>
          <w:b w:val="0"/>
          <w:u w:val="single"/>
        </w:rPr>
      </w:pPr>
      <w:r w:rsidRPr="00EB5609">
        <w:rPr>
          <w:b w:val="0"/>
          <w:u w:val="single"/>
        </w:rPr>
        <w:t>Курсы повышения квалификации:</w:t>
      </w:r>
    </w:p>
    <w:p w:rsidR="00663884" w:rsidRPr="00EB5609" w:rsidRDefault="00663884" w:rsidP="007700FD">
      <w:pPr>
        <w:pStyle w:val="BodyTextIndent2"/>
        <w:numPr>
          <w:ilvl w:val="0"/>
          <w:numId w:val="3"/>
        </w:numPr>
        <w:spacing w:line="240" w:lineRule="auto"/>
        <w:rPr>
          <w:b w:val="0"/>
        </w:rPr>
      </w:pPr>
      <w:r w:rsidRPr="00EB5609">
        <w:rPr>
          <w:b w:val="0"/>
        </w:rPr>
        <w:t xml:space="preserve"> «Технология и методика реализации программы «Югорская семья - компетентные родители» (72 часа), г. Нижневартовск, АУДПО ХМАО-Югры «ИРО», март, 2014г.</w:t>
      </w:r>
    </w:p>
    <w:p w:rsidR="00663884" w:rsidRPr="00EB5609" w:rsidRDefault="00663884" w:rsidP="001B12D8">
      <w:pPr>
        <w:pStyle w:val="BodyTextIndent2"/>
        <w:numPr>
          <w:ilvl w:val="0"/>
          <w:numId w:val="3"/>
        </w:numPr>
        <w:spacing w:line="240" w:lineRule="auto"/>
        <w:rPr>
          <w:b w:val="0"/>
        </w:rPr>
      </w:pPr>
      <w:r w:rsidRPr="00EB5609">
        <w:rPr>
          <w:b w:val="0"/>
        </w:rPr>
        <w:t>"Модернизация содержания образования в условиях реализации ФГОС в ДОУ для логопедов и дефектологов", (72 часа), АОНО "СИДПО", г. Нижневартовск.</w:t>
      </w:r>
    </w:p>
    <w:p w:rsidR="00663884" w:rsidRPr="00EB5609" w:rsidRDefault="00663884" w:rsidP="001B12D8">
      <w:pPr>
        <w:pStyle w:val="BodyTextIndent2"/>
        <w:numPr>
          <w:ilvl w:val="0"/>
          <w:numId w:val="3"/>
        </w:numPr>
        <w:spacing w:line="240" w:lineRule="auto"/>
        <w:rPr>
          <w:b w:val="0"/>
        </w:rPr>
      </w:pPr>
      <w:r w:rsidRPr="00EB5609">
        <w:rPr>
          <w:b w:val="0"/>
        </w:rPr>
        <w:t>"Особенности взаимодействия логопеда и родителей в процессе организации коррекционно-развивающего обучения детей с нарушениями речи" (108 часов). г. Пермь, АНО ДПО "УрИПКиП", апрель, 2017г.</w:t>
      </w:r>
    </w:p>
    <w:p w:rsidR="00663884" w:rsidRPr="00EB5609" w:rsidRDefault="00663884" w:rsidP="001B12D8">
      <w:pPr>
        <w:pStyle w:val="BodyTextIndent2"/>
        <w:numPr>
          <w:ilvl w:val="0"/>
          <w:numId w:val="3"/>
        </w:numPr>
        <w:spacing w:line="240" w:lineRule="auto"/>
        <w:rPr>
          <w:b w:val="0"/>
        </w:rPr>
      </w:pPr>
      <w:r w:rsidRPr="00EB5609">
        <w:rPr>
          <w:b w:val="0"/>
        </w:rPr>
        <w:t>"«Индивидуальные программы реабилитации ребенка-инвалида в части получения детьми-инвалидами образования в обычных образовательных учреждениях» (72 часа), г. Сургут, СурГУ, май, 2017г.</w:t>
      </w:r>
    </w:p>
    <w:p w:rsidR="00663884" w:rsidRDefault="00663884" w:rsidP="008F5B12">
      <w:pPr>
        <w:pStyle w:val="BodyTextIndent2"/>
        <w:tabs>
          <w:tab w:val="clear" w:pos="720"/>
        </w:tabs>
        <w:spacing w:line="240" w:lineRule="auto"/>
        <w:rPr>
          <w:rFonts w:ascii="Courier New" w:hAnsi="Courier New"/>
          <w:b w:val="0"/>
          <w:noProof/>
          <w:color w:val="auto"/>
          <w:u w:val="single"/>
        </w:rPr>
      </w:pPr>
      <w:r>
        <w:rPr>
          <w:b w:val="0"/>
        </w:rPr>
        <w:br w:type="page"/>
      </w:r>
    </w:p>
    <w:p w:rsidR="00663884" w:rsidRPr="007700FD" w:rsidRDefault="00663884" w:rsidP="007700FD">
      <w:pPr>
        <w:pStyle w:val="Default"/>
        <w:jc w:val="center"/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</w:pPr>
      <w:r w:rsidRPr="007700FD"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  <w:t>Краткое описание</w:t>
      </w:r>
    </w:p>
    <w:p w:rsidR="00663884" w:rsidRPr="007700FD" w:rsidRDefault="00663884" w:rsidP="007700FD">
      <w:pPr>
        <w:pStyle w:val="Default"/>
        <w:jc w:val="center"/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</w:pPr>
    </w:p>
    <w:p w:rsidR="00663884" w:rsidRPr="007700FD" w:rsidRDefault="00663884" w:rsidP="007700FD">
      <w:pPr>
        <w:pStyle w:val="Default"/>
        <w:ind w:firstLine="426"/>
        <w:jc w:val="both"/>
        <w:rPr>
          <w:sz w:val="32"/>
          <w:szCs w:val="32"/>
        </w:rPr>
      </w:pPr>
      <w:r w:rsidRPr="007700FD">
        <w:rPr>
          <w:sz w:val="32"/>
          <w:szCs w:val="32"/>
        </w:rPr>
        <w:t xml:space="preserve">Логопедический кабинет общей площадью – </w:t>
      </w:r>
      <w:smartTag w:uri="urn:schemas-microsoft-com:office:smarttags" w:element="metricconverter">
        <w:smartTagPr>
          <w:attr w:name="ProductID" w:val="16 кв. м"/>
        </w:smartTagPr>
        <w:r w:rsidRPr="007700FD">
          <w:rPr>
            <w:sz w:val="32"/>
            <w:szCs w:val="32"/>
          </w:rPr>
          <w:t>16 кв. м</w:t>
        </w:r>
      </w:smartTag>
      <w:r w:rsidRPr="007700FD">
        <w:rPr>
          <w:sz w:val="32"/>
          <w:szCs w:val="32"/>
        </w:rPr>
        <w:t xml:space="preserve">. В кабинете предусмотрено одно рабочее место педагога, </w:t>
      </w:r>
      <w:r>
        <w:rPr>
          <w:sz w:val="32"/>
          <w:szCs w:val="32"/>
        </w:rPr>
        <w:t>8</w:t>
      </w:r>
      <w:r w:rsidRPr="007700FD">
        <w:rPr>
          <w:sz w:val="32"/>
          <w:szCs w:val="32"/>
        </w:rPr>
        <w:t xml:space="preserve"> рабочих мест для подгрупповой работы с детьми и 1 место для индивидуальных занятий. </w:t>
      </w:r>
    </w:p>
    <w:p w:rsidR="00663884" w:rsidRPr="007700FD" w:rsidRDefault="00663884" w:rsidP="007700FD">
      <w:pPr>
        <w:pStyle w:val="Default"/>
        <w:ind w:firstLine="426"/>
        <w:jc w:val="both"/>
        <w:rPr>
          <w:sz w:val="32"/>
          <w:szCs w:val="32"/>
        </w:rPr>
      </w:pPr>
      <w:r w:rsidRPr="007700FD">
        <w:rPr>
          <w:sz w:val="32"/>
          <w:szCs w:val="32"/>
        </w:rPr>
        <w:t xml:space="preserve">В логопедическом кабинете проводятся подгрупповые и индивидуальные занятия с детьми дошкольного возраста </w:t>
      </w:r>
      <w:r>
        <w:rPr>
          <w:sz w:val="32"/>
          <w:szCs w:val="32"/>
        </w:rPr>
        <w:t>5</w:t>
      </w:r>
      <w:r w:rsidRPr="007700FD">
        <w:rPr>
          <w:sz w:val="32"/>
          <w:szCs w:val="32"/>
        </w:rPr>
        <w:t xml:space="preserve"> - 7 лет с общим недоразвитием речи. </w:t>
      </w:r>
    </w:p>
    <w:p w:rsidR="00663884" w:rsidRDefault="00663884" w:rsidP="007700FD">
      <w:pPr>
        <w:pStyle w:val="BodyTextIndent2"/>
        <w:tabs>
          <w:tab w:val="clear" w:pos="720"/>
        </w:tabs>
        <w:spacing w:line="240" w:lineRule="auto"/>
        <w:ind w:firstLine="426"/>
        <w:rPr>
          <w:b w:val="0"/>
          <w:bCs w:val="0"/>
        </w:rPr>
      </w:pPr>
    </w:p>
    <w:p w:rsidR="00663884" w:rsidRDefault="00663884" w:rsidP="007700FD">
      <w:pPr>
        <w:pStyle w:val="Default"/>
        <w:jc w:val="center"/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</w:pPr>
      <w:r w:rsidRPr="007700FD"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  <w:t>План логопедического кабинета</w:t>
      </w:r>
    </w:p>
    <w:p w:rsidR="00663884" w:rsidRDefault="00663884" w:rsidP="007700FD">
      <w:pPr>
        <w:pStyle w:val="Default"/>
        <w:jc w:val="center"/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</w:pPr>
    </w:p>
    <w:p w:rsidR="00663884" w:rsidRPr="007700FD" w:rsidRDefault="00663884" w:rsidP="00AD32C8">
      <w:pPr>
        <w:pStyle w:val="Default"/>
        <w:ind w:left="-567"/>
        <w:jc w:val="center"/>
        <w:rPr>
          <w:rFonts w:ascii="Courier New" w:hAnsi="Courier New"/>
          <w:b/>
          <w:noProof/>
          <w:color w:val="auto"/>
          <w:sz w:val="32"/>
          <w:szCs w:val="32"/>
          <w:u w:val="single"/>
          <w:lang w:eastAsia="ru-RU"/>
        </w:rPr>
      </w:pPr>
    </w:p>
    <w:p w:rsidR="00663884" w:rsidRPr="006006DB" w:rsidRDefault="00663884" w:rsidP="007B79B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-48.95pt;margin-top:.3pt;width:499.7pt;height:427.7pt;z-index:251659264">
            <v:imagedata r:id="rId8" o:title=""/>
          </v:shape>
          <o:OLEObject Type="Embed" ProgID="Visio.Drawing.11" ShapeID="_x0000_s1027" DrawAspect="Content" ObjectID="_1589870382" r:id="rId9"/>
        </w:pict>
      </w:r>
    </w:p>
    <w:p w:rsidR="00663884" w:rsidRDefault="006638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3884" w:rsidRPr="006006DB" w:rsidRDefault="00663884" w:rsidP="006006DB">
      <w:pPr>
        <w:spacing w:after="0" w:line="240" w:lineRule="auto"/>
        <w:jc w:val="center"/>
        <w:rPr>
          <w:rFonts w:ascii="Courier New" w:hAnsi="Courier New"/>
          <w:b/>
          <w:noProof/>
          <w:sz w:val="32"/>
          <w:szCs w:val="32"/>
          <w:u w:val="single"/>
          <w:lang w:eastAsia="ru-RU"/>
        </w:rPr>
      </w:pPr>
      <w:r>
        <w:rPr>
          <w:rFonts w:ascii="Courier New" w:hAnsi="Courier New"/>
          <w:b/>
          <w:noProof/>
          <w:sz w:val="32"/>
          <w:szCs w:val="32"/>
          <w:u w:val="single"/>
          <w:lang w:eastAsia="ru-RU"/>
        </w:rPr>
        <w:t>Оснащение</w:t>
      </w:r>
      <w:r w:rsidRPr="006006DB">
        <w:rPr>
          <w:rFonts w:ascii="Courier New" w:hAnsi="Courier New"/>
          <w:b/>
          <w:noProof/>
          <w:sz w:val="32"/>
          <w:szCs w:val="32"/>
          <w:u w:val="single"/>
          <w:lang w:eastAsia="ru-RU"/>
        </w:rPr>
        <w:t xml:space="preserve"> кабинета. </w:t>
      </w:r>
    </w:p>
    <w:tbl>
      <w:tblPr>
        <w:tblpPr w:leftFromText="180" w:rightFromText="180" w:vertAnchor="page" w:horzAnchor="margin" w:tblpY="23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7253"/>
        <w:gridCol w:w="1927"/>
      </w:tblGrid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№</w:t>
            </w:r>
          </w:p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п/п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:rsidR="00663884" w:rsidRPr="006006DB" w:rsidRDefault="00663884" w:rsidP="006006DB">
            <w:pPr>
              <w:pStyle w:val="Heading2"/>
              <w:rPr>
                <w:sz w:val="32"/>
              </w:rPr>
            </w:pPr>
            <w:r w:rsidRPr="006006DB">
              <w:rPr>
                <w:sz w:val="32"/>
              </w:rPr>
              <w:t>Наименование оборудования</w:t>
            </w:r>
          </w:p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:rsidR="00663884" w:rsidRPr="006006DB" w:rsidRDefault="00663884" w:rsidP="006006DB">
            <w:pPr>
              <w:pStyle w:val="Heading2"/>
              <w:rPr>
                <w:sz w:val="32"/>
              </w:rPr>
            </w:pPr>
            <w:r w:rsidRPr="006006DB">
              <w:rPr>
                <w:sz w:val="32"/>
              </w:rPr>
              <w:t>Количество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color w:val="000000"/>
                <w:sz w:val="32"/>
                <w:szCs w:val="32"/>
              </w:rPr>
              <w:t>Шкаф-стенка «Логопедический уголок» (для индивидуальной работы с детьми).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Зеркало для индивидуальной работы 9/12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14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Одноразовые логопедические зонды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По запросу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Шпатель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Часы настенные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Доска магнитная напольная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Доска настенная магнитная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8.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Шкаф для пособий с антресолью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9.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Полка навесная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10.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Шкаф платяной с антресолью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11.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Стул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2</w:t>
            </w:r>
          </w:p>
        </w:tc>
      </w:tr>
      <w:tr w:rsidR="00663884" w:rsidRPr="00D54594" w:rsidTr="006006DB">
        <w:tc>
          <w:tcPr>
            <w:tcW w:w="674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12.</w:t>
            </w:r>
          </w:p>
        </w:tc>
        <w:tc>
          <w:tcPr>
            <w:tcW w:w="7253" w:type="dxa"/>
          </w:tcPr>
          <w:p w:rsidR="00663884" w:rsidRPr="00D54594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Столы детские</w:t>
            </w:r>
          </w:p>
        </w:tc>
        <w:tc>
          <w:tcPr>
            <w:tcW w:w="1927" w:type="dxa"/>
          </w:tcPr>
          <w:p w:rsidR="00663884" w:rsidRPr="00D54594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</w:rPr>
            </w:pPr>
            <w:r w:rsidRPr="00D54594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8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Стул детский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Магнитофон «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Sony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Стол канцелярский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Персональный компьютер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Раковина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Жалюзи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ком.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7253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Ноутбук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63884" w:rsidRPr="003E2BCD" w:rsidTr="006006DB">
        <w:tc>
          <w:tcPr>
            <w:tcW w:w="674" w:type="dxa"/>
          </w:tcPr>
          <w:p w:rsidR="00663884" w:rsidRPr="003E2BCD" w:rsidRDefault="00663884" w:rsidP="006006D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7253" w:type="dxa"/>
          </w:tcPr>
          <w:p w:rsidR="00663884" w:rsidRPr="003E2BCD" w:rsidRDefault="00663884" w:rsidP="004D7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Кейс "Логопедическое обследование детей4-8 лет Акименко А.М."</w:t>
            </w:r>
          </w:p>
        </w:tc>
        <w:tc>
          <w:tcPr>
            <w:tcW w:w="1927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663884" w:rsidRPr="003E2BCD" w:rsidRDefault="00663884" w:rsidP="006006D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63884" w:rsidRPr="003E2BCD" w:rsidRDefault="00663884" w:rsidP="00686088">
      <w:pPr>
        <w:tabs>
          <w:tab w:val="left" w:pos="42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63884" w:rsidRPr="003E2BCD" w:rsidRDefault="00663884" w:rsidP="006006DB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Содержание деятельности учителя – логопеда.</w:t>
      </w:r>
    </w:p>
    <w:p w:rsidR="00663884" w:rsidRPr="003E2BCD" w:rsidRDefault="00663884" w:rsidP="006006DB">
      <w:pPr>
        <w:pStyle w:val="BodyText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2BCD">
        <w:rPr>
          <w:rFonts w:ascii="Times New Roman" w:hAnsi="Times New Roman"/>
          <w:sz w:val="28"/>
          <w:szCs w:val="28"/>
        </w:rPr>
        <w:t>(Выписка из номенклатуры дел учителя – логопеда)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98"/>
        <w:gridCol w:w="6095"/>
        <w:gridCol w:w="2410"/>
      </w:tblGrid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/>
                <w:sz w:val="28"/>
                <w:szCs w:val="28"/>
              </w:rPr>
              <w:t>Индекс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дела 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E2BCD">
              <w:rPr>
                <w:rFonts w:ascii="Times New Roman" w:hAnsi="Times New Roman"/>
                <w:b/>
                <w:sz w:val="28"/>
                <w:szCs w:val="28"/>
              </w:rPr>
              <w:t>Срок хранения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08 - 01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 xml:space="preserve">Номенклатура дел учителя-логопеда 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08 - 02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Нормативно- правовая документация учителя- логопеда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08 - 03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Положение о логопедической службе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08 - 04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Должностная инструкция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08 - 05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Циклограмма, расписание, режим работы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08 - 06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Список детей зачисленных в группу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08 - 07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Годовой план работы на учебный год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08 - 08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Перспективный план коррекционно - развивающей работы с дошкольниками с ОНР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08 - 09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Планы (конспекты) групповых занятий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08 - 10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План индивидуальной коррекционно-развивающей работы с воспитанником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08 - 11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Тетрадь для индивидуальной коррекционно-развивающей работы с воспитанником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08 - 12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Анализ, отчет о результатах коррекционно-развивающего обуче</w:t>
            </w:r>
            <w:r w:rsidRPr="003E2BCD">
              <w:rPr>
                <w:rFonts w:ascii="Times New Roman" w:hAnsi="Times New Roman"/>
                <w:sz w:val="28"/>
                <w:szCs w:val="28"/>
              </w:rPr>
              <w:softHyphen/>
              <w:t>ния за учебный год.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– 13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Диагностические методики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08 - 14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Речевая карта</w:t>
            </w:r>
            <w:r w:rsidRPr="003E2BCD">
              <w:rPr>
                <w:rFonts w:ascii="Times New Roman" w:hAnsi="Times New Roman"/>
                <w:bCs/>
                <w:sz w:val="28"/>
                <w:szCs w:val="28"/>
              </w:rPr>
              <w:t>. Заключения ТПМПК.</w:t>
            </w:r>
          </w:p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sz w:val="28"/>
                <w:szCs w:val="28"/>
              </w:rPr>
              <w:t>Карта динамического развития.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До окончания данными воспитанниками школы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08 - 15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Паспорт логопедического кабинета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08 - 16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Журнал учета посещаемости логопедических занятий</w:t>
            </w:r>
            <w:r w:rsidRPr="003E2BC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До выпуска воспитанников, занесенных в этот журнал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08 - 17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Журнал обследования речевого развития воспитанников ДОУ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До окончания школы всеми занесенными в него учениками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08 - 18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bCs/>
                <w:sz w:val="28"/>
                <w:szCs w:val="28"/>
              </w:rPr>
              <w:t>Журнал взаимодействия  логопеда и воспитателей группы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До выпуска  воспитанников, занесенных в этот журнал</w:t>
            </w: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08 - 19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Журнал учета посетителей и консультативной работы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63884" w:rsidRPr="003E2BCD" w:rsidTr="00686088">
        <w:tc>
          <w:tcPr>
            <w:tcW w:w="1598" w:type="dxa"/>
          </w:tcPr>
          <w:p w:rsidR="00663884" w:rsidRPr="003E2BCD" w:rsidRDefault="00663884" w:rsidP="00600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08 - 20</w:t>
            </w:r>
          </w:p>
        </w:tc>
        <w:tc>
          <w:tcPr>
            <w:tcW w:w="6095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sz w:val="28"/>
                <w:szCs w:val="28"/>
              </w:rPr>
              <w:t>Индивидуальный образовательный маршрут воспитанника с ОВЗ</w:t>
            </w:r>
          </w:p>
        </w:tc>
        <w:tc>
          <w:tcPr>
            <w:tcW w:w="2410" w:type="dxa"/>
          </w:tcPr>
          <w:p w:rsidR="00663884" w:rsidRPr="003E2BCD" w:rsidRDefault="00663884" w:rsidP="006006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63884" w:rsidRDefault="00663884" w:rsidP="00686088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686088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НОРМАТИВНО-ПРАВОВАЯ ДОКУМЕНТАЦИЯ УЧИТЕЛЯ-ЛОГОПЕДА</w:t>
      </w:r>
    </w:p>
    <w:p w:rsidR="00663884" w:rsidRPr="003E2BCD" w:rsidRDefault="00663884" w:rsidP="006860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  <w:r w:rsidRPr="003E2BCD">
        <w:rPr>
          <w:rStyle w:val="Strong"/>
          <w:color w:val="000000"/>
          <w:sz w:val="28"/>
          <w:szCs w:val="28"/>
        </w:rPr>
        <w:t>Раздел 1. Международные нормативно-правовые акты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 xml:space="preserve">1. Конвенция о правах ребёнка, принята резолюцией 44/25 Генеральной Ассамблеи от 20.11.1989г., ратифицированная Верховным советом СССР 13.06.1990г. </w:t>
      </w:r>
    </w:p>
    <w:p w:rsidR="00663884" w:rsidRPr="003E2BCD" w:rsidRDefault="00663884" w:rsidP="00686088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u w:val="single"/>
        </w:rPr>
      </w:pPr>
      <w:r w:rsidRPr="003E2BCD">
        <w:rPr>
          <w:rFonts w:ascii="Times New Roman" w:hAnsi="Times New Roman"/>
          <w:sz w:val="28"/>
          <w:szCs w:val="28"/>
          <w:u w:val="single"/>
        </w:rPr>
        <w:t>2. Декларация прав ребенка. Принята резолюцией 1386(</w:t>
      </w:r>
      <w:r w:rsidRPr="003E2BCD">
        <w:rPr>
          <w:rFonts w:ascii="Times New Roman" w:hAnsi="Times New Roman"/>
          <w:sz w:val="28"/>
          <w:szCs w:val="28"/>
          <w:u w:val="single"/>
          <w:lang w:val="en-US"/>
        </w:rPr>
        <w:t>XIV</w:t>
      </w:r>
      <w:r w:rsidRPr="003E2BCD">
        <w:rPr>
          <w:rFonts w:ascii="Times New Roman" w:hAnsi="Times New Roman"/>
          <w:sz w:val="28"/>
          <w:szCs w:val="28"/>
          <w:u w:val="single"/>
        </w:rPr>
        <w:t xml:space="preserve">) Генеральной Ассамблеи ООН от 20.11.1959 года. 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  <w:r w:rsidRPr="003E2BCD">
        <w:rPr>
          <w:rStyle w:val="Strong"/>
          <w:color w:val="000000"/>
          <w:sz w:val="28"/>
          <w:szCs w:val="28"/>
        </w:rPr>
        <w:t>Раздел 2. Законодательно-правовые акты Российской Федерации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rStyle w:val="Strong"/>
          <w:b w:val="0"/>
          <w:color w:val="000000"/>
          <w:sz w:val="28"/>
          <w:szCs w:val="28"/>
          <w:u w:val="single"/>
        </w:rPr>
        <w:t>1</w:t>
      </w:r>
      <w:r w:rsidRPr="003E2BCD">
        <w:rPr>
          <w:bCs/>
          <w:sz w:val="28"/>
          <w:szCs w:val="28"/>
          <w:u w:val="single"/>
        </w:rPr>
        <w:t>. Конституция РФ, принята всенародным голосованием 12.12.1993г.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  <w:u w:val="single"/>
        </w:rPr>
      </w:pPr>
      <w:r w:rsidRPr="003E2BCD">
        <w:rPr>
          <w:bCs/>
          <w:sz w:val="28"/>
          <w:szCs w:val="28"/>
          <w:u w:val="single"/>
        </w:rPr>
        <w:t>2. Семейный кодекс РФ (СК РФ 2014), был принят 8.12.1995 г.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3. Федеральный закон от 29.12.2012 N 273-ФЗ "Об образовании в Российской Федерации".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4. Приказ Минобрнауки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5. Федеральный Закон "Об основных гарантиях прав ребёнка в Российской Федерации" (в ред. от 02.12.2013г.).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</w:rPr>
      </w:pPr>
      <w:r w:rsidRPr="003E2BCD">
        <w:rPr>
          <w:sz w:val="28"/>
          <w:szCs w:val="28"/>
          <w:u w:val="single"/>
        </w:rPr>
        <w:t xml:space="preserve">6. </w:t>
      </w:r>
      <w:r w:rsidRPr="003E2BCD">
        <w:rPr>
          <w:rStyle w:val="docaccesstitle1"/>
          <w:bCs/>
          <w:u w:val="single"/>
        </w:rPr>
        <w:t>Письмо Минобрнауки России от 07.06.2013 N ИР-535/07 "О коррекционном и инклюзивном образовании детей".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color w:val="000000"/>
          <w:u w:val="single"/>
        </w:rPr>
      </w:pPr>
      <w:r w:rsidRPr="003E2BCD">
        <w:rPr>
          <w:rStyle w:val="docaccesstitle1"/>
          <w:bCs/>
          <w:u w:val="single"/>
        </w:rPr>
        <w:t xml:space="preserve">7. </w:t>
      </w:r>
      <w:r w:rsidRPr="003E2BCD">
        <w:rPr>
          <w:rStyle w:val="docaccesstitle1"/>
          <w:bCs/>
          <w:color w:val="000000"/>
          <w:u w:val="single"/>
        </w:rPr>
        <w:t>СанПиН 2.4.1.3049-13 "</w:t>
      </w:r>
      <w:hyperlink r:id="rId10" w:history="1">
        <w:r w:rsidRPr="003E2BCD">
          <w:rPr>
            <w:rStyle w:val="Hyperlink"/>
            <w:bCs/>
            <w:color w:val="000000"/>
            <w:sz w:val="28"/>
            <w:szCs w:val="28"/>
          </w:rPr>
          <w:t>Санитарно-эпидемиологические требования к устройству, содержанию и организации режима работы дошкольных образовательных организаций</w:t>
        </w:r>
      </w:hyperlink>
      <w:r w:rsidRPr="003E2BCD">
        <w:rPr>
          <w:rStyle w:val="docaccesstitle1"/>
          <w:bCs/>
          <w:color w:val="000000"/>
          <w:u w:val="single"/>
        </w:rPr>
        <w:t xml:space="preserve">", утверждены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3E2BCD">
          <w:rPr>
            <w:rStyle w:val="docaccesstitle1"/>
            <w:bCs/>
            <w:color w:val="000000"/>
            <w:u w:val="single"/>
          </w:rPr>
          <w:t>2013 г</w:t>
        </w:r>
      </w:smartTag>
      <w:r w:rsidRPr="003E2BCD">
        <w:rPr>
          <w:rStyle w:val="docaccesstitle1"/>
          <w:bCs/>
          <w:color w:val="000000"/>
          <w:u w:val="single"/>
        </w:rPr>
        <w:t>. N 26 (с изм. от 04.04.2014</w:t>
      </w:r>
      <w:r w:rsidRPr="003E2BCD">
        <w:rPr>
          <w:rStyle w:val="docaccesstitle1"/>
          <w:color w:val="000000"/>
          <w:u w:val="single"/>
        </w:rPr>
        <w:t xml:space="preserve"> из информационного банка "Российское законодательство (Версия Проф)".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8. Постановление Правительства РФ от 15.04.2014 N 295 "</w:t>
      </w:r>
      <w:hyperlink r:id="rId11" w:history="1">
        <w:r w:rsidRPr="003E2BCD">
          <w:rPr>
            <w:rStyle w:val="Hyperlink"/>
            <w:bCs/>
            <w:color w:val="000000"/>
            <w:sz w:val="28"/>
            <w:szCs w:val="28"/>
          </w:rPr>
          <w:t>Об утверждении государственной программы Российской Федерации "Развитие образования" на 2013 - 2020 годы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9. Приказ Минобрнауки России от 30.08.2013 N 1014 "</w:t>
      </w:r>
      <w:hyperlink r:id="rId12" w:history="1">
        <w:r w:rsidRPr="003E2BCD">
          <w:rPr>
            <w:rStyle w:val="Hyperlink"/>
            <w:bCs/>
            <w:color w:val="000000"/>
            <w:sz w:val="28"/>
            <w:szCs w:val="28"/>
          </w:rPr>
          <w:t>Об утверждении Порядка организации и осуществления образовательной деятельности по основным общеобразовательным программам</w:t>
        </w:r>
      </w:hyperlink>
      <w:r w:rsidRPr="003E2BCD">
        <w:rPr>
          <w:rStyle w:val="docaccesstitle1"/>
          <w:bCs/>
          <w:color w:val="000000"/>
          <w:u w:val="single"/>
        </w:rPr>
        <w:t xml:space="preserve"> - образовательным программам дошкольного образования" (Зарегистрировано в Минюсте России 26.09.2013 N 30038).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10. Приказ Минобрнауки России от 30.08.2013 N 1015 (ред. от 13.12.2013) "</w:t>
      </w:r>
      <w:hyperlink r:id="rId13" w:history="1">
        <w:r w:rsidRPr="003E2BCD">
          <w:rPr>
            <w:rStyle w:val="Hyperlink"/>
            <w:bCs/>
            <w:color w:val="000000"/>
            <w:sz w:val="28"/>
            <w:szCs w:val="28"/>
          </w:rPr>
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</w:r>
      </w:hyperlink>
      <w:r w:rsidRPr="003E2BCD">
        <w:rPr>
          <w:rStyle w:val="docaccesstitle1"/>
          <w:bCs/>
          <w:color w:val="000000"/>
          <w:u w:val="single"/>
        </w:rPr>
        <w:t>" (Зарегистрировано в Минюсте России 01.10.2013 N 30067).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11. Приказ Минобрнауки России от 20.09.2013 N 1082 "</w:t>
      </w:r>
      <w:hyperlink r:id="rId14" w:history="1">
        <w:r w:rsidRPr="003E2BCD">
          <w:rPr>
            <w:rStyle w:val="Hyperlink"/>
            <w:bCs/>
            <w:color w:val="000000"/>
            <w:sz w:val="28"/>
            <w:szCs w:val="28"/>
          </w:rPr>
          <w:t>Об утверждении Положения о психолого-медико-педагогической комиссии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12. Письмо Минобразования РФ от 27.03.2000 N 27/901-6 "</w:t>
      </w:r>
      <w:hyperlink r:id="rId15" w:history="1">
        <w:r w:rsidRPr="003E2BCD">
          <w:rPr>
            <w:rStyle w:val="Hyperlink"/>
            <w:bCs/>
            <w:color w:val="000000"/>
            <w:sz w:val="28"/>
            <w:szCs w:val="28"/>
          </w:rPr>
          <w:t>О психолого-медико-педагогическом консилиуме (ПМПк) образовательного учреждения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13. Письмо Минобрнауки РФ от 27.01.2009 N 03-132 "</w:t>
      </w:r>
      <w:hyperlink r:id="rId16" w:history="1">
        <w:r w:rsidRPr="003E2BCD">
          <w:rPr>
            <w:rStyle w:val="Hyperlink"/>
            <w:bCs/>
            <w:color w:val="000000"/>
            <w:sz w:val="28"/>
            <w:szCs w:val="28"/>
          </w:rPr>
          <w:t>О Методических рекомендациях по процедуре и содержанию психолого-педагогического обследования детей старшего дошкольного возраста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14. Письмо Минобразования РФ от 14.12.2000 N 2 "</w:t>
      </w:r>
      <w:hyperlink r:id="rId17" w:history="1">
        <w:r w:rsidRPr="003E2BCD">
          <w:rPr>
            <w:rStyle w:val="Hyperlink"/>
            <w:bCs/>
            <w:color w:val="000000"/>
            <w:sz w:val="28"/>
            <w:szCs w:val="28"/>
          </w:rPr>
          <w:t>Об организации работы логопедического пункта общеобразовательного учреждения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15. Письмо Минобразования РФ от 16.01.2002 №03-51-5 ИН/23-03 "</w:t>
      </w:r>
      <w:hyperlink r:id="rId18" w:history="1">
        <w:r w:rsidRPr="003E2BCD">
          <w:rPr>
            <w:rStyle w:val="Hyperlink"/>
            <w:bCs/>
            <w:color w:val="000000"/>
            <w:sz w:val="28"/>
            <w:szCs w:val="28"/>
          </w:rPr>
          <w:t>Об интегрированном воспитании и обучении детей с отклонениями в развитии в дошкольных образовательных учреждениях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16. Приказ Минобрнауки России от 09.01.2014 N 2 "</w:t>
      </w:r>
      <w:hyperlink r:id="rId19" w:history="1">
        <w:r w:rsidRPr="003E2BCD">
          <w:rPr>
            <w:rStyle w:val="Hyperlink"/>
            <w:bCs/>
            <w:color w:val="000000"/>
            <w:sz w:val="28"/>
            <w:szCs w:val="28"/>
          </w:rPr>
  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  </w:r>
      </w:hyperlink>
      <w:r w:rsidRPr="003E2BCD">
        <w:rPr>
          <w:rStyle w:val="docaccesstitle1"/>
          <w:bCs/>
          <w:color w:val="000000"/>
          <w:u w:val="single"/>
        </w:rPr>
        <w:t>" (Зарегистрировано в Минюсте России 04.04.2014 N 31823).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17. Письмо Минобрнауки России от 10.12.2012 N 07-832 "</w:t>
      </w:r>
      <w:hyperlink r:id="rId20" w:history="1">
        <w:r w:rsidRPr="003E2BCD">
          <w:rPr>
            <w:rStyle w:val="Hyperlink"/>
            <w:bCs/>
            <w:color w:val="000000"/>
            <w:sz w:val="28"/>
            <w:szCs w:val="28"/>
          </w:rPr>
          <w:t>О направлении Методических рекомендаций по организации обучения на дому детей-инвалидов с использованием дистанционных образовательных технологий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docaccesstitle1"/>
          <w:bCs/>
          <w:color w:val="000000"/>
          <w:u w:val="single"/>
        </w:rPr>
      </w:pPr>
      <w:r w:rsidRPr="003E2BCD">
        <w:rPr>
          <w:rStyle w:val="docaccesstitle1"/>
          <w:bCs/>
          <w:color w:val="000000"/>
          <w:u w:val="single"/>
        </w:rPr>
        <w:t>18. Письмо Минобразования РФ от 14.03.2000 №65/23-16 "</w:t>
      </w:r>
      <w:hyperlink r:id="rId21" w:history="1">
        <w:r w:rsidRPr="003E2BCD">
          <w:rPr>
            <w:rStyle w:val="Hyperlink"/>
            <w:bCs/>
            <w:color w:val="000000"/>
            <w:sz w:val="28"/>
            <w:szCs w:val="28"/>
          </w:rPr>
          <w:t>О гигиенических требованиях к максимальной нагрузке на детей дошкольного возраста в организованных формах обучения</w:t>
        </w:r>
      </w:hyperlink>
      <w:r w:rsidRPr="003E2BCD">
        <w:rPr>
          <w:rStyle w:val="docaccesstitle1"/>
          <w:bCs/>
          <w:color w:val="000000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3E2BCD">
        <w:rPr>
          <w:sz w:val="28"/>
          <w:szCs w:val="28"/>
          <w:u w:val="single"/>
        </w:rPr>
        <w:t>19. Приказ Министерства здравоохранения и социального развития Российской Федерации (Mинздравсоцразвития России) от 26 августа 2010 г. N 761н г. Москва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20. Приказ Министерства образования и науки РФ от 7 апреля 2014 г. № 276 "Порядок проведения аттестации педагогических работников организаций, осуществляющих образовательную деятельность".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highlight w:val="yellow"/>
          <w:u w:val="single"/>
        </w:rPr>
        <w:t>21. Приказ Минобрнауки РФ от 22.12.2014 N 1601 "</w:t>
      </w:r>
      <w:hyperlink r:id="rId22" w:history="1">
        <w:r w:rsidRPr="003E2BCD">
          <w:rPr>
            <w:rStyle w:val="Hyperlink"/>
            <w:color w:val="000000"/>
            <w:sz w:val="28"/>
            <w:szCs w:val="28"/>
          </w:rPr>
          <w:t>О продолжительности рабочего времени (норме часов педагогической работы за ставку заработной платы) педагогических работников</w:t>
        </w:r>
      </w:hyperlink>
      <w:r w:rsidRPr="003E2BCD">
        <w:rPr>
          <w:color w:val="000000"/>
          <w:sz w:val="28"/>
          <w:szCs w:val="28"/>
          <w:highlight w:val="yellow"/>
          <w:u w:val="single"/>
        </w:rPr>
        <w:t xml:space="preserve"> и о порядке определения учебной нагрузки педагогических работников, оговариваемой в трудовом договоре".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22.Приказ Министерства образования и науки РФ от 27 марта 2006 г. №69 "Об особенностях режима рабочего времени и времени отдыха педагогических и других работников образования".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23. Приказ Минобразования РФ от 07.12.2000 №3570 "Об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24. Инструктивное письмо Министерства образования России от 02.07.1998г. №89/34-16 "О реализации права дошкольных образовательных учреждений на выбор программ и педагогических технологий".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25. Письмо Минобразования России от 25 августа 1998 г. №05-51-66/98 "О вопросах нормирования и оплаты труда педагогических работников".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26. Письмо Минобразования РФ от 22 января 1998 г. №20-58-07 ин/20-4 "Об учителях-логопедах и педагогах-психологах учреждений образования".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27. Письмо Минобразования РФ от 14.03.2000 №65/23-16 "О гигиенических требованиях к максимальной нагрузке на детей дошкольного возраста в организованных формах обучения".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28.Трудовой кодекс РФ от 30 декабря 2001 г. №197-ФЗ (в редакции Федерального закона от 30 июня 2006 г. №90-ФЗ).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29. Постановление Правительства РФ от 29.10.2002 №781 "О списках работ, профессий, должностей, специальностей и учреждений, с учётом которых досрочно назначается трудовая пенсия".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 xml:space="preserve">30. </w:t>
      </w:r>
      <w:r w:rsidRPr="003E2BCD">
        <w:rPr>
          <w:color w:val="000000"/>
          <w:sz w:val="28"/>
          <w:szCs w:val="28"/>
          <w:u w:val="single"/>
        </w:rPr>
        <w:t>Постановление Минтруда РФ от 21.04.1993 N 88 "</w:t>
      </w:r>
      <w:hyperlink r:id="rId23" w:history="1">
        <w:r w:rsidRPr="003E2BCD">
          <w:rPr>
            <w:rStyle w:val="Hyperlink"/>
            <w:color w:val="000000"/>
            <w:sz w:val="28"/>
            <w:szCs w:val="28"/>
          </w:rPr>
          <w:t>Об утверждении Нормативов по определению численности персонала, занятого обслуживанием дошкольных учреждений (ясли, ясли-сады, детские сады)</w:t>
        </w:r>
      </w:hyperlink>
      <w:r w:rsidRPr="003E2BCD">
        <w:rPr>
          <w:color w:val="000000"/>
          <w:sz w:val="28"/>
          <w:szCs w:val="28"/>
          <w:u w:val="single"/>
        </w:rPr>
        <w:t>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u w:val="single"/>
        </w:rPr>
        <w:t>31. "О нормах потребления этилового спирта для учреждений здравоохранения, образования и социального обеспечения), Приказ Минздрава СССР от 30.08.91г. №245.</w:t>
      </w:r>
    </w:p>
    <w:p w:rsidR="00663884" w:rsidRPr="003E2BCD" w:rsidRDefault="00663884" w:rsidP="00686088">
      <w:pPr>
        <w:pStyle w:val="Heading1"/>
        <w:spacing w:before="0" w:line="240" w:lineRule="auto"/>
        <w:rPr>
          <w:rFonts w:ascii="Times New Roman" w:hAnsi="Times New Roman"/>
          <w:b w:val="0"/>
          <w:bCs w:val="0"/>
          <w:color w:val="000000"/>
          <w:u w:val="single"/>
        </w:rPr>
      </w:pPr>
      <w:r w:rsidRPr="003E2BCD">
        <w:rPr>
          <w:rFonts w:ascii="Times New Roman" w:hAnsi="Times New Roman"/>
          <w:b w:val="0"/>
          <w:bCs w:val="0"/>
          <w:color w:val="000000"/>
          <w:u w:val="single"/>
        </w:rPr>
        <w:t>32.</w:t>
      </w:r>
      <w:r w:rsidRPr="003E2BCD">
        <w:rPr>
          <w:rFonts w:ascii="Times New Roman" w:hAnsi="Times New Roman"/>
          <w:color w:val="000000"/>
          <w:u w:val="single"/>
        </w:rPr>
        <w:t xml:space="preserve"> </w:t>
      </w:r>
      <w:r w:rsidRPr="003E2BCD">
        <w:rPr>
          <w:rFonts w:ascii="Times New Roman" w:hAnsi="Times New Roman"/>
          <w:b w:val="0"/>
          <w:bCs w:val="0"/>
          <w:color w:val="000000"/>
          <w:u w:val="single"/>
        </w:rPr>
        <w:t>Письмо Минобразования РФ от 03.04.2003 N 27/2722-6 " Об организации работы с обучающимися, имеющими сложный дефект".</w:t>
      </w:r>
    </w:p>
    <w:p w:rsidR="00663884" w:rsidRPr="003E2BCD" w:rsidRDefault="00663884" w:rsidP="006860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33. Постановление Правительства РФ от 15.04.2014 N 297"Об утверждении государственной программы Российской Федерации "Доступная среда" на 2011 - 2015 годы".</w:t>
      </w:r>
    </w:p>
    <w:p w:rsidR="00663884" w:rsidRPr="003E2BCD" w:rsidRDefault="00663884" w:rsidP="00686088">
      <w:pPr>
        <w:pStyle w:val="Heading3"/>
        <w:spacing w:before="0" w:line="240" w:lineRule="auto"/>
        <w:jc w:val="both"/>
        <w:rPr>
          <w:rFonts w:ascii="Times New Roman" w:hAnsi="Times New Roman"/>
          <w:b w:val="0"/>
          <w:bCs w:val="0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b w:val="0"/>
          <w:bCs w:val="0"/>
          <w:color w:val="000000"/>
          <w:sz w:val="28"/>
          <w:szCs w:val="28"/>
          <w:u w:val="single"/>
        </w:rPr>
        <w:t>34. Приказ Министерства образования и науки Российской Федерацииот 20 сентября 2013 года № 1082 "Об утверждении положения о психолого-медико-педагогической комиссии" (Зарегистрировано Министерством юстиции Российской Федерации 23.10.2013 г. Регистрационный № 30242).</w:t>
      </w:r>
    </w:p>
    <w:p w:rsidR="00663884" w:rsidRPr="003E2BCD" w:rsidRDefault="00663884" w:rsidP="0068608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sz w:val="28"/>
          <w:szCs w:val="28"/>
          <w:u w:val="single"/>
        </w:rPr>
        <w:t>35</w:t>
      </w: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. Министерство образования и науки РФ 20 августа 2014 г. N ВК-1748/07 "О государственной аккредитации образовательной деятельности по образовательным программам, адаптированным для обучения лиц с умственной отсталостью".</w:t>
      </w:r>
    </w:p>
    <w:p w:rsidR="00663884" w:rsidRPr="003E2BCD" w:rsidRDefault="00663884" w:rsidP="0068608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 xml:space="preserve">36. «О создании условий для получения образования детьми с ограниченными возможностями здоровья и детьми-инвалидами — Письмо Министерства образования и науки РФ от 18.04.2008 № АФ-150/06. 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  <w:r w:rsidRPr="003E2BCD">
        <w:rPr>
          <w:rStyle w:val="Strong"/>
          <w:color w:val="000000"/>
          <w:sz w:val="28"/>
          <w:szCs w:val="28"/>
        </w:rPr>
        <w:t>Раздел 3. Законодательно-правовые акты регионального уровня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663884" w:rsidRPr="003E2BCD" w:rsidRDefault="00663884" w:rsidP="00686088">
      <w:pPr>
        <w:pStyle w:val="Heading1"/>
        <w:spacing w:before="0" w:line="240" w:lineRule="auto"/>
        <w:jc w:val="both"/>
        <w:rPr>
          <w:rFonts w:ascii="Times New Roman" w:hAnsi="Times New Roman"/>
          <w:u w:val="single"/>
        </w:rPr>
      </w:pPr>
      <w:r w:rsidRPr="003E2BCD">
        <w:rPr>
          <w:rFonts w:ascii="Times New Roman" w:hAnsi="Times New Roman"/>
          <w:b w:val="0"/>
          <w:bCs w:val="0"/>
          <w:color w:val="000000"/>
          <w:u w:val="single"/>
        </w:rPr>
        <w:t xml:space="preserve">1. </w:t>
      </w:r>
      <w:hyperlink r:id="rId24" w:history="1">
        <w:r w:rsidRPr="003E2BCD">
          <w:rPr>
            <w:rStyle w:val="Hyperlink"/>
            <w:rFonts w:ascii="Times New Roman" w:hAnsi="Times New Roman"/>
            <w:b w:val="0"/>
            <w:bCs w:val="0"/>
            <w:color w:val="000000"/>
          </w:rPr>
          <w:t>Закон Ханты-Мансийского АО-Югры от 1 июля 2013 г. N 68-оз "Об образовании в Ханты-Мансийском автономном округе - Югре"</w:t>
        </w:r>
      </w:hyperlink>
      <w:r w:rsidRPr="003E2BCD">
        <w:rPr>
          <w:rFonts w:ascii="Times New Roman" w:hAnsi="Times New Roman"/>
          <w:b w:val="0"/>
          <w:bCs w:val="0"/>
          <w:color w:val="000000"/>
          <w:u w:val="single"/>
        </w:rPr>
        <w:t xml:space="preserve">. </w:t>
      </w:r>
      <w:r w:rsidRPr="003E2BCD">
        <w:rPr>
          <w:rFonts w:ascii="Times New Roman" w:hAnsi="Times New Roman"/>
          <w:b w:val="0"/>
          <w:color w:val="000000"/>
          <w:u w:val="single"/>
        </w:rPr>
        <w:t>Принят Думой Ханты-Мансийского автономного округа - Югры 27 июня 2013 года.</w:t>
      </w:r>
    </w:p>
    <w:p w:rsidR="00663884" w:rsidRPr="003E2BCD" w:rsidRDefault="00663884" w:rsidP="00686088">
      <w:pPr>
        <w:pStyle w:val="Default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2. Постановление от 13 декабря 2013 г. N 543-п "Об организации инклюзивного образования лиц с ограниченными возможностями здоровья в Ханты-Мансийском автономном округе-Югре".</w:t>
      </w:r>
    </w:p>
    <w:p w:rsidR="00663884" w:rsidRPr="003E2BCD" w:rsidRDefault="00663884" w:rsidP="00686088">
      <w:pPr>
        <w:pStyle w:val="Default"/>
        <w:jc w:val="both"/>
        <w:rPr>
          <w:sz w:val="28"/>
          <w:szCs w:val="28"/>
          <w:u w:val="single"/>
        </w:rPr>
      </w:pPr>
      <w:r w:rsidRPr="003E2BCD">
        <w:rPr>
          <w:sz w:val="28"/>
          <w:szCs w:val="28"/>
          <w:u w:val="single"/>
        </w:rPr>
        <w:t>3. Приказ Департамента образования и молодежной политики Ханты-Мансийского автономного округа – Югры №437 от 20.05.2013 «Об утверждении Концепции организации инклюзивного образования детей-инвалидов и детей с ограниченными возможностями здоровья в Ханты-Мансийском автономном округе – Югре».</w:t>
      </w:r>
    </w:p>
    <w:p w:rsidR="00663884" w:rsidRPr="003E2BCD" w:rsidRDefault="00663884" w:rsidP="006860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4. Постановление Правительства Ханты-Мансийского автономного округа – Югры от 13.09.2013 №361-п «О государственной программе Ханты-мансийского автономного округа – Югры «Доступная среда в Ханты-Мансийском автономном округе – Югре на 2014-2020 годы».</w:t>
      </w:r>
    </w:p>
    <w:p w:rsidR="00663884" w:rsidRPr="003E2BCD" w:rsidRDefault="00663884" w:rsidP="006860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5. Постановление Правительства Ханты-Мансийского автономного округа – Югры от 09.10.2013 №413-п «О государственной программе Ханты-мансийского автономного округа – Югры «Развитие образования в Ханты-Мансийском автономном округе – Югре на 2014-2020 годы».</w:t>
      </w:r>
    </w:p>
    <w:p w:rsidR="00663884" w:rsidRPr="003E2BCD" w:rsidRDefault="00663884" w:rsidP="006860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6. Постановление Правительства Ханты-Мансийского автономного округа – Югры от 05.09.2013 № 359-п «О порядке организации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программ".</w:t>
      </w:r>
    </w:p>
    <w:p w:rsidR="00663884" w:rsidRPr="003E2BCD" w:rsidRDefault="00663884" w:rsidP="006860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7. Приказ Департамента образования и науки Ханты-Мансийского автономного округа – Югры от 19.03.2014 № 3-НП «О центральной психолого-медико-педагогической комиссии Ханты-Мансийского автономного округа – Югры».</w:t>
      </w:r>
    </w:p>
    <w:p w:rsidR="00663884" w:rsidRPr="003E2BCD" w:rsidRDefault="00663884" w:rsidP="0068608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8. Приказ Департамента образования и молодежной политики Ханты-Мансийского автономного округа – Югры от 27.08.2014 № 1138 «Об утверждении примерных учебных планов общеобразовательных организаций, реализующих адаптированные образовательные программы для детей с ограниченными возможностями здоровья, на 2014-2015 учебный год».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  <w:r w:rsidRPr="003E2BCD">
        <w:rPr>
          <w:rStyle w:val="Strong"/>
          <w:color w:val="000000"/>
          <w:sz w:val="28"/>
          <w:szCs w:val="28"/>
        </w:rPr>
        <w:t>Раздел 4. Законодательно-правовые акты муниципального уровня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both"/>
        <w:rPr>
          <w:rStyle w:val="Strong"/>
          <w:b w:val="0"/>
          <w:color w:val="000000"/>
          <w:sz w:val="28"/>
          <w:szCs w:val="28"/>
          <w:u w:val="single"/>
        </w:rPr>
      </w:pPr>
      <w:r w:rsidRPr="003E2BCD">
        <w:rPr>
          <w:rStyle w:val="Strong"/>
          <w:b w:val="0"/>
          <w:color w:val="000000"/>
          <w:sz w:val="28"/>
          <w:szCs w:val="28"/>
          <w:u w:val="single"/>
        </w:rPr>
        <w:t>Постановление администрации Нижневартовского района № 238 от 14.02.2014г. "Об утверждении Положения и состава ТПМПК Нижневартовского района".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  <w:r w:rsidRPr="003E2BCD">
        <w:rPr>
          <w:rStyle w:val="Strong"/>
          <w:color w:val="000000"/>
          <w:sz w:val="28"/>
          <w:szCs w:val="28"/>
        </w:rPr>
        <w:t>Раздел 5. Локальные акты учреждения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jc w:val="center"/>
        <w:rPr>
          <w:rStyle w:val="Strong"/>
          <w:color w:val="000000"/>
          <w:sz w:val="28"/>
          <w:szCs w:val="28"/>
        </w:rPr>
      </w:pPr>
    </w:p>
    <w:p w:rsidR="00663884" w:rsidRPr="003E2BCD" w:rsidRDefault="00663884" w:rsidP="00686088">
      <w:pPr>
        <w:pStyle w:val="NormalWeb"/>
        <w:spacing w:before="0" w:beforeAutospacing="0" w:after="0" w:afterAutospacing="0"/>
        <w:rPr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u w:val="single"/>
        </w:rPr>
        <w:t>1. Положение о работе группы комбинированной направленности для детей с тяжелыми нарушениями речи.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u w:val="single"/>
        </w:rPr>
        <w:t>2. Должностная инструкция учителя-логопеда.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u w:val="single"/>
        </w:rPr>
        <w:t>3. Положение о ПМП консилиуме.</w:t>
      </w:r>
    </w:p>
    <w:p w:rsidR="00663884" w:rsidRPr="003E2BCD" w:rsidRDefault="00663884" w:rsidP="00686088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E2BCD">
        <w:rPr>
          <w:color w:val="000000"/>
          <w:sz w:val="28"/>
          <w:szCs w:val="28"/>
          <w:u w:val="single"/>
        </w:rPr>
        <w:t>4. Списки детей зачисленных в группу комбинированной направленности.</w:t>
      </w:r>
    </w:p>
    <w:p w:rsidR="00663884" w:rsidRPr="003E2BCD" w:rsidRDefault="00663884">
      <w:pP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3E2BCD">
        <w:rPr>
          <w:color w:val="000000"/>
          <w:sz w:val="28"/>
          <w:szCs w:val="28"/>
          <w:u w:val="single"/>
        </w:rPr>
        <w:br w:type="page"/>
      </w:r>
    </w:p>
    <w:p w:rsidR="00663884" w:rsidRPr="003E2BCD" w:rsidRDefault="00663884" w:rsidP="00686088">
      <w:pPr>
        <w:pStyle w:val="Default"/>
        <w:jc w:val="center"/>
        <w:rPr>
          <w:rFonts w:ascii="Courier New" w:hAnsi="Courier New"/>
          <w:b/>
          <w:noProof/>
          <w:color w:val="auto"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color w:val="auto"/>
          <w:sz w:val="28"/>
          <w:szCs w:val="28"/>
          <w:u w:val="single"/>
          <w:lang w:eastAsia="ru-RU"/>
        </w:rPr>
        <w:t>Основные направления работы, проводимой в логопедическом кабинете</w:t>
      </w:r>
    </w:p>
    <w:p w:rsidR="00663884" w:rsidRPr="003E2BCD" w:rsidRDefault="00663884" w:rsidP="00686088">
      <w:pPr>
        <w:pStyle w:val="Default"/>
        <w:rPr>
          <w:sz w:val="28"/>
          <w:szCs w:val="28"/>
        </w:rPr>
      </w:pP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 xml:space="preserve">комплексное логопедическое обследование воспитанников; </w:t>
      </w: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>составление индивидуальных планов коррекционно – образовательной работы с уч</w:t>
      </w:r>
      <w:r w:rsidRPr="003E2BCD">
        <w:rPr>
          <w:rFonts w:ascii="Tahoma" w:hAnsi="Tahoma" w:cs="Tahoma"/>
          <w:sz w:val="28"/>
          <w:szCs w:val="28"/>
        </w:rPr>
        <w:t>ѐ</w:t>
      </w:r>
      <w:r w:rsidRPr="003E2BCD">
        <w:rPr>
          <w:sz w:val="28"/>
          <w:szCs w:val="28"/>
        </w:rPr>
        <w:t>том диагностики и логопедического заключения;</w:t>
      </w: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>совместно со специалистами ДОУ составление индивидуального образовательного маршрута для воспитанников с ОВЗ;</w:t>
      </w: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 xml:space="preserve">проведение индивидуальных и подгрупповых логопедических занятий; </w:t>
      </w: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 xml:space="preserve">консультирование педагогов и родителей; </w:t>
      </w:r>
    </w:p>
    <w:p w:rsidR="00663884" w:rsidRPr="003E2BCD" w:rsidRDefault="00663884" w:rsidP="00016F6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3E2BCD">
        <w:rPr>
          <w:sz w:val="28"/>
          <w:szCs w:val="28"/>
        </w:rPr>
        <w:t xml:space="preserve">ведение логопедической документации. </w:t>
      </w:r>
    </w:p>
    <w:p w:rsidR="00663884" w:rsidRPr="003E2BCD" w:rsidRDefault="00663884" w:rsidP="00016F60">
      <w:pPr>
        <w:pStyle w:val="Default"/>
        <w:rPr>
          <w:sz w:val="28"/>
          <w:szCs w:val="28"/>
        </w:rPr>
      </w:pPr>
    </w:p>
    <w:p w:rsidR="00663884" w:rsidRPr="003E2BCD" w:rsidRDefault="00663884" w:rsidP="00016F60">
      <w:pPr>
        <w:pStyle w:val="Default"/>
        <w:jc w:val="center"/>
        <w:rPr>
          <w:rFonts w:ascii="Courier New" w:hAnsi="Courier New"/>
          <w:b/>
          <w:noProof/>
          <w:color w:val="auto"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color w:val="auto"/>
          <w:sz w:val="28"/>
          <w:szCs w:val="28"/>
          <w:u w:val="single"/>
          <w:lang w:eastAsia="ru-RU"/>
        </w:rPr>
        <w:t>Помещение логопедического кабинета разделено на блоки:</w:t>
      </w:r>
    </w:p>
    <w:p w:rsidR="00663884" w:rsidRPr="003E2BCD" w:rsidRDefault="00663884" w:rsidP="00016F60">
      <w:pPr>
        <w:pStyle w:val="Default"/>
        <w:jc w:val="center"/>
        <w:rPr>
          <w:sz w:val="28"/>
          <w:szCs w:val="28"/>
        </w:rPr>
      </w:pPr>
    </w:p>
    <w:p w:rsidR="00663884" w:rsidRPr="003E2BCD" w:rsidRDefault="00663884" w:rsidP="00016F60">
      <w:pPr>
        <w:pStyle w:val="Default"/>
        <w:rPr>
          <w:sz w:val="28"/>
          <w:szCs w:val="28"/>
        </w:rPr>
      </w:pPr>
      <w:r w:rsidRPr="003E2BCD">
        <w:rPr>
          <w:b/>
          <w:bCs/>
          <w:sz w:val="28"/>
          <w:szCs w:val="28"/>
        </w:rPr>
        <w:t xml:space="preserve">1. Диагностический блок. </w:t>
      </w:r>
    </w:p>
    <w:p w:rsidR="00663884" w:rsidRPr="003E2BCD" w:rsidRDefault="00663884" w:rsidP="00016F60">
      <w:pPr>
        <w:pStyle w:val="Default"/>
        <w:rPr>
          <w:sz w:val="28"/>
          <w:szCs w:val="28"/>
        </w:rPr>
      </w:pPr>
      <w:r w:rsidRPr="003E2BCD">
        <w:rPr>
          <w:b/>
          <w:bCs/>
          <w:sz w:val="28"/>
          <w:szCs w:val="28"/>
        </w:rPr>
        <w:t xml:space="preserve">2. Организационный блок. </w:t>
      </w:r>
    </w:p>
    <w:p w:rsidR="00663884" w:rsidRPr="003E2BCD" w:rsidRDefault="00663884" w:rsidP="00016F60">
      <w:pPr>
        <w:pStyle w:val="Default"/>
        <w:rPr>
          <w:sz w:val="28"/>
          <w:szCs w:val="28"/>
        </w:rPr>
      </w:pPr>
      <w:r w:rsidRPr="003E2BCD">
        <w:rPr>
          <w:b/>
          <w:bCs/>
          <w:sz w:val="28"/>
          <w:szCs w:val="28"/>
        </w:rPr>
        <w:t xml:space="preserve">3. Блок оптимизации коррекционно – педагогического процесса </w:t>
      </w:r>
    </w:p>
    <w:p w:rsidR="00663884" w:rsidRPr="003E2BCD" w:rsidRDefault="00663884" w:rsidP="00016F60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развития артикуляционной моторики, постановки, автоматизации и дифференциации звуков </w:t>
      </w:r>
    </w:p>
    <w:p w:rsidR="00663884" w:rsidRPr="003E2BCD" w:rsidRDefault="00663884" w:rsidP="00016F60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развития фонематического слуха </w:t>
      </w:r>
    </w:p>
    <w:p w:rsidR="00663884" w:rsidRPr="003E2BCD" w:rsidRDefault="00663884" w:rsidP="00016F60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развития речевого дыхания и голоса </w:t>
      </w:r>
    </w:p>
    <w:p w:rsidR="00663884" w:rsidRPr="003E2BCD" w:rsidRDefault="00663884" w:rsidP="00016F60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формирования слоговой структуры слова </w:t>
      </w:r>
    </w:p>
    <w:p w:rsidR="00663884" w:rsidRPr="003E2BCD" w:rsidRDefault="00663884" w:rsidP="00016F60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развития мелкой моторики, графических навыков </w:t>
      </w:r>
    </w:p>
    <w:p w:rsidR="00663884" w:rsidRPr="003E2BCD" w:rsidRDefault="00663884" w:rsidP="00016F60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формирования лексико - грамматического строя речи и зона развития связной речи </w:t>
      </w:r>
    </w:p>
    <w:p w:rsidR="00663884" w:rsidRPr="003E2BCD" w:rsidRDefault="00663884" w:rsidP="00D96B04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Центр подготовки к обучению грамоте </w:t>
      </w:r>
    </w:p>
    <w:p w:rsidR="00663884" w:rsidRPr="003E2BCD" w:rsidRDefault="00663884" w:rsidP="00F254F0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3E2BCD">
        <w:rPr>
          <w:sz w:val="28"/>
          <w:szCs w:val="28"/>
        </w:rPr>
        <w:t>Медиатека</w:t>
      </w:r>
    </w:p>
    <w:p w:rsidR="00663884" w:rsidRPr="003E2BCD" w:rsidRDefault="00663884" w:rsidP="00F254F0">
      <w:pPr>
        <w:pStyle w:val="Default"/>
        <w:rPr>
          <w:sz w:val="28"/>
          <w:szCs w:val="28"/>
        </w:rPr>
      </w:pPr>
      <w:r w:rsidRPr="003E2BCD">
        <w:rPr>
          <w:b/>
          <w:bCs/>
          <w:sz w:val="28"/>
          <w:szCs w:val="28"/>
        </w:rPr>
        <w:t>4. Научно – методический блок.</w:t>
      </w:r>
    </w:p>
    <w:p w:rsidR="00663884" w:rsidRPr="003E2BCD" w:rsidRDefault="00663884" w:rsidP="00016F60">
      <w:pPr>
        <w:pStyle w:val="Default"/>
        <w:rPr>
          <w:sz w:val="28"/>
          <w:szCs w:val="28"/>
        </w:rPr>
      </w:pPr>
    </w:p>
    <w:p w:rsidR="00663884" w:rsidRPr="003E2BCD" w:rsidRDefault="00663884" w:rsidP="00016F60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663884" w:rsidRPr="003E2BCD" w:rsidRDefault="00663884" w:rsidP="00016F60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663884" w:rsidRPr="003E2BCD" w:rsidRDefault="00663884" w:rsidP="00016F60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663884" w:rsidRPr="003E2BCD" w:rsidRDefault="00663884" w:rsidP="00016F60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663884" w:rsidRPr="003E2BCD" w:rsidRDefault="00663884" w:rsidP="00016F60">
      <w:pPr>
        <w:pStyle w:val="NormalWeb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Предметно-развивающая среда организована в соотвествии с основными принципами: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Полифункциональности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>: предметная развивающая</w:t>
      </w: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>среда обеспечивает возможности для организации образовательного процесса, поэтому является многофункциональной;</w:t>
      </w: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Трансформируемости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 xml:space="preserve"> (связан с полифункиональностью) - возможность вносить изменения, позволяющие по ситуации приоритетно использовать ту или иную функцию пространства;</w:t>
      </w: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Вариативности;</w:t>
      </w: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Информативности - 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>разнообразие тематики материалов и оборудования и активность детей во взаимодействии с предметным окружением;</w:t>
      </w: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Стабильности и динамичности - 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>сочетание привычных и неординарных элементов эстетической организации среды; индивидуальную комфортность и эмоциональное благополучие каждого ребёнка;</w:t>
      </w:r>
    </w:p>
    <w:p w:rsidR="00663884" w:rsidRPr="003E2BCD" w:rsidRDefault="00663884" w:rsidP="0076215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 w:rsidRPr="003E2BCD">
        <w:rPr>
          <w:rFonts w:ascii="Times New Roman" w:hAnsi="Times New Roman"/>
          <w:b/>
          <w:i/>
          <w:noProof/>
          <w:sz w:val="28"/>
          <w:szCs w:val="28"/>
          <w:lang w:eastAsia="ru-RU"/>
        </w:rPr>
        <w:t>Целостности образовательного процесса</w:t>
      </w:r>
      <w:r w:rsidRPr="003E2BCD">
        <w:rPr>
          <w:rFonts w:ascii="Times New Roman" w:hAnsi="Times New Roman"/>
          <w:noProof/>
          <w:sz w:val="28"/>
          <w:szCs w:val="28"/>
          <w:lang w:eastAsia="ru-RU"/>
        </w:rPr>
        <w:t xml:space="preserve"> - обеспечивает содержание всех образовательных областей в соответствии с основными направлениями развития ребёнка.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Материально-технические условия.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Организация предметно-развивающей среды.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1. Диагностический блок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Диагностика нарушений речи у детей и организация логопедической работы в условиях дошкольного образовательного учреждения. СПб, 2002.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Иншакова О.Б. Альбом для логопеда. - М., 1998.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Ковтун О.П., Блохина С.И., Степаненко Д.Г. Система профилактики, ранней диагностики и реабилитации речевых нарушений у детей младшего возраста. – Екатеринбург, 2003.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Коненкова И.Д. Обследование речи дошкольников с ЗПР. – М.: Изд-во «ГНОМ и Д», 2005.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Экспресс-обследование звукопроизношения у детей дошкольного и младшего школьного возраста. – М.: Изд-во «ГНОМ и Д», 2001.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Методы обследования речи детей. /Под. ред. Г.В. Чиркиной. – м.: АРКТИ, 2003.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Микляева Н.В. Диагностика языковой способности у детей дошкольного возраста. – М.: Айрис-пресс, 2006.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Психолого-педагогическая диагностика развития детей раннего и дошкольного возраста: метод. пособие: с прил. Альбома «Наглядный материал для обследования детей» / [Е.А. Стребелева, Г.А. Мишина, Ю.А. Разенкова и др.]; под ред. Е.А. Стребелевой. – М.: Просвещение, 2004. + Прил. (с ил).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Репина З.А. Нейропсихологическое обследование детей с тяжёлыми нарушениями речи. – Екатеринбург, 1998.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Трубникова Н.М. Практическая логопедия. – Екатеринбург, 2003.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Трубникова Н.М. Структура и содержание речевой карты. – Екатеринбург, 1998.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Количественный мониторинг общего и речевого развития детей с ОНР/авт.-сост. А.М. Быховская, Н.А. Казова. - СПб: ООО "ИЗДАТЕЛЬСТВО "ДЕТСТВО-ПРЕСС", 2012. - 32с.</w:t>
      </w:r>
    </w:p>
    <w:p w:rsidR="00663884" w:rsidRPr="003E2BCD" w:rsidRDefault="00663884" w:rsidP="00EA3A7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Оценочные средства с применением информационно-коммуникационных технологий.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"/>
        <w:gridCol w:w="9348"/>
      </w:tblGrid>
      <w:tr w:rsidR="00663884" w:rsidRPr="003E2BCD" w:rsidTr="00281B11">
        <w:tc>
          <w:tcPr>
            <w:tcW w:w="506" w:type="dxa"/>
          </w:tcPr>
          <w:p w:rsidR="00663884" w:rsidRPr="00281B11" w:rsidRDefault="00663884" w:rsidP="00281B1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B1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348" w:type="dxa"/>
          </w:tcPr>
          <w:p w:rsidR="00663884" w:rsidRPr="00281B11" w:rsidRDefault="00663884" w:rsidP="00281B1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B11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электронного пособия</w:t>
            </w:r>
          </w:p>
        </w:tc>
      </w:tr>
      <w:tr w:rsidR="00663884" w:rsidRPr="003E2BCD" w:rsidTr="00281B11">
        <w:tc>
          <w:tcPr>
            <w:tcW w:w="506" w:type="dxa"/>
          </w:tcPr>
          <w:p w:rsidR="00663884" w:rsidRPr="00281B11" w:rsidRDefault="00663884" w:rsidP="00281B1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B1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348" w:type="dxa"/>
          </w:tcPr>
          <w:p w:rsidR="00663884" w:rsidRPr="00281B11" w:rsidRDefault="00663884" w:rsidP="00281B1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B11">
              <w:rPr>
                <w:rFonts w:ascii="Times New Roman" w:hAnsi="Times New Roman"/>
                <w:color w:val="000000"/>
                <w:sz w:val="28"/>
                <w:szCs w:val="28"/>
              </w:rPr>
              <w:t>Электронное пособие «Общее речевое развитие». Издательство «Учитель» - 2011 год. Серия «В помощь логопеду». Компакт-диск включает разделы: «Психоречевая диагностика детей 3-7 лет», «Наглядно-дидактический материал для обследования» и др.</w:t>
            </w:r>
          </w:p>
        </w:tc>
      </w:tr>
      <w:tr w:rsidR="00663884" w:rsidRPr="003E2BCD" w:rsidTr="00281B11">
        <w:tc>
          <w:tcPr>
            <w:tcW w:w="506" w:type="dxa"/>
          </w:tcPr>
          <w:p w:rsidR="00663884" w:rsidRPr="00281B11" w:rsidRDefault="00663884" w:rsidP="00281B1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B1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348" w:type="dxa"/>
          </w:tcPr>
          <w:p w:rsidR="00663884" w:rsidRPr="00281B11" w:rsidRDefault="00663884" w:rsidP="00281B1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5" w:tgtFrame="_blank" w:history="1">
              <w:r w:rsidRPr="00281B11">
                <w:rPr>
                  <w:color w:val="000000"/>
                  <w:sz w:val="27"/>
                  <w:szCs w:val="27"/>
                </w:rPr>
                <w:t>Методика «Развитие</w:t>
              </w:r>
              <w:r w:rsidRPr="00281B11">
                <w:rPr>
                  <w:bCs/>
                  <w:color w:val="000000"/>
                  <w:sz w:val="27"/>
                  <w:szCs w:val="27"/>
                </w:rPr>
                <w:t xml:space="preserve"> </w:t>
              </w:r>
              <w:r w:rsidRPr="00281B11">
                <w:rPr>
                  <w:color w:val="000000"/>
                  <w:sz w:val="27"/>
                  <w:szCs w:val="27"/>
                </w:rPr>
                <w:t>и коррекция речи детей 4-8 лет» (В.М. Акименко)</w:t>
              </w:r>
            </w:hyperlink>
            <w:r w:rsidRPr="00281B11">
              <w:rPr>
                <w:bCs/>
                <w:color w:val="000000"/>
                <w:sz w:val="27"/>
                <w:szCs w:val="27"/>
              </w:rPr>
              <w:t>.</w:t>
            </w:r>
          </w:p>
        </w:tc>
      </w:tr>
    </w:tbl>
    <w:p w:rsidR="00663884" w:rsidRDefault="00663884" w:rsidP="00A5386C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Default="00663884" w:rsidP="00A5386C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2. Организационный блок.</w:t>
      </w:r>
    </w:p>
    <w:p w:rsidR="00663884" w:rsidRPr="003E2BCD" w:rsidRDefault="00663884" w:rsidP="00A5386C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0C7DC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Бейменсон Л.С. Профессиональная речь логопеда. – М.: ТЦ Сфера, 2005.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Бадалян Л.О. Детская неврология. – Ташкент, 1989.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Белкин А.С. Конфликтология образовательного процесса. – Екатеринбург, 2002.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Белкин А.С. Основы возрастной педагогики. – М.: «Академия», 2000.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Дети с задержкой психического развития./ Под. ред. Т.А. Власовой, В.И. Лубовского, Н.А. Цыпиной. – М.: Педагогика, 1984.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Исаев Д. Н. Психопатология детского возраста. – СПб, 2001.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Катаева А.А., Стребелева Е.А. Дошкольная олигофренопедагогика. – М.: Просвещение, 1988.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Ковшиков В.А. Экспрессивная алалия. – М.: «Институт общегуманитарных исследований», 2001.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Логопедия. /Под редакцией Волковой Л.С., Шаховской С.Н.. – М., 1998.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Логопедия/Под. ред Волковой Л.С. – М.: «Просвещение», 1989.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Люблинская А.А. Детская психология. – М., 1971.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Нарушение речи у дошкольников./Сост. Р.А. Белова-Давид. – М.: Просвещение, 1972.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Правдина О.В. Логопедия. – М.: Просвещение, 1973.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Психологические и психофизиологические исследования речи./ Под. ред. Т.Н. Ушаковой. АН СССР. – М.: Наука, 1985.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Репина З.А. Курсовые работы по логопедии. – Екатеринбург, 1994.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Селивёрстов В.И. Понятийно – терминологический словарь логопеда. – М., 2005.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Хватцев М.Е. Логопедия. Работа с дошкольниками. – М., 1996.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Хрестоматия по логопедии: в 2 томах/Под редакцией Волковой Л.С. и Селивёрстова В.И.  – М., 1997.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Хрестоматия. Логопедия. Заикание. – М.: в. Секачёв. Изд-во ЭКСМО-Пресс, 2001.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Цветкова Л.С., Торчуа Н.Г. Афазия и восприятие. – Москва – Воронеж, 1997.</w:t>
      </w:r>
    </w:p>
    <w:p w:rsidR="00663884" w:rsidRPr="003E2BCD" w:rsidRDefault="00663884" w:rsidP="00D96B04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Шохор – Троцкая М.К. Коррекционно – педагогическая работа при афазии. – М., 2002.</w:t>
      </w:r>
    </w:p>
    <w:p w:rsidR="00663884" w:rsidRPr="003E2BCD" w:rsidRDefault="00663884" w:rsidP="00D96B04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D96B04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D96B04">
      <w:pPr>
        <w:pStyle w:val="Default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  <w:r w:rsidRPr="003E2BCD">
        <w:rPr>
          <w:rFonts w:ascii="Courier New" w:hAnsi="Courier New"/>
          <w:b/>
          <w:noProof/>
          <w:sz w:val="28"/>
          <w:szCs w:val="28"/>
          <w:u w:val="single"/>
          <w:lang w:eastAsia="ru-RU"/>
        </w:rPr>
        <w:t>3. Блок оптимизации коорекционно-педагогического процесса</w:t>
      </w:r>
    </w:p>
    <w:p w:rsidR="00663884" w:rsidRPr="003E2BCD" w:rsidRDefault="00663884" w:rsidP="0076215A">
      <w:pPr>
        <w:spacing w:after="0" w:line="240" w:lineRule="auto"/>
        <w:jc w:val="center"/>
        <w:rPr>
          <w:rFonts w:ascii="Courier New" w:hAnsi="Courier New"/>
          <w:b/>
          <w:noProof/>
          <w:sz w:val="28"/>
          <w:szCs w:val="28"/>
          <w:u w:val="single"/>
          <w:lang w:eastAsia="ru-RU"/>
        </w:rPr>
      </w:pPr>
    </w:p>
    <w:p w:rsidR="00663884" w:rsidRPr="003E2BCD" w:rsidRDefault="00663884" w:rsidP="00D96B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Центр развития артикуляционной моторики, постановки, автоматизации и дифференциации звуков:</w:t>
      </w:r>
    </w:p>
    <w:p w:rsidR="00663884" w:rsidRPr="003E2BCD" w:rsidRDefault="00663884" w:rsidP="0093701F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Зеркало с лампой дополнительного освещения. </w:t>
      </w:r>
    </w:p>
    <w:p w:rsidR="00663884" w:rsidRPr="003E2BCD" w:rsidRDefault="00663884" w:rsidP="0093701F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 стульчика для занятий у зеркала. </w:t>
      </w:r>
    </w:p>
    <w:p w:rsidR="00663884" w:rsidRPr="003E2BCD" w:rsidRDefault="00663884" w:rsidP="0093701F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Комплект зондов для постановки звуков. </w:t>
      </w:r>
    </w:p>
    <w:p w:rsidR="00663884" w:rsidRPr="003E2BCD" w:rsidRDefault="00663884" w:rsidP="0093701F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Комплект зондов для артикуляционного массажа. </w:t>
      </w:r>
    </w:p>
    <w:p w:rsidR="00663884" w:rsidRPr="003E2BCD" w:rsidRDefault="00663884" w:rsidP="0093701F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Соски, шпатели, вата, ватные палочки, марлевые салфетки. </w:t>
      </w:r>
    </w:p>
    <w:p w:rsidR="00663884" w:rsidRPr="003E2BCD" w:rsidRDefault="00663884" w:rsidP="0076215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Дидактический и наглядный материал для постановки звуков и артикуляционной гимнастики:</w:t>
      </w:r>
    </w:p>
    <w:p w:rsidR="00663884" w:rsidRPr="003E2BCD" w:rsidRDefault="00663884" w:rsidP="0076215A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Артикуляция звуков в графическом изображении. Учебно-демонстрационный материал. – М.: «ГНОМ и Д», 2001.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Буйко В. Чудо-обучайка. – Екатеринбург: «Литур», 2005.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Журнал «Карапуз». Артикуляционная азбука: гимнастика для губ и язычка. – М.: «Карапуз», 2005.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Имитационный тренажер «Колобок».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Крупенчук О.И., Воробьёва Т.А. Логопедические упражнения: артикуляционная гимнастика. -  СПб.: «Литера», 2004.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Символы для выполнения артикуляционной гимнастики – 16 штук.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numPr>
          <w:ilvl w:val="2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Наглядно-дидактический материал для индивидуальной работы по коррекции звукопроизношения и слоговой структуры слова: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Автоматизация и дифференциация свистящих звуков С, З, Ц.</w:t>
      </w:r>
    </w:p>
    <w:p w:rsidR="00663884" w:rsidRPr="003E2BCD" w:rsidRDefault="00663884" w:rsidP="0076215A">
      <w:pPr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Жихарева - Норкина Ю.Б. Домашняя тетрадь для логопедических занятий с детьми. Звуки С, СЬ. Выпуск 4. – М.: ВЛАДОС, 2004.</w:t>
      </w:r>
    </w:p>
    <w:p w:rsidR="00663884" w:rsidRPr="003E2BCD" w:rsidRDefault="00663884" w:rsidP="0076215A">
      <w:pPr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Жихарева - Норкина Ю.Б. Домашняя тетрадь для логопедических занятий с детьми. Звуки З-ЗЬ, Ц. Выпуск 6. – М.: ВЛАДОС, 2004</w:t>
      </w:r>
    </w:p>
    <w:p w:rsidR="00663884" w:rsidRPr="003E2BCD" w:rsidRDefault="00663884" w:rsidP="0076215A">
      <w:pPr>
        <w:pStyle w:val="BodyText2"/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Домашняя тетрадь №1. Для закрепления произношения свистящих звуков С, З, Ц. – М.: «ГНОМ и Д», 2002.</w:t>
      </w:r>
    </w:p>
    <w:p w:rsidR="00663884" w:rsidRPr="003E2BCD" w:rsidRDefault="00663884" w:rsidP="0076215A">
      <w:pPr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Новоторцева Н.В. Рабочая тетрадь по развитию речи на звуки [З], [ЗЬ], [Ц]. – Ярославль: Академия развития, 1996. – 2 шт.</w:t>
      </w:r>
    </w:p>
    <w:p w:rsidR="00663884" w:rsidRPr="003E2BCD" w:rsidRDefault="00663884" w:rsidP="0076215A">
      <w:pPr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Новоторцева Н.В. Рабочая тетрадь по развитию речи на звуки [С], [СЬ]. – Ярославль: Академия развития, 1996. – 2 шт.</w:t>
      </w:r>
    </w:p>
    <w:p w:rsidR="00663884" w:rsidRPr="003E2BCD" w:rsidRDefault="00663884" w:rsidP="0076215A">
      <w:pPr>
        <w:numPr>
          <w:ilvl w:val="4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Резниченко Т.С., Ларина О.Д. логопедический альбом. Говорим правильно С, З, Ц. – М.: «РОСМЭН-ПРЕСС», 2002. + аудиокассета.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Автоматизация и дифференциация шипящих звуков Ш,Ж,Щ, Ч</w:t>
      </w:r>
      <w:r w:rsidRPr="003E2BCD">
        <w:rPr>
          <w:rFonts w:ascii="Times New Roman" w:hAnsi="Times New Roman"/>
          <w:color w:val="000000"/>
          <w:sz w:val="28"/>
          <w:szCs w:val="28"/>
        </w:rPr>
        <w:t>.</w:t>
      </w:r>
    </w:p>
    <w:p w:rsidR="00663884" w:rsidRPr="003E2BCD" w:rsidRDefault="00663884" w:rsidP="007621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Жихарева - Норкина Ю.Б. Домашняя тетрадь для логопедических занятий с детьми. Звуки Ш, Ж. Выпуск 7. – М.: ВЛАДОС, 2004.</w:t>
      </w:r>
    </w:p>
    <w:p w:rsidR="00663884" w:rsidRPr="003E2BCD" w:rsidRDefault="00663884" w:rsidP="007621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Зуева Л.Н. Костылева Н.Ю., Солошенко О.П. Логопедия для дошкольников: Альбом 2. – М.: ООО «Астрель», 2001.</w:t>
      </w:r>
    </w:p>
    <w:p w:rsidR="00663884" w:rsidRPr="003E2BCD" w:rsidRDefault="00663884" w:rsidP="007621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Дидактический материал по автоматизации шипящих звуков у детей. – М.: «ГНОМ и Д», 2001.</w:t>
      </w:r>
    </w:p>
    <w:p w:rsidR="00663884" w:rsidRPr="003E2BCD" w:rsidRDefault="00663884" w:rsidP="0076215A">
      <w:pPr>
        <w:pStyle w:val="BodyText2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Домашняя тетрадь №3. Для закрепления произношения шипящих звуков Ш, Ж. – М.: «ГНОМ и Д», 2002.</w:t>
      </w:r>
    </w:p>
    <w:p w:rsidR="00663884" w:rsidRPr="003E2BCD" w:rsidRDefault="00663884" w:rsidP="007621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Новоторцева Н.В. Рабочая тетрадь по развитию речи на звуки [Ч], [Щ]. – Ярославль: Академия развития, 1996. </w:t>
      </w:r>
    </w:p>
    <w:p w:rsidR="00663884" w:rsidRPr="003E2BCD" w:rsidRDefault="00663884" w:rsidP="0076215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Резниченко Т.С., Ларина О.Д. логопедический альбом. Говорим правильно Ж, Ш, Ч, Щ. – М.: «РОСМЭН-ПРЕСС», 2002. + аудиокассета.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Автоматизация и дифференциация сонорных звуков Л, ЛЬ.</w:t>
      </w:r>
    </w:p>
    <w:p w:rsidR="00663884" w:rsidRPr="003E2BCD" w:rsidRDefault="00663884" w:rsidP="007621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Дидактический материал по автоматизации звуков Л, ЛЬ у детей. – М.: «ГНОМ и Д», 2001.</w:t>
      </w:r>
    </w:p>
    <w:p w:rsidR="00663884" w:rsidRPr="003E2BCD" w:rsidRDefault="00663884" w:rsidP="0076215A">
      <w:pPr>
        <w:pStyle w:val="BodyText2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Домашняя тетрадь №5. Для закрепления произношения шипящих звука Л. – М.: «ГНОМ и Д», 2002.</w:t>
      </w:r>
    </w:p>
    <w:p w:rsidR="00663884" w:rsidRPr="003E2BCD" w:rsidRDefault="00663884" w:rsidP="007621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Новоторцева Н.В. Рабочая тетрадь по развитию речи на звуки [Л], [ЛЬ]. – Ярославль: Академия развития, 1996. </w:t>
      </w:r>
    </w:p>
    <w:p w:rsidR="00663884" w:rsidRPr="003E2BCD" w:rsidRDefault="00663884" w:rsidP="007621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Норкина Ю.Б. Домашняя тетрадь для логопедических занятий с детьми. Звук Л. Выпуск 1. – М.: ВЛАДОС, 2004.</w:t>
      </w:r>
    </w:p>
    <w:p w:rsidR="00663884" w:rsidRPr="003E2BCD" w:rsidRDefault="00663884" w:rsidP="007621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Норкина Ю.Б. Домашняя тетрадь для логопедических занятий с детьми. Звук ЛЬ. Выпуск 2. – М.: ВЛАДОС, 2004.</w:t>
      </w:r>
    </w:p>
    <w:p w:rsidR="00663884" w:rsidRPr="003E2BCD" w:rsidRDefault="00663884" w:rsidP="0076215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Резниченко Т.С., Ларина О.Д. логопедический альбом. Говорим правильно Л, ЛЬ. – М.: «РОСМЭН-ПРЕСС», 2002. + аудиокассета.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Автоматизация и дифференциация сонорных звуков Р, РЬ.</w:t>
      </w:r>
    </w:p>
    <w:p w:rsidR="00663884" w:rsidRPr="003E2BCD" w:rsidRDefault="00663884" w:rsidP="0076215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Дидактический материал по автоматизации звуков Р, РЬ у детей. – М.: «ГНОМ и Д», 2001.</w:t>
      </w:r>
    </w:p>
    <w:p w:rsidR="00663884" w:rsidRPr="003E2BCD" w:rsidRDefault="00663884" w:rsidP="0076215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Новоторцева Н.В. Рабочая тетрадь по развитию речи на звуки [Р], [РЬ]. – Ярославль: Академия развития, 1996. </w:t>
      </w:r>
    </w:p>
    <w:p w:rsidR="00663884" w:rsidRPr="003E2BCD" w:rsidRDefault="00663884" w:rsidP="0076215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Норкина Ю.Б. Домашняя тетрадь для логопедических занятий с детьми. Звук РЬ. Выпуск 4. – М.: ВЛАДОС, 2004.</w:t>
      </w:r>
    </w:p>
    <w:p w:rsidR="00663884" w:rsidRPr="003E2BCD" w:rsidRDefault="00663884" w:rsidP="0076215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Норкина Ю.Б. Домашняя тетрадь для логопедических занятий с детьми. Звук Р. Выпуск 3. – М.: ВЛАДОС, 2004.</w:t>
      </w:r>
    </w:p>
    <w:p w:rsidR="00663884" w:rsidRPr="003E2BCD" w:rsidRDefault="00663884" w:rsidP="0076215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Резниченко Т.С., Ларина О.Д. логопедический альбом. Говорим правильно Р, РЬ. – М.: «РОСМЭН-ПРЕСС», 2002. + аудиокассета.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Альбомы для индивидуальной работы для автоматизации и дифференциации звуков: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С, З. Непослушная коза.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Ц, С, З. Счастливая курица.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Ж, З. Жадные разбойники.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Т, Ч. Учёные утята.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Ж, Ш. Шалунишка Жорж.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С, Ш, Ч. Лесные страшилки.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Ч, Щ. Белочка и волчище. – СПб.: «Литера», 2006.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Гурин Ю.В. Развиваем речь. Звуки Л, Р. Ленивый продавец. – СПб.: «Литера», 2006.</w:t>
      </w:r>
    </w:p>
    <w:p w:rsidR="00663884" w:rsidRPr="003E2BCD" w:rsidRDefault="00663884" w:rsidP="007621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7621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Разное: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Егорова О.В. Звуки М, МЬ, Н, НЬ. Речевой материал и игры по автоматизации и дифференциации звуков у детей 5-7 лет. – М.: «ГНОМ и Д», 2005.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Егорова О.В. Звуки П, ПЬ, Б, БЬ. Речевой материал и игры по автоматизации и дифференциации звуков у детей 5-7 лет. – М.: «ГНОМ и Д», 2005.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Егорова О.В. Звуки Т, ТЬ, Д, ДЬ. Речевой материал и игры по автоматизации и дифференциации звуков у детей 5-7 лет. – М.: «ГНОМ и Д», 2005.</w:t>
      </w:r>
    </w:p>
    <w:p w:rsidR="00663884" w:rsidRPr="003E2BCD" w:rsidRDefault="00663884" w:rsidP="0076215A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Дидактический материал по коррекции произношения звуков К, К’, Г,Г’, Х, Х’. – М.: «ГНОМ и Д», 2001.</w:t>
      </w:r>
    </w:p>
    <w:p w:rsidR="00663884" w:rsidRPr="003E2BCD" w:rsidRDefault="00663884" w:rsidP="0076215A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Коррекция произношения звука Й.– М.: «ГНОМ - ПРЕСС», 1999.</w:t>
      </w:r>
    </w:p>
    <w:p w:rsidR="00663884" w:rsidRPr="003E2BCD" w:rsidRDefault="00663884" w:rsidP="00032325">
      <w:pPr>
        <w:pStyle w:val="BodyText2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Коррекция произношения звуков Н, Т, Д. Дидактический материал. – М.: «ГНОМ и Д», 2005.</w:t>
      </w:r>
    </w:p>
    <w:p w:rsidR="00663884" w:rsidRPr="003E2BCD" w:rsidRDefault="00663884" w:rsidP="0003232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Методические пособия: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Ефименкова Л.Н. Коррекция звуков речи у детей. – М.: Просвещение, 1987.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Коноваленко В.В., Коноваленко С.В. Индивидуально – подгрупповая работа по коррекции звукопроизношения. – М., 1998.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Куликовская Т.А. Скороговорки и чистоговорки. – М.: «ГНОМ и Д», 2000.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Новикова Е.В. Зондовый массаж: коррекция звукопроизношения. – М.: «ГНОМ и Д», 2000.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5. Туманова Т.В. Исправление звукопроизношения у детей. – М.: «Гном – Пресс», 1999.</w:t>
      </w:r>
    </w:p>
    <w:p w:rsidR="00663884" w:rsidRPr="003E2BCD" w:rsidRDefault="00663884" w:rsidP="000323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Фомичёва М.Ф. Воспитание у детей правильного произношения. – М.: Просвещение, 1980.</w:t>
      </w:r>
    </w:p>
    <w:p w:rsidR="00663884" w:rsidRPr="003E2BCD" w:rsidRDefault="00663884" w:rsidP="00032325">
      <w:pPr>
        <w:pStyle w:val="Default"/>
        <w:jc w:val="center"/>
        <w:rPr>
          <w:sz w:val="28"/>
          <w:szCs w:val="28"/>
        </w:rPr>
      </w:pPr>
    </w:p>
    <w:p w:rsidR="00663884" w:rsidRPr="003E2BCD" w:rsidRDefault="00663884" w:rsidP="00032325">
      <w:pPr>
        <w:pStyle w:val="Default"/>
        <w:jc w:val="center"/>
        <w:rPr>
          <w:b/>
          <w:sz w:val="28"/>
          <w:szCs w:val="28"/>
        </w:rPr>
      </w:pPr>
      <w:r w:rsidRPr="003E2BCD">
        <w:rPr>
          <w:b/>
          <w:sz w:val="28"/>
          <w:szCs w:val="28"/>
        </w:rPr>
        <w:t>Центр развития фонематического слуха и слоговой структуры слова</w:t>
      </w:r>
    </w:p>
    <w:p w:rsidR="00663884" w:rsidRPr="003E2BCD" w:rsidRDefault="00663884" w:rsidP="00032325">
      <w:pPr>
        <w:pStyle w:val="Default"/>
        <w:jc w:val="center"/>
        <w:rPr>
          <w:b/>
          <w:sz w:val="28"/>
          <w:szCs w:val="28"/>
        </w:rPr>
      </w:pPr>
    </w:p>
    <w:p w:rsidR="00663884" w:rsidRPr="003E2BCD" w:rsidRDefault="00663884" w:rsidP="00032325">
      <w:pPr>
        <w:pStyle w:val="Default"/>
        <w:ind w:firstLine="567"/>
        <w:jc w:val="both"/>
        <w:rPr>
          <w:sz w:val="28"/>
          <w:szCs w:val="28"/>
        </w:rPr>
      </w:pPr>
      <w:r w:rsidRPr="003E2BCD">
        <w:rPr>
          <w:b/>
          <w:sz w:val="28"/>
          <w:szCs w:val="28"/>
        </w:rPr>
        <w:t>Игры и игровые упражнения:</w:t>
      </w:r>
      <w:r w:rsidRPr="003E2BCD">
        <w:rPr>
          <w:sz w:val="28"/>
          <w:szCs w:val="28"/>
        </w:rPr>
        <w:t xml:space="preserve"> «Живые буквы», «Подними сигнал», «Слушай и считай», «Кто скорее?», «Кто за деревом?», «Утенок гуляет», «Разноцветные шарики", «Раздели и забери», «Когда это бывает?», «Бабочка и цветок», «У кого больше?».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E2BCD">
        <w:rPr>
          <w:rFonts w:ascii="Times New Roman" w:hAnsi="Times New Roman"/>
          <w:color w:val="000000"/>
          <w:sz w:val="28"/>
          <w:szCs w:val="28"/>
          <w:u w:val="single"/>
        </w:rPr>
        <w:t>Пособия: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Весёлые скороговорки для «непослушных» звуков. / Сост. И.Г. Сухин. – Ярославль, 2004.</w:t>
      </w:r>
    </w:p>
    <w:p w:rsidR="00663884" w:rsidRPr="003E2BCD" w:rsidRDefault="00663884" w:rsidP="000C7DC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Будённая Т.В. Логопедическая гимнастика. – СПб., 1999.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Максаков А.И. Тумакова Г.А. Учите, играя: игры со звучащим словом. – М.: просвещение, 1983.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Цвынтарный В.В. Играем, слушаем, подражаем – звуки получаем. – СПб, 2000.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Агранович З. Е. Логопедическая работа по преодолению нарушений слоговой структуры слов у детей. – С – Пб., 2001.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5. Епифанова О.В. Логопедия (уточнение и коррекция слоговой структуры слов). – Волгоград: Учитель – АСТ, 2004.</w:t>
      </w:r>
    </w:p>
    <w:p w:rsidR="00663884" w:rsidRPr="003E2BCD" w:rsidRDefault="00663884" w:rsidP="000C7DC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Алмазова Е.С. Логопедическая работа по восстановлению голоса у детей. – М.: Айрис-пресс, 2005.</w:t>
      </w:r>
    </w:p>
    <w:p w:rsidR="00663884" w:rsidRPr="003E2BCD" w:rsidRDefault="00663884" w:rsidP="000C7DC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7. Анищенкова Е.С. Логопедическая ритмика для развития речи дошкольников. – М.: «АСТ», «Астрель», 2006.</w:t>
      </w:r>
    </w:p>
    <w:p w:rsidR="00663884" w:rsidRPr="003E2BCD" w:rsidRDefault="00663884" w:rsidP="00032325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93701F">
      <w:pPr>
        <w:pStyle w:val="Default"/>
        <w:ind w:left="720"/>
        <w:rPr>
          <w:sz w:val="28"/>
          <w:szCs w:val="28"/>
        </w:rPr>
      </w:pPr>
    </w:p>
    <w:p w:rsidR="00663884" w:rsidRPr="003E2BCD" w:rsidRDefault="00663884" w:rsidP="00032325">
      <w:pPr>
        <w:pStyle w:val="Default"/>
        <w:ind w:left="720"/>
        <w:jc w:val="center"/>
        <w:rPr>
          <w:b/>
          <w:sz w:val="28"/>
          <w:szCs w:val="28"/>
        </w:rPr>
      </w:pPr>
      <w:r w:rsidRPr="003E2BCD">
        <w:rPr>
          <w:b/>
          <w:sz w:val="28"/>
          <w:szCs w:val="28"/>
        </w:rPr>
        <w:t>Центр развития речевого дыхания и голоса</w:t>
      </w:r>
    </w:p>
    <w:p w:rsidR="00663884" w:rsidRPr="003E2BCD" w:rsidRDefault="00663884" w:rsidP="00032325">
      <w:pPr>
        <w:pStyle w:val="Default"/>
        <w:ind w:left="720"/>
        <w:jc w:val="center"/>
        <w:rPr>
          <w:b/>
          <w:sz w:val="28"/>
          <w:szCs w:val="28"/>
        </w:rPr>
      </w:pPr>
    </w:p>
    <w:p w:rsidR="00663884" w:rsidRPr="003E2BCD" w:rsidRDefault="00663884" w:rsidP="00032325">
      <w:pPr>
        <w:pStyle w:val="Default"/>
        <w:ind w:left="142"/>
        <w:rPr>
          <w:sz w:val="28"/>
          <w:szCs w:val="28"/>
        </w:rPr>
      </w:pPr>
      <w:r w:rsidRPr="003E2BCD">
        <w:rPr>
          <w:sz w:val="28"/>
          <w:szCs w:val="28"/>
        </w:rPr>
        <w:t>1. Дыхательные тренажеры.</w:t>
      </w:r>
    </w:p>
    <w:p w:rsidR="00663884" w:rsidRPr="003E2BCD" w:rsidRDefault="00663884" w:rsidP="00032325">
      <w:pPr>
        <w:pStyle w:val="Default"/>
        <w:ind w:left="142"/>
        <w:rPr>
          <w:sz w:val="28"/>
          <w:szCs w:val="28"/>
        </w:rPr>
      </w:pPr>
      <w:r w:rsidRPr="003E2BCD">
        <w:rPr>
          <w:sz w:val="28"/>
          <w:szCs w:val="28"/>
        </w:rPr>
        <w:t>2. Игрушки, пособия для развития дыхания :</w:t>
      </w:r>
    </w:p>
    <w:p w:rsidR="00663884" w:rsidRPr="003E2BCD" w:rsidRDefault="00663884" w:rsidP="00BA1AFB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свистки, </w:t>
      </w:r>
    </w:p>
    <w:p w:rsidR="00663884" w:rsidRPr="003E2BCD" w:rsidRDefault="00663884" w:rsidP="00BA1AFB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свистульки, </w:t>
      </w:r>
    </w:p>
    <w:p w:rsidR="00663884" w:rsidRPr="003E2BCD" w:rsidRDefault="00663884" w:rsidP="00BA1AFB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3E2BCD">
        <w:rPr>
          <w:sz w:val="28"/>
          <w:szCs w:val="28"/>
        </w:rPr>
        <w:t xml:space="preserve">дудочки, </w:t>
      </w:r>
    </w:p>
    <w:p w:rsidR="00663884" w:rsidRPr="003E2BCD" w:rsidRDefault="00663884" w:rsidP="00BA1AFB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3E2BCD">
        <w:rPr>
          <w:sz w:val="28"/>
          <w:szCs w:val="28"/>
        </w:rPr>
        <w:t>воздушные шары,</w:t>
      </w:r>
    </w:p>
    <w:p w:rsidR="00663884" w:rsidRPr="003E2BCD" w:rsidRDefault="00663884" w:rsidP="00BA1AFB">
      <w:pPr>
        <w:pStyle w:val="Default"/>
        <w:numPr>
          <w:ilvl w:val="0"/>
          <w:numId w:val="16"/>
        </w:numPr>
        <w:ind w:left="709"/>
        <w:jc w:val="both"/>
        <w:rPr>
          <w:sz w:val="28"/>
          <w:szCs w:val="28"/>
        </w:rPr>
      </w:pPr>
      <w:r w:rsidRPr="003E2BCD">
        <w:rPr>
          <w:sz w:val="28"/>
          <w:szCs w:val="28"/>
        </w:rPr>
        <w:t>мыльные пузыри.</w:t>
      </w:r>
    </w:p>
    <w:p w:rsidR="00663884" w:rsidRPr="003E2BCD" w:rsidRDefault="00663884" w:rsidP="00BA1AF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Тренажёр для развития речевого дыхания "Забей гол!".</w:t>
      </w:r>
    </w:p>
    <w:p w:rsidR="00663884" w:rsidRPr="003E2BCD" w:rsidRDefault="00663884" w:rsidP="00BA1AFB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BA1AF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Центр развития мелкой моторики и графических навыков</w:t>
      </w:r>
    </w:p>
    <w:p w:rsidR="00663884" w:rsidRPr="003E2BCD" w:rsidRDefault="00663884" w:rsidP="00BA1AFB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Игры:</w:t>
      </w:r>
      <w:r w:rsidRPr="003E2BCD">
        <w:rPr>
          <w:rFonts w:ascii="Times New Roman" w:hAnsi="Times New Roman"/>
          <w:color w:val="000000"/>
          <w:sz w:val="28"/>
          <w:szCs w:val="28"/>
        </w:rPr>
        <w:t xml:space="preserve"> игра «Дополни предмет»; игра «Волшебные камешки»; многофункциональное пособие «Волшебный куб»; решетки – 12 шт.; шнурки и тесьма; . набор бусинок; 2 набора заколок («крабики»).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Трафареты.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Прищепки.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Коврик "Травка".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Лабиринты.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Пособия:</w:t>
      </w:r>
    </w:p>
    <w:p w:rsidR="00663884" w:rsidRPr="003E2BCD" w:rsidRDefault="00663884" w:rsidP="00BA1A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D96B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ПЕРИОДИКА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Дефектология, 1993, № 1 - № 6.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Дефектология, 1994, № 1.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Дефектология, 1994, № 4.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Дефектология, 1994, № 5.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5. Дефектология, 1994, № 6.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Дефектология, 1995, № 1 - № 3.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7. Дефектология, 1995, № 6.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8. Дефектология, 1996, № 1.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9. Дефектология, 1996, № 4.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10. Дефектология, 1996, № 5.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11. Дефектология, 1996, № 6.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12. Дефектология, 1997, № 1- № 4.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13. Дефектология, 1998, № 1 - № 3.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14. Дефектология, 1998, № 5.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15. Дефектология, 1998, № 6.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16. Дефектология, 1999, № 1 - №5.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17. Дефектология, 2000, № 1 - №6.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18. Дефектология, 2001, № 3.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19. Дефектология, 2001, № 5.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20. Дефектология, 2001, № 6.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21. Дефектология, 2002, № 1.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22. Дефектология, 2002, № 2.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23. Дефектология, 2002, № 3.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24. Дефектология, 2002, № 5.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25. Дефектология, 2002, № 6.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26. Дефектология, 2003, № 1 - № 3. 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Журнал «Логопед» за 2007, 2008, 2009, 2010, 2011 г.г.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D96B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Центр обучения грамоте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Игра «Звуки»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Мягкий конструктор «Русский алфавит»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Счётные палочки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Наборы для звукового анализа слов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5. Слоговые линейки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Мягкий конструктор «Мозаика»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7. Мягкий конструктор «Букет»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8. Мягкий конструктор «Прошнуруй детали».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9. Логопедическое лото (6 комплектов)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13. «Умные пальчики».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14. Музыкальные инструменты: кларнет, металлофон, бубен, барабан, дудочка, губная гармошка.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15. Логический мишка.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16. Логическое ведёрко.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17. Мозаика «Азбука»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18. Пирамидка</w:t>
      </w:r>
    </w:p>
    <w:p w:rsidR="00663884" w:rsidRPr="003E2BCD" w:rsidRDefault="00663884" w:rsidP="00EA3A7C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eastAsia="en-US"/>
        </w:rPr>
      </w:pPr>
      <w:r w:rsidRPr="003E2BCD">
        <w:rPr>
          <w:color w:val="000000"/>
          <w:sz w:val="28"/>
          <w:szCs w:val="28"/>
          <w:lang w:eastAsia="en-US"/>
        </w:rPr>
        <w:t>19. "Зоопарк" игра на развитие</w:t>
      </w:r>
    </w:p>
    <w:p w:rsidR="00663884" w:rsidRPr="003E2BCD" w:rsidRDefault="00663884" w:rsidP="00EA3A7C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eastAsia="en-US"/>
        </w:rPr>
      </w:pPr>
    </w:p>
    <w:p w:rsidR="00663884" w:rsidRPr="003E2BCD" w:rsidRDefault="00663884" w:rsidP="00D96B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Медиатека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Т.С. Резниченко, О.Д. Ларина .  Автоматизация звуков С, З, Ц.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. Т.С. Резниченко, О.Д. Ларина .  Автоматизация звуков Л, ЛЬ.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Т.С. Резниченко, О.Д. Ларина .  Автоматизация звуков Ш, Ж, Ч, Щ.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4. . Т.С. Резниченко, О.Д. Ларина .  Автоматизация звуков Р, РЬ.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5. «Золотая коллекция». Концерт классической музыки. (на 3 – х кассетах)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«Звуки окружающего мира»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7. Музыка для релаксации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8. Чистоговорки, скороговорки в исполнении Ирины Муравьёвой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9. Песни на стихи Юрия Энтина.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10. Сборник детских песен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11. «Спокойной ночи, малыши!» - лучшие колыбельные мелодии.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12. «Здравствуй, Дед Мороз».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13. «Осень наступила»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14. Русские народные сказки:</w:t>
      </w:r>
    </w:p>
    <w:p w:rsidR="00663884" w:rsidRPr="003E2BCD" w:rsidRDefault="00663884" w:rsidP="00EA3A7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«Репка»</w:t>
      </w:r>
    </w:p>
    <w:p w:rsidR="00663884" w:rsidRPr="003E2BCD" w:rsidRDefault="00663884" w:rsidP="00EA3A7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«Колобок»</w:t>
      </w:r>
    </w:p>
    <w:p w:rsidR="00663884" w:rsidRPr="003E2BCD" w:rsidRDefault="00663884" w:rsidP="00EA3A7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«Курочка Ряба»</w:t>
      </w:r>
    </w:p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color w:val="000000"/>
          <w:sz w:val="28"/>
          <w:szCs w:val="28"/>
        </w:rPr>
        <w:t>Компьютерные игры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1. «Учимся читать»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2. «Алик. Скоро в школу» (цвет, форма, размер, логика, числа)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3. «День спящего Дракона» (навыки чтения, основы математики, смекалка)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4. «Баба – Яга учиться читать» 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5. «Алик. Летние каникулы» 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6. «Алик. Занимательная математика».</w:t>
      </w:r>
    </w:p>
    <w:p w:rsidR="00663884" w:rsidRPr="003E2BCD" w:rsidRDefault="00663884" w:rsidP="00EA3A7C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7. «Учимся думать»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"/>
        <w:gridCol w:w="9522"/>
      </w:tblGrid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E2BCD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522" w:type="dxa"/>
          </w:tcPr>
          <w:p w:rsidR="00663884" w:rsidRPr="003E2BCD" w:rsidRDefault="00663884" w:rsidP="0060362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3E2BCD">
              <w:rPr>
                <w:b/>
                <w:color w:val="000000"/>
                <w:sz w:val="28"/>
                <w:szCs w:val="28"/>
              </w:rPr>
              <w:t>Описание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Электронное пособие "Интерактивные развивающие познавательно-речевые игры для детей 5-7 лет" 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Данное электронное пособие содержит оригинальные интерактивные тренажеры, созданные в программе Microsoft Office PowerPoint (версия 2007). Содержание тренинговых заданий соответствует </w:t>
            </w:r>
            <w:hyperlink r:id="rId26" w:tooltip="фгос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ФГОС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 и основано на интеграции образовательных областей "Познавательное развитие", "</w:t>
            </w:r>
            <w:hyperlink r:id="rId27" w:tooltip="речевое развитие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Речевое развитие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", "Социально-коммуникативное развитие".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Интерактивные игры систематизированы по лексическим темам: "Деревья", "Ягоды", "Фрукты", "Овощи", "Грибы", "Цветы", "Насекомые", "Дикие животные", "Домашние животные", "Домашние птицы", "Зимующие птицы", "Перелетные птицы", "Рыбы".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Представленные в диске игры помогут формированию активного словаря и обогащению связной речи ребенка, развитию навыков словообразования и словоизменения, будут полезны для тренировки памяти, внимания и воображения.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"Универсальное портфолио логопеда" - это новый электронный продукт, выпущенный издательством "Учитель". Предлагаемое электронное портфолио представляет собой конструктор, позволяющий педагогу-логопеду моделировать собственную "визитную карточку" (портфолио). Электронный продукт содержит систематизированную подборку документов и материалов для осуществления анализа, рефлексии и самоконтроля эффективности профессиональной деятельности логопеда на основе компетенций, сформулированных в Профессиональном стандарте педагога. Материалы диска будут полезны педагогу-логопеду для демонстрации своего профессионального опыта в процессе прохождения аттестации на соответствующую категорию с учетом требований </w:t>
            </w:r>
            <w:hyperlink r:id="rId28" w:tooltip="фгос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ФГОС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hyperlink r:id="rId29" w:tooltip="фгос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ФГОС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ДО. Полно и с соответствующими рекомендациями, шаблонами, образцами документов 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Электронное пособие "Согласные и согласные - похожие, но разные. Задания. Упражнения. Игры" серии "Логопедическая служба" представляет систематизированный </w:t>
            </w:r>
            <w:hyperlink r:id="rId30" w:tooltip="дидактический материал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дидактический материал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логопедическим занятиям по автоматизации и дифференциации звонких и глухих, твердых и мягких согласных, гласных звуков, предназначенный для работы по предупреждению или устранению нарушений в устной и письменной речи детей старшего дошкольного и младшего школьного возрастов. Специальные </w:t>
            </w:r>
            <w:hyperlink r:id="rId31" w:tooltip="артикуляционные упражнения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артикуляционные упражнения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презентации, разнообразные интересные задания с добавлением, перестановкой, складыванием, исправлением звуков, слогов, слов, слуховые диктанты, "шифровки", загадки, "бубнилки" позволят детям хорошо усвоить различия звуков в речи и букв на письме.. 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Комплект из трёх компакт-дисков "Коммуникация. Мультимедийное сопровождение образовательной деятельности" серии "</w:t>
            </w:r>
            <w:hyperlink r:id="rId32" w:tooltip="доу компенсирующего вида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ДОУ компенсирующего вида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", разработанный по программе С. Г. Шевченко (М.: 2005), является одним из составляющих частей системы работы педагога по развитию фонематического восприятия и подготовке к обучению грамоте детей 5-7 лет на основе интеграции образовательных областей "Познание", "Коммуникация". Использование материалов компакт-диска призвано помочь адаптации детей к школе, их успешной социализации. Презентации имеют звуковое сопровождение, обладая минимальными умениями работы на компьютере (владеть мышкой, кликать на экран и значок звука), дети могут самостоятельно, без помощи взрослого, многократно использовать данное пособие при знакомстве со звуками и буквами родного языка.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9522" w:type="dxa"/>
          </w:tcPr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электронном пособии "Справочник учителя-логопеда </w:t>
            </w:r>
            <w:hyperlink r:id="rId33" w:tooltip="доу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ДОУ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серии "Логопедическая служба" отражены все необходимые компоненты коррекционного процесса, направленного на развитие дошкольников и осуществляемого учителем-логопедом, как на логопедическом пункте, так и в дошкольном учреждении компенсирующего вида. </w:t>
            </w:r>
          </w:p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Компакт-диск содержит следующие разделы:</w:t>
            </w:r>
          </w:p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Организация логопедической службы в </w:t>
            </w:r>
            <w:hyperlink r:id="rId34" w:tooltip="доу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ДОУ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Планирование логопедической работы;</w:t>
            </w:r>
          </w:p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Проектирование образовательной программы;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Рабочая программа логопеда.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Настоящее электронное пособие "Мониторинг речевого развития детей 2-7 лет" серии "Программно-диагностический комплекс" представляет собой программно-диагностический комплекс, разработанный для учителей-логопедов как современный эффективный инструмент для мониторинга, экспресс-диагностики речевого развития детей в дошкольных образовательных учреждениях. Комплекс представлен следующими взаимосвязанными блоками:</w:t>
            </w: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"Профили" - позволяет вносить общие сведения о воспитанниках и формировать групповые списки. "Показатели" - содержит структурированный по возрастным периодам развития детей диагностический инструментарий, разработанный на основе нейропсихологических методик. "Результаты" - позволяет автоматически формировать речевые карты, групповые и сводные отчеты, выполнять количественный и качественный анализ результатов, обосновывать целесообразность использования те или иных приемов и средств педагогического воздействия.</w:t>
            </w:r>
          </w:p>
        </w:tc>
      </w:tr>
      <w:tr w:rsidR="00663884" w:rsidRPr="003E2BCD" w:rsidTr="003E2BCD">
        <w:trPr>
          <w:trHeight w:val="414"/>
        </w:trPr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9522" w:type="dxa"/>
          </w:tcPr>
          <w:p w:rsidR="00663884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В электронном пособии "</w:t>
            </w:r>
            <w:hyperlink r:id="rId35" w:tooltip="веселые прописи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Веселые прописи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" серии "</w:t>
            </w:r>
            <w:hyperlink r:id="rId36" w:tooltip="образовательное пространство доу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Образовательное пространство ДОУ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представлены материалы из опыта работы - конспекты занятий по развитию речи и подготовке руки ребенка к письму для старшей и подготовительной к школе групп в дошкольных образовательных учреждениях, а также методические и </w:t>
            </w:r>
            <w:hyperlink r:id="rId37" w:tooltip="дидактические материалы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дидактические материалы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Материалы диска структурированы по разделам: </w:t>
            </w:r>
          </w:p>
          <w:p w:rsidR="00663884" w:rsidRDefault="00663884" w:rsidP="003E2BC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- "Готовим руку ребенка к письму";</w:t>
            </w:r>
          </w:p>
          <w:p w:rsidR="00663884" w:rsidRDefault="00663884" w:rsidP="003E2BC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- "Методические материалы";</w:t>
            </w:r>
          </w:p>
          <w:p w:rsidR="00663884" w:rsidRDefault="00663884" w:rsidP="003E2BC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- "Конспекты игровых занятий";</w:t>
            </w:r>
          </w:p>
          <w:p w:rsidR="00663884" w:rsidRPr="003E2BCD" w:rsidRDefault="00663884" w:rsidP="003E2BC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- "</w:t>
            </w:r>
            <w:hyperlink r:id="rId38" w:tooltip="рабочие тетради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Рабочие тетради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".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Настоящее электронное пособие "Интерактивные речевые игры" серии "</w:t>
            </w:r>
            <w:hyperlink r:id="rId39" w:tooltip="фгос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ФГОС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. Логопедическая служба" содержит оригинальные практико-ориентированные интерактивные игры, способствующие развитию коммуникативных умений у дошкольников, предупреждению и устранению ошибок на письме у дошкольников и младших школьников. Предлагаемые логопедические тренажёры содержат следующие разделы: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Развитие фонематических процессов;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Развитие лексики и грамматики;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Формирование орфографической зоркости;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Развитие памяти и внимания.</w:t>
            </w:r>
          </w:p>
          <w:p w:rsidR="00663884" w:rsidRPr="003E2BCD" w:rsidRDefault="00663884" w:rsidP="003E2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Игры содержат большое количество заданий с использованием графических объектов, звуков и букв, которые способствуют формированию навыка выполнения фонематического анализа, чтения и письма.</w:t>
            </w:r>
          </w:p>
        </w:tc>
      </w:tr>
      <w:tr w:rsidR="00663884" w:rsidRPr="003E2BCD" w:rsidTr="003E2BCD">
        <w:tc>
          <w:tcPr>
            <w:tcW w:w="509" w:type="dxa"/>
          </w:tcPr>
          <w:p w:rsidR="00663884" w:rsidRPr="003E2BCD" w:rsidRDefault="00663884" w:rsidP="0060362A">
            <w:pPr>
              <w:rPr>
                <w:color w:val="000000"/>
                <w:sz w:val="28"/>
                <w:szCs w:val="28"/>
              </w:rPr>
            </w:pPr>
            <w:r w:rsidRPr="003E2BCD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9522" w:type="dxa"/>
          </w:tcPr>
          <w:p w:rsidR="00663884" w:rsidRPr="003E2BCD" w:rsidRDefault="00663884" w:rsidP="003E2BCD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Настоящее электронное пособие "Коммуникативная деятельность дошкольников" серии "Дошкольное развитие" содержит оригинальный практико-ориентированный материал по формированию коммуникативных умений и навыков у старших дошкольников на основе </w:t>
            </w:r>
            <w:hyperlink r:id="rId40" w:tooltip="фгт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ФГОС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. Компакт-диск содержит следующие разделы:  "Развитие компонентов устной речи"; "</w:t>
            </w:r>
            <w:hyperlink r:id="rId41" w:tooltip="рабочая тетрадь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Рабочая тетрадь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обучению чтению и письму".Предлагаются различные формы вовлечения детей в коммуникативную деятельность: работа над дикцией, составление пересказа художественного произведения по опорным картинкам, выполнение упражнений и заданий, которые познакомят ребенка со звуками и буквами родного языка, научат анализировать звучащее слово, помогут самостоятельно и в сопровождении взрослого сформировать первоначальные навыки чтения и письма. Электронное пособие предназначено методистам и воспитателям </w:t>
            </w:r>
            <w:hyperlink r:id="rId42" w:tooltip="доу" w:history="1">
              <w:r w:rsidRPr="003E2BCD">
                <w:rPr>
                  <w:rStyle w:val="Hyperlink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ДОУ</w:t>
              </w:r>
            </w:hyperlink>
            <w:r w:rsidRPr="003E2BCD">
              <w:rPr>
                <w:rFonts w:ascii="Times New Roman" w:hAnsi="Times New Roman"/>
                <w:color w:val="000000"/>
                <w:sz w:val="28"/>
                <w:szCs w:val="28"/>
              </w:rPr>
              <w:t>, учителям-логопедам, дефектологам, учителям начальных классов, будет полезно студентам педагогических учебных заведений, а также родителям для самостоятельных занятий с детьми.</w:t>
            </w:r>
          </w:p>
        </w:tc>
      </w:tr>
    </w:tbl>
    <w:p w:rsidR="00663884" w:rsidRPr="003E2BCD" w:rsidRDefault="00663884" w:rsidP="00EA3A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D96B04">
      <w:pPr>
        <w:pStyle w:val="NormalWeb"/>
        <w:spacing w:before="0" w:beforeAutospacing="0" w:after="0" w:afterAutospacing="0"/>
        <w:jc w:val="center"/>
        <w:rPr>
          <w:rFonts w:ascii="Courier New" w:hAnsi="Courier New"/>
          <w:b/>
          <w:noProof/>
          <w:color w:val="000000"/>
          <w:sz w:val="28"/>
          <w:szCs w:val="28"/>
          <w:u w:val="single"/>
        </w:rPr>
      </w:pPr>
      <w:r w:rsidRPr="003E2BCD">
        <w:rPr>
          <w:rFonts w:ascii="Courier New" w:hAnsi="Courier New"/>
          <w:b/>
          <w:noProof/>
          <w:color w:val="000000"/>
          <w:sz w:val="28"/>
          <w:szCs w:val="28"/>
          <w:u w:val="single"/>
        </w:rPr>
        <w:t>4. Научно-методический блок</w:t>
      </w:r>
    </w:p>
    <w:p w:rsidR="00663884" w:rsidRPr="003E2BCD" w:rsidRDefault="00663884" w:rsidP="00D96B04">
      <w:pPr>
        <w:pStyle w:val="NormalWeb"/>
        <w:spacing w:before="0" w:beforeAutospacing="0" w:after="0" w:afterAutospacing="0"/>
        <w:jc w:val="center"/>
        <w:rPr>
          <w:rFonts w:ascii="Courier New" w:hAnsi="Courier New"/>
          <w:b/>
          <w:noProof/>
          <w:color w:val="000000"/>
          <w:sz w:val="28"/>
          <w:szCs w:val="28"/>
          <w:u w:val="single"/>
        </w:rPr>
      </w:pPr>
    </w:p>
    <w:p w:rsidR="00663884" w:rsidRPr="003E2BCD" w:rsidRDefault="00663884" w:rsidP="00D96B04">
      <w:pPr>
        <w:numPr>
          <w:ilvl w:val="0"/>
          <w:numId w:val="15"/>
        </w:numPr>
        <w:spacing w:after="0" w:line="240" w:lineRule="auto"/>
        <w:jc w:val="center"/>
        <w:rPr>
          <w:rFonts w:ascii="Arial Black" w:hAnsi="Arial Black"/>
          <w:color w:val="000000"/>
          <w:sz w:val="28"/>
          <w:szCs w:val="28"/>
        </w:rPr>
      </w:pPr>
      <w:r w:rsidRPr="003E2BCD">
        <w:rPr>
          <w:rFonts w:ascii="Monotype Corsiva" w:hAnsi="Monotype Corsiva"/>
          <w:b/>
          <w:bCs/>
          <w:color w:val="000000"/>
          <w:sz w:val="28"/>
          <w:szCs w:val="28"/>
        </w:rPr>
        <w:t>ТЕОРЕТИЧЕСКАЯ ЛИТЕРАТУРА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Бадалян Л.О. Детская неврология. – Ташкент, 1989.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Белкин А.С. Конфликтология образовательного процесса. – Екатеринбург, 2002.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Белкин А.С. Основы возрастной педагогики. – М.: «Академия»,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Дети с задержкой психического развития./ Под. ред. Т.А. Власовой, В.И. Лубовского, Н.А. Цыпиной. – М.: Педагогика, 1984.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Исаев Д. Н. Психопатология детского возраста. – СПб,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Катаева А.А., Стребелева Е.А. Дошкольная олигофренопедагогика. – М.: Просвещение, 1988.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Ковшиков В.А. Экспрессивная алалия. – М.: «Институт общегуманитарных исследований»,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Логопедия. /Под редакцией Волковой Л.С., Шаховской С.Н.. – М., 1998.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Логопедия/Под. ред Волковой Л.С. – М.: «Просвещение», 1989.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Люблинская А.А. Детская психология. – М., 1971.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Нарушение речи у дошкольников./Сост. Р.А. Белова-Давид. – М.: Просвещение, 1972.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Правдина О.В. Логопедия. – М.: Просвещение, 1973.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Психологические и психофизиологические исследования речи./ Под. ред. Т.Н. Ушаковой. АН СССР. – М.: Наука, 1985.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Репина З.А. Курсовые работы по логопедии. – Екатеринбург, 1994.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Селивёрстов В.И. Понятийно – терминологический словарь логопеда. – М.,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Хватцев М.Е. Логопедия. Работа с дошкольниками. – М., 1996.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Хрестоматия по логопедии: в 2 томах/Под редакцией Волковой Л.С. и Селивёрстова В.И.  – М., 1997.</w:t>
      </w:r>
    </w:p>
    <w:p w:rsidR="00663884" w:rsidRPr="003E2BCD" w:rsidRDefault="00663884" w:rsidP="00D96B04">
      <w:pPr>
        <w:pStyle w:val="BodyTextIndent3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BCD">
        <w:rPr>
          <w:rFonts w:ascii="Times New Roman" w:hAnsi="Times New Roman"/>
          <w:sz w:val="28"/>
          <w:szCs w:val="28"/>
        </w:rPr>
        <w:t>Хрестоматия. Логопедия. Заикание. – М.: в. Секачёв. Изд-во ЭКСМО-Пресс,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Цветкова Л.С., Торчуа Н.Г. Афазия и восприятие. – Москва – Воронеж, 1997.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Шохор – Троцкая М.К. Коррекционно – педагогическая работа при афазии. – М., 2002.</w:t>
      </w:r>
    </w:p>
    <w:p w:rsidR="00663884" w:rsidRPr="003E2BCD" w:rsidRDefault="00663884" w:rsidP="00D96B04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D96B04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bCs/>
          <w:color w:val="000000"/>
          <w:sz w:val="28"/>
          <w:szCs w:val="28"/>
        </w:rPr>
        <w:t>ДОШКОЛЬНАЯ ЛОГОПЕДИЯ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Алмазова Е.С. Логопедическая работа по восстановлению голоса у детей. – М.: Айрис-пресс,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Анищенкова Е.С. Логопедическая ритмика для развития речи дошкольников. – М.: «АСТ», «Астрель», 2006.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Бейменсон Л.С. Профессиональная речь логопеда. – М.: ТЦ Сфера,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Будённая Т.В. Логопедическая гимнастика. – СПб., 1999.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Веретенникова И. А. Логопедическая работа с детьми дошкольного возраста, «Укитувчи», 1993.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Верясова Т.В. Роль двигательного анализатора в развитии речевой деятельности детей. – Екатеринбург,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Верясова Т.В. Целостная модель организации моторного праксиса в структуре преодоления общего недоразвития речи. – Екатеринбург,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Волкова Г.А. Логопедическая ритмика. – М.: Просвещение, 1985.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Дедюхина Г.В., Кириллова Е.В. 55 способов общения с неговорящим ребёнком. – М., 1997.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Домашний логопед. – Ростов н/Д: Издательство «Феникс»,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Жукова Н.С., Мастюкова Е.М., Филичева Т.Б. Логопедия. Преодоление общего недоразвития речи у дошкольников. – Екатеринбург, 1998.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Лалаева Р.И., Серебрякова Н.В. Коррекция общего недоразвития речи у дошкольников. – СПб.: СОЮЗ, 1999.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Лалаева Р.И., Серебрякова Н.В., Зорина С.В. Нарушения речи и их коррекция у детей с ЗПР. – М., ВЛАДОС, 2004.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Левина Р.Е. Нарушения речи и письма у детей. – М.: АРКТИ,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Лопатина Л.В. Логопедическая работа с детьми дошкольного возраста с минимальными дизартрическими расстройствами. – СПб, 2004.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Лопухина И.С. Логопедия, 550 занимательных упражнений для развития речи. – М.: Аквариум, 1995.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Мелехова Л.В., Фомичёва М.Ф. Речь дошкольника и её исправление. – М.: Просвещение, 1967.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Микляева Н.В., Полозова О.А., Родионова Ю.Н. Фонетическая и логопедическая ритмика в ДОУ. – М,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Обучение и воспитание дошкольников с нарушениями речи./ Сост. С.А. Миронова. – М.: Просвещение, 1987.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Поваляева М.А. Справочник логопеда. – Ростов – на – Дону, 2002.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Репина З.А. Уроки логопедии. – Екатеринбург,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Рычкова Н.А. Логопедическая ритмика. – М., 1998.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Сидорова У.М. Формирование речевой и познавательной активности у детей с ОНР. – М.,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Ткаченко Т.А. Учим говорить правильно. – М.: Издательство «ГНОМ и Д», 2002.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Узорова О.В., Нефёдова Е.А. Игры с пальчиками. – М.: «Астрель», «АСТ», 2002.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Филатова И.А. Развитие пространственного гнозиса у дошкольников с нарушением речи. – Екатеринбург,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Филичева Т.Б., Туманова Т.В. Дети с общим недоразвитием речи. Воспитание и обучение. – М.,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Филичева Т.Б., Чевелёва Н.А. логопедическая работа в специальном детском саду. – М.: Просвещение, 1987.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Филичева Т.Б., Чевелёва Н.А., Чиркина Т.В. Основы логопедии. – М.: Просвещение, 1989.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Флёрова Ж.В. логопедия. – Ростов н/Д: Феникс, 2000.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Хватцев М.Е. Логопедия. Работа с дошкольниками. – М., 1996.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Цвынтарный В.В. Играем пальчиками и развиваем речь. – СПб, 1998.</w:t>
      </w:r>
    </w:p>
    <w:p w:rsidR="00663884" w:rsidRPr="003E2BCD" w:rsidRDefault="00663884" w:rsidP="00D96B04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884" w:rsidRPr="003E2BCD" w:rsidRDefault="00663884" w:rsidP="00D96B04">
      <w:pPr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b/>
          <w:bCs/>
          <w:color w:val="000000"/>
          <w:sz w:val="28"/>
          <w:szCs w:val="28"/>
        </w:rPr>
        <w:t>МЕТОДИЧЕСКАЯ ЛИТЕРАТУРА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Агранович З. Е. Сборник домашних заданий в помощь логопедам и родителям. Для преодоления лексико – грамматического недоразвития речи у дошкольников с ОНР. – С – Пб.,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Алябьева Е.А. Тематические дни и недели в детском саду. – М.: ТЦ Сфера, 2006.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Бондаренко А.К. Дидактические игры в детском саду. – М.: Просвещение, 1991.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Бородич А.М. Методика развития речи детей. М.: Просвещение, 1981.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Гербова В.В. Занятия по развитию речи в детском саду. – М., 1983.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Горбунова С.Ю, Яструбинская Е.А. Сборник конспектов логопедических занятий по развитию речи для детей с общим недоразвитием речи. – М.: Коррекционная педагогика, 2004.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Журнал рабочих контактов логопеда и воспитателей группы для детей с нарушениями речи. /Автор составитель – О.А. Степанова. – М.: ТЦ Сфера, 2003.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Занимательное азбуковедение./Сост. В.В. Волина. – М.: Прсвещение, 1991.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Коноваленко В.В., Коноваленко С.В. Фронтальные логопедические занятия (1, 2, 3 периоды, старшая группа) – М., 1999.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 xml:space="preserve"> Коноваленко В.В., Коноваленко С.В. Фронтальные логопедические занятия в подготовительной группе для детей с фонетико-фонематическим недоразвитием. – Москва, 1998.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Короткова Э.П. Обучение детей дошкольного возраста рассказыванию. М.: Просвещение, 1982.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Коррекция нарушений речи у дошкольников: Часть 1. – М., 2005.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Крупенчук О.И. Научите меня говорить правильно. – СПб., 2003.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Курцева З.И. Ты – словечко, я – словечко… . М.:Баласс,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Миронова С.А. Логопедическая работа в дошкольных учреждениях и группах для детей с нарушениями речи. – М.: А.П.О., 1993.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Нищева Н.В. Разноцветные сказки. СПб., - 2001.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Нищева Н.В. Система коррекционной  работы в логопедической группе для детей с ОНР. – СПб., 2003.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Парамонова Л.Г. Говори и пиши правильно. – СПб.: «Дельта», 1996.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Развитие речи детей дошкольного возраста. /Под. ред. Сохина Ф.А. – М.: Просвещение, 1982.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Репина З.А., Васильева Т.В. и др. Поле речевых чудес. – Екатеринбург, 1996.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Рузина М.С., Афонькин С.Ю. Страна пальчиковых игр. – СПб.: КРИСТАЛЛ, 1997.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Слепович Е.С. Формирование речи у дошкольников с ЗПР. – Минск, 1989.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Ткаченко Т.А. В первый класс – без дефектов речи. – СПб, 1999.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Ткаченко Т.А. Если дошкольник плохо говорит. – СПб, 1998.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Ткаченко Т.А. Учим говорить правильно. Система коррекции общего недоразвития речи у детей 5 лет. – М.: Изд-во «ГНОМ и Д», 2002.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Тумакова Г.А. Ознакомление дошкольника со звучащим словом. – М., 1990.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Успенская Л.П., Успенский М.Б. Учитесь правильно говорить. Ч. 1, 2. – М,: Просвещение, 1992.</w:t>
      </w:r>
    </w:p>
    <w:p w:rsidR="00663884" w:rsidRPr="003E2BCD" w:rsidRDefault="00663884" w:rsidP="00D96B04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Швайко Г.С. Игры и игровые упражнения по развитию речи. – М., 2006.</w:t>
      </w:r>
    </w:p>
    <w:p w:rsidR="00663884" w:rsidRPr="003E2BCD" w:rsidRDefault="00663884" w:rsidP="003E2BCD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2BCD">
        <w:rPr>
          <w:rFonts w:ascii="Times New Roman" w:hAnsi="Times New Roman"/>
          <w:color w:val="000000"/>
          <w:sz w:val="28"/>
          <w:szCs w:val="28"/>
        </w:rPr>
        <w:t>Шорыгина Т.А. Учимся ориентироваться в пространстве. – М.: ТЦ Сфера, 2004.</w:t>
      </w:r>
    </w:p>
    <w:sectPr w:rsidR="00663884" w:rsidRPr="003E2BCD" w:rsidSect="001B12D8">
      <w:footerReference w:type="default" r:id="rId43"/>
      <w:pgSz w:w="11906" w:h="16838"/>
      <w:pgMar w:top="1134" w:right="1134" w:bottom="1134" w:left="1134" w:header="709" w:footer="709" w:gutter="0"/>
      <w:pgBorders w:offsetFrom="page">
        <w:top w:val="dotted" w:sz="36" w:space="24" w:color="BFBFBF"/>
        <w:left w:val="dotted" w:sz="36" w:space="24" w:color="BFBFBF"/>
        <w:bottom w:val="dotted" w:sz="36" w:space="24" w:color="BFBFBF"/>
        <w:right w:val="dotted" w:sz="36" w:space="24" w:color="BFBFBF"/>
      </w:pgBorders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884" w:rsidRDefault="00663884" w:rsidP="0093268D">
      <w:pPr>
        <w:spacing w:after="0" w:line="240" w:lineRule="auto"/>
      </w:pPr>
      <w:r>
        <w:separator/>
      </w:r>
    </w:p>
  </w:endnote>
  <w:endnote w:type="continuationSeparator" w:id="1">
    <w:p w:rsidR="00663884" w:rsidRDefault="00663884" w:rsidP="00932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884" w:rsidRDefault="00663884">
    <w:pPr>
      <w:pStyle w:val="Footer"/>
      <w:jc w:val="center"/>
    </w:pPr>
    <w:fldSimple w:instr=" PAGE   \* MERGEFORMAT ">
      <w:r>
        <w:rPr>
          <w:noProof/>
        </w:rPr>
        <w:t>- 10 -</w:t>
      </w:r>
    </w:fldSimple>
  </w:p>
  <w:p w:rsidR="00663884" w:rsidRDefault="006638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884" w:rsidRDefault="00663884" w:rsidP="0093268D">
      <w:pPr>
        <w:spacing w:after="0" w:line="240" w:lineRule="auto"/>
      </w:pPr>
      <w:r>
        <w:separator/>
      </w:r>
    </w:p>
  </w:footnote>
  <w:footnote w:type="continuationSeparator" w:id="1">
    <w:p w:rsidR="00663884" w:rsidRDefault="00663884" w:rsidP="00932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in;height:5in" o:bullet="t">
        <v:imagedata r:id="rId1" o:title=""/>
      </v:shape>
    </w:pict>
  </w:numPicBullet>
  <w:abstractNum w:abstractNumId="0">
    <w:nsid w:val="07296C7B"/>
    <w:multiLevelType w:val="hybridMultilevel"/>
    <w:tmpl w:val="F0BCE22E"/>
    <w:lvl w:ilvl="0" w:tplc="5FD872B6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C117E46"/>
    <w:multiLevelType w:val="hybridMultilevel"/>
    <w:tmpl w:val="97B0E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EA421D2"/>
    <w:multiLevelType w:val="hybridMultilevel"/>
    <w:tmpl w:val="812E1E9E"/>
    <w:lvl w:ilvl="0" w:tplc="7BE8DAB0">
      <w:start w:val="1"/>
      <w:numFmt w:val="bullet"/>
      <w:lvlText w:val="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8DB0FD34">
      <w:start w:val="1"/>
      <w:numFmt w:val="decimal"/>
      <w:lvlText w:val="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2" w:tplc="7BE8DAB0">
      <w:start w:val="1"/>
      <w:numFmt w:val="bullet"/>
      <w:lvlText w:val=""/>
      <w:lvlJc w:val="left"/>
      <w:pPr>
        <w:tabs>
          <w:tab w:val="num" w:pos="360"/>
        </w:tabs>
      </w:pPr>
      <w:rPr>
        <w:rFonts w:ascii="Wingdings" w:hAnsi="Wingdings" w:hint="default"/>
      </w:rPr>
    </w:lvl>
    <w:lvl w:ilvl="3" w:tplc="FC1A00F0">
      <w:start w:val="1"/>
      <w:numFmt w:val="bullet"/>
      <w:lvlText w:val=""/>
      <w:lvlJc w:val="left"/>
      <w:pPr>
        <w:tabs>
          <w:tab w:val="num" w:pos="1287"/>
        </w:tabs>
        <w:ind w:firstLine="567"/>
      </w:pPr>
      <w:rPr>
        <w:rFonts w:ascii="MS Outlook" w:eastAsia="Times New Roman" w:hAnsi="MS Outlook" w:hint="default"/>
      </w:rPr>
    </w:lvl>
    <w:lvl w:ilvl="4" w:tplc="1400AF52">
      <w:start w:val="1"/>
      <w:numFmt w:val="decimal"/>
      <w:lvlText w:val="%5."/>
      <w:lvlJc w:val="left"/>
      <w:pPr>
        <w:tabs>
          <w:tab w:val="num" w:pos="360"/>
        </w:tabs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D11AFE"/>
    <w:multiLevelType w:val="hybridMultilevel"/>
    <w:tmpl w:val="5D32B412"/>
    <w:lvl w:ilvl="0" w:tplc="7F00ABF4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9031695"/>
    <w:multiLevelType w:val="hybridMultilevel"/>
    <w:tmpl w:val="3250710C"/>
    <w:lvl w:ilvl="0" w:tplc="AB66F9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F7385"/>
    <w:multiLevelType w:val="hybridMultilevel"/>
    <w:tmpl w:val="07B63F3C"/>
    <w:lvl w:ilvl="0" w:tplc="AB66F9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A1610"/>
    <w:multiLevelType w:val="hybridMultilevel"/>
    <w:tmpl w:val="18468E08"/>
    <w:lvl w:ilvl="0" w:tplc="AB66F9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574C1"/>
    <w:multiLevelType w:val="hybridMultilevel"/>
    <w:tmpl w:val="AE3A9150"/>
    <w:lvl w:ilvl="0" w:tplc="9564980C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CCB800">
      <w:start w:val="1"/>
      <w:numFmt w:val="decimal"/>
      <w:lvlText w:val="%2."/>
      <w:lvlJc w:val="left"/>
      <w:pPr>
        <w:tabs>
          <w:tab w:val="num" w:pos="644"/>
        </w:tabs>
        <w:ind w:left="284"/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66788E"/>
    <w:multiLevelType w:val="hybridMultilevel"/>
    <w:tmpl w:val="D50A6BDC"/>
    <w:lvl w:ilvl="0" w:tplc="7BE8DAB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6254E"/>
    <w:multiLevelType w:val="hybridMultilevel"/>
    <w:tmpl w:val="A126E0E2"/>
    <w:lvl w:ilvl="0" w:tplc="AB66F92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F0EA7"/>
    <w:multiLevelType w:val="hybridMultilevel"/>
    <w:tmpl w:val="86DE9C44"/>
    <w:lvl w:ilvl="0" w:tplc="64E647B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7A26E52"/>
    <w:multiLevelType w:val="hybridMultilevel"/>
    <w:tmpl w:val="17F6A8EC"/>
    <w:lvl w:ilvl="0" w:tplc="F1CCB800">
      <w:start w:val="1"/>
      <w:numFmt w:val="decimal"/>
      <w:lvlText w:val="%1."/>
      <w:lvlJc w:val="left"/>
      <w:pPr>
        <w:tabs>
          <w:tab w:val="num" w:pos="644"/>
        </w:tabs>
        <w:ind w:left="284"/>
      </w:pPr>
      <w:rPr>
        <w:rFonts w:ascii="Times New Roman" w:hAnsi="Times New Roman" w:cs="Times New Roman" w:hint="default"/>
        <w:outline w:val="0"/>
        <w:shadow/>
        <w:emboss w:val="0"/>
        <w:imprint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10E7722"/>
    <w:multiLevelType w:val="hybridMultilevel"/>
    <w:tmpl w:val="38C8DBF8"/>
    <w:lvl w:ilvl="0" w:tplc="AB66F9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AA039D"/>
    <w:multiLevelType w:val="hybridMultilevel"/>
    <w:tmpl w:val="C0D06110"/>
    <w:lvl w:ilvl="0" w:tplc="AB66F92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AB66F92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16838"/>
    <w:multiLevelType w:val="hybridMultilevel"/>
    <w:tmpl w:val="19901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8F3C3C"/>
    <w:multiLevelType w:val="hybridMultilevel"/>
    <w:tmpl w:val="8B524488"/>
    <w:lvl w:ilvl="0" w:tplc="B9BC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6"/>
  </w:num>
  <w:num w:numId="7">
    <w:abstractNumId w:val="5"/>
  </w:num>
  <w:num w:numId="8">
    <w:abstractNumId w:val="2"/>
  </w:num>
  <w:num w:numId="9">
    <w:abstractNumId w:val="15"/>
  </w:num>
  <w:num w:numId="10">
    <w:abstractNumId w:val="10"/>
  </w:num>
  <w:num w:numId="11">
    <w:abstractNumId w:val="0"/>
  </w:num>
  <w:num w:numId="12">
    <w:abstractNumId w:val="3"/>
  </w:num>
  <w:num w:numId="13">
    <w:abstractNumId w:val="4"/>
  </w:num>
  <w:num w:numId="14">
    <w:abstractNumId w:val="14"/>
  </w:num>
  <w:num w:numId="15">
    <w:abstractNumId w:val="7"/>
  </w:num>
  <w:num w:numId="16">
    <w:abstractNumId w:val="8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62C1"/>
    <w:rsid w:val="00016F60"/>
    <w:rsid w:val="00026BC9"/>
    <w:rsid w:val="00032325"/>
    <w:rsid w:val="0006503F"/>
    <w:rsid w:val="000862C1"/>
    <w:rsid w:val="0009334F"/>
    <w:rsid w:val="000B223A"/>
    <w:rsid w:val="000C0196"/>
    <w:rsid w:val="000C77E3"/>
    <w:rsid w:val="000C7DC5"/>
    <w:rsid w:val="000D279F"/>
    <w:rsid w:val="00123E37"/>
    <w:rsid w:val="001328DC"/>
    <w:rsid w:val="00146CB5"/>
    <w:rsid w:val="001B12D8"/>
    <w:rsid w:val="001E7E1C"/>
    <w:rsid w:val="00232F38"/>
    <w:rsid w:val="00281B11"/>
    <w:rsid w:val="002A61FE"/>
    <w:rsid w:val="002D3AEF"/>
    <w:rsid w:val="003B6337"/>
    <w:rsid w:val="003C04E0"/>
    <w:rsid w:val="003C5D2F"/>
    <w:rsid w:val="003E2BCD"/>
    <w:rsid w:val="004B361F"/>
    <w:rsid w:val="004D72D2"/>
    <w:rsid w:val="0055113A"/>
    <w:rsid w:val="006006DB"/>
    <w:rsid w:val="0060362A"/>
    <w:rsid w:val="00663884"/>
    <w:rsid w:val="0066463F"/>
    <w:rsid w:val="00686088"/>
    <w:rsid w:val="0076215A"/>
    <w:rsid w:val="007700FD"/>
    <w:rsid w:val="00780EB3"/>
    <w:rsid w:val="007B79BE"/>
    <w:rsid w:val="007D410E"/>
    <w:rsid w:val="00816D85"/>
    <w:rsid w:val="008A720E"/>
    <w:rsid w:val="008F5B12"/>
    <w:rsid w:val="0093268D"/>
    <w:rsid w:val="0093701F"/>
    <w:rsid w:val="00990FA1"/>
    <w:rsid w:val="009930B8"/>
    <w:rsid w:val="009E4990"/>
    <w:rsid w:val="00A05C8A"/>
    <w:rsid w:val="00A5386C"/>
    <w:rsid w:val="00A76343"/>
    <w:rsid w:val="00A7637E"/>
    <w:rsid w:val="00A835D1"/>
    <w:rsid w:val="00AA2C09"/>
    <w:rsid w:val="00AD32C8"/>
    <w:rsid w:val="00BA1AFB"/>
    <w:rsid w:val="00C123A9"/>
    <w:rsid w:val="00C566E5"/>
    <w:rsid w:val="00CC056C"/>
    <w:rsid w:val="00D54594"/>
    <w:rsid w:val="00D87C53"/>
    <w:rsid w:val="00D96B04"/>
    <w:rsid w:val="00DC6256"/>
    <w:rsid w:val="00DD7BCE"/>
    <w:rsid w:val="00E52B08"/>
    <w:rsid w:val="00EA3A7C"/>
    <w:rsid w:val="00EB5609"/>
    <w:rsid w:val="00F254F0"/>
    <w:rsid w:val="00F73844"/>
    <w:rsid w:val="00FE4B82"/>
    <w:rsid w:val="00FF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33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86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00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color w:val="000000"/>
      <w:sz w:val="28"/>
      <w:szCs w:val="32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86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608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006DB"/>
    <w:rPr>
      <w:rFonts w:ascii="Times New Roman" w:hAnsi="Times New Roman" w:cs="Times New Roman"/>
      <w:b/>
      <w:color w:val="000000"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86088"/>
    <w:rPr>
      <w:rFonts w:ascii="Cambria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C1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23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32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26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32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3268D"/>
    <w:rPr>
      <w:rFonts w:cs="Times New Roman"/>
    </w:rPr>
  </w:style>
  <w:style w:type="paragraph" w:styleId="ListParagraph">
    <w:name w:val="List Paragraph"/>
    <w:basedOn w:val="Normal"/>
    <w:uiPriority w:val="99"/>
    <w:qFormat/>
    <w:rsid w:val="001B12D8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1B12D8"/>
    <w:pPr>
      <w:spacing w:after="0" w:line="360" w:lineRule="auto"/>
      <w:ind w:left="2700"/>
    </w:pPr>
    <w:rPr>
      <w:rFonts w:ascii="Times New Roman" w:eastAsia="Times New Roman" w:hAnsi="Times New Roman"/>
      <w:b/>
      <w:bCs/>
      <w:color w:val="000000"/>
      <w:sz w:val="32"/>
      <w:szCs w:val="32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B12D8"/>
    <w:rPr>
      <w:rFonts w:ascii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1B12D8"/>
    <w:pPr>
      <w:tabs>
        <w:tab w:val="num" w:pos="720"/>
      </w:tabs>
      <w:spacing w:after="0" w:line="360" w:lineRule="auto"/>
      <w:ind w:left="360"/>
      <w:jc w:val="both"/>
    </w:pPr>
    <w:rPr>
      <w:rFonts w:ascii="Times New Roman" w:eastAsia="Times New Roman" w:hAnsi="Times New Roman"/>
      <w:b/>
      <w:bCs/>
      <w:color w:val="000000"/>
      <w:sz w:val="32"/>
      <w:szCs w:val="32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B12D8"/>
    <w:rPr>
      <w:rFonts w:ascii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Default">
    <w:name w:val="Default"/>
    <w:uiPriority w:val="99"/>
    <w:rsid w:val="007700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6006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06DB"/>
    <w:rPr>
      <w:rFonts w:cs="Times New Roman"/>
    </w:rPr>
  </w:style>
  <w:style w:type="paragraph" w:styleId="NormalWeb">
    <w:name w:val="Normal (Web)"/>
    <w:basedOn w:val="Normal"/>
    <w:uiPriority w:val="99"/>
    <w:rsid w:val="00686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accesstitle1">
    <w:name w:val="docaccess_title1"/>
    <w:basedOn w:val="DefaultParagraphFont"/>
    <w:uiPriority w:val="99"/>
    <w:rsid w:val="00686088"/>
    <w:rPr>
      <w:rFonts w:ascii="Times New Roman" w:hAnsi="Times New Roman" w:cs="Times New Roman"/>
      <w:sz w:val="28"/>
      <w:szCs w:val="28"/>
    </w:rPr>
  </w:style>
  <w:style w:type="character" w:styleId="Strong">
    <w:name w:val="Strong"/>
    <w:basedOn w:val="DefaultParagraphFont"/>
    <w:uiPriority w:val="99"/>
    <w:qFormat/>
    <w:rsid w:val="0068608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686088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7621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6215A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0C7D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C7DC5"/>
    <w:rPr>
      <w:rFonts w:cs="Times New Roman"/>
      <w:sz w:val="16"/>
      <w:szCs w:val="16"/>
    </w:rPr>
  </w:style>
  <w:style w:type="table" w:styleId="TableGrid">
    <w:name w:val="Table Grid"/>
    <w:basedOn w:val="TableNormal"/>
    <w:uiPriority w:val="99"/>
    <w:locked/>
    <w:rsid w:val="003E2B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base.consultant.ru/cons/cgi/online.cgi?req=doc;base=LAW;n=166951;fld=134;dst=4294967295;rnd=0.3378479147795588" TargetMode="External"/><Relationship Id="rId18" Type="http://schemas.openxmlformats.org/officeDocument/2006/relationships/hyperlink" Target="http://base.consultant.ru/cons/cgi/online.cgi?req=doc;base=EXP;n=304883" TargetMode="External"/><Relationship Id="rId26" Type="http://schemas.openxmlformats.org/officeDocument/2006/relationships/hyperlink" Target="http://www.uchmag.ru/estore/s4647/" TargetMode="External"/><Relationship Id="rId39" Type="http://schemas.openxmlformats.org/officeDocument/2006/relationships/hyperlink" Target="http://www.uchmag.ru/estore/s4647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se.consultant.ru/cons/cgi/online.cgi?req=doc;base=EXP;n=291225" TargetMode="External"/><Relationship Id="rId34" Type="http://schemas.openxmlformats.org/officeDocument/2006/relationships/hyperlink" Target="http://www.uchmag.ru/estore/s315/" TargetMode="External"/><Relationship Id="rId42" Type="http://schemas.openxmlformats.org/officeDocument/2006/relationships/hyperlink" Target="http://www.uchmag.ru/estore/s315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base.consultant.ru/cons/cgi/online.cgi?req=doc;base=LAW;n=152697" TargetMode="External"/><Relationship Id="rId17" Type="http://schemas.openxmlformats.org/officeDocument/2006/relationships/hyperlink" Target="http://base.consultant.ru/cons/cgi/online.cgi?req=doc;base=EXP;n=294454" TargetMode="External"/><Relationship Id="rId25" Type="http://schemas.openxmlformats.org/officeDocument/2006/relationships/hyperlink" Target="http://emlstart.com/ru/mail_link_tracker?hash=6d1wb98yetgwycpopm463di9zhccriit1cs5owa5zwzam6muyn6tuwembdfc64i8q9n75n79ctarpa&amp;url=aHR0cDovL3Rlc3QtcHN5LnJ1LzM2LzM1NzY~" TargetMode="External"/><Relationship Id="rId33" Type="http://schemas.openxmlformats.org/officeDocument/2006/relationships/hyperlink" Target="http://www.uchmag.ru/estore/s315/" TargetMode="External"/><Relationship Id="rId38" Type="http://schemas.openxmlformats.org/officeDocument/2006/relationships/hyperlink" Target="http://www.uchmag.ru/estore/s633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consultant.ru/cons/cgi/online.cgi?req=doc;base=EXP;n=462810" TargetMode="External"/><Relationship Id="rId20" Type="http://schemas.openxmlformats.org/officeDocument/2006/relationships/hyperlink" Target="http://base.consultant.ru/cons/cgi/online.cgi?req=doc;base=LAW;n=153049" TargetMode="External"/><Relationship Id="rId29" Type="http://schemas.openxmlformats.org/officeDocument/2006/relationships/hyperlink" Target="http://www.uchmag.ru/estore/s4647/" TargetMode="External"/><Relationship Id="rId41" Type="http://schemas.openxmlformats.org/officeDocument/2006/relationships/hyperlink" Target="http://www.uchmag.ru/estore/series/3246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consultant.ru/cons/cgi/online.cgi?req=doc;base=LAW;n=162182;fld=134;dst=100013;rnd=0.20823750854469836" TargetMode="External"/><Relationship Id="rId24" Type="http://schemas.openxmlformats.org/officeDocument/2006/relationships/hyperlink" Target="http://80.253.4.49/document?id=18834383&amp;sub=0" TargetMode="External"/><Relationship Id="rId32" Type="http://schemas.openxmlformats.org/officeDocument/2006/relationships/hyperlink" Target="http://www.uchmag.ru/estore/series/132050/" TargetMode="External"/><Relationship Id="rId37" Type="http://schemas.openxmlformats.org/officeDocument/2006/relationships/hyperlink" Target="http://www.uchmag.ru/estore/series/32350/" TargetMode="External"/><Relationship Id="rId40" Type="http://schemas.openxmlformats.org/officeDocument/2006/relationships/hyperlink" Target="http://www.uchmag.ru/estore/series/132346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ase.consultant.ru/cons/cgi/online.cgi?req=doc;base=EXP;n=316942" TargetMode="External"/><Relationship Id="rId23" Type="http://schemas.openxmlformats.org/officeDocument/2006/relationships/hyperlink" Target="http://base.consultant.ru/cons/cgi/online.cgi?req=doc;base=LAW;n=98656" TargetMode="External"/><Relationship Id="rId28" Type="http://schemas.openxmlformats.org/officeDocument/2006/relationships/hyperlink" Target="http://www.uchmag.ru/estore/s4647/" TargetMode="External"/><Relationship Id="rId36" Type="http://schemas.openxmlformats.org/officeDocument/2006/relationships/hyperlink" Target="http://www.uchmag.ru/estore/series/32414/" TargetMode="External"/><Relationship Id="rId10" Type="http://schemas.openxmlformats.org/officeDocument/2006/relationships/hyperlink" Target="http://base.consultant.ru/cons/cgi/online.cgi?req=doc;base=LAW;n=149438" TargetMode="External"/><Relationship Id="rId19" Type="http://schemas.openxmlformats.org/officeDocument/2006/relationships/hyperlink" Target="http://base.consultant.ru/cons/cgi/online.cgi?req=doc;base=LAW;n=161601;fld=134;dst=100011;rnd=0.6368319338653237" TargetMode="External"/><Relationship Id="rId31" Type="http://schemas.openxmlformats.org/officeDocument/2006/relationships/hyperlink" Target="http://www.uchmag.ru/estore/e124320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base.consultant.ru/cons/cgi/online.cgi?req=doc;base=LAW;n=153650" TargetMode="External"/><Relationship Id="rId22" Type="http://schemas.openxmlformats.org/officeDocument/2006/relationships/hyperlink" Target="http://base.consultant.ru/cons/cgi/online.cgi?req=doc;base=LAW;n=110582;fld=134;dst=100010;rnd=0.5149950319901109" TargetMode="External"/><Relationship Id="rId27" Type="http://schemas.openxmlformats.org/officeDocument/2006/relationships/hyperlink" Target="http://www.uchmag.ru/estore/s1417/" TargetMode="External"/><Relationship Id="rId30" Type="http://schemas.openxmlformats.org/officeDocument/2006/relationships/hyperlink" Target="http://www.uchmag.ru/estore/series/32350/" TargetMode="External"/><Relationship Id="rId35" Type="http://schemas.openxmlformats.org/officeDocument/2006/relationships/hyperlink" Target="http://www.uchmag.ru/estore/e125786/" TargetMode="External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24</Pages>
  <Words>6905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9</cp:revision>
  <cp:lastPrinted>2016-06-09T06:29:00Z</cp:lastPrinted>
  <dcterms:created xsi:type="dcterms:W3CDTF">2016-06-08T03:22:00Z</dcterms:created>
  <dcterms:modified xsi:type="dcterms:W3CDTF">2018-06-07T03:53:00Z</dcterms:modified>
</cp:coreProperties>
</file>