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4EC" w:rsidRPr="007028C0" w:rsidRDefault="005F74EC" w:rsidP="00444F57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7028C0">
        <w:rPr>
          <w:rFonts w:ascii="Times New Roman" w:hAnsi="Times New Roman"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5F74EC" w:rsidRPr="007028C0" w:rsidRDefault="005F74EC" w:rsidP="00444F57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7028C0">
        <w:rPr>
          <w:rFonts w:ascii="Times New Roman" w:hAnsi="Times New Roman"/>
          <w:sz w:val="24"/>
          <w:szCs w:val="24"/>
        </w:rPr>
        <w:t>"Излучинский детский сад комбинированного вида "Сказка"</w:t>
      </w:r>
    </w:p>
    <w:p w:rsidR="005F74EC" w:rsidRPr="007028C0" w:rsidRDefault="005F74EC" w:rsidP="00444F57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5F74EC" w:rsidRPr="00CA787F" w:rsidRDefault="005F74EC" w:rsidP="00444F57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F74EC" w:rsidRPr="007028C0" w:rsidRDefault="005F74EC" w:rsidP="007028C0">
      <w:pPr>
        <w:spacing w:before="90" w:after="90" w:line="270" w:lineRule="atLeast"/>
        <w:ind w:left="210"/>
        <w:jc w:val="right"/>
        <w:rPr>
          <w:rFonts w:ascii="Times New Roman" w:hAnsi="Times New Roman"/>
          <w:sz w:val="24"/>
          <w:szCs w:val="24"/>
        </w:rPr>
      </w:pPr>
      <w:r w:rsidRPr="007028C0">
        <w:rPr>
          <w:rFonts w:ascii="Times New Roman" w:hAnsi="Times New Roman"/>
          <w:sz w:val="24"/>
          <w:szCs w:val="24"/>
        </w:rPr>
        <w:t>Утверждаю</w:t>
      </w:r>
    </w:p>
    <w:p w:rsidR="005F74EC" w:rsidRPr="007028C0" w:rsidRDefault="005F74EC" w:rsidP="007028C0">
      <w:pPr>
        <w:spacing w:before="90" w:after="90" w:line="270" w:lineRule="atLeast"/>
        <w:ind w:left="210"/>
        <w:jc w:val="right"/>
        <w:rPr>
          <w:rFonts w:ascii="Times New Roman" w:hAnsi="Times New Roman"/>
          <w:sz w:val="24"/>
          <w:szCs w:val="24"/>
        </w:rPr>
      </w:pPr>
      <w:r w:rsidRPr="007028C0">
        <w:rPr>
          <w:rFonts w:ascii="Times New Roman" w:hAnsi="Times New Roman"/>
          <w:sz w:val="24"/>
          <w:szCs w:val="24"/>
        </w:rPr>
        <w:t>Заведующий МБДОУ «Излучинский ДСКВ «Сказка»</w:t>
      </w:r>
    </w:p>
    <w:p w:rsidR="005F74EC" w:rsidRPr="007028C0" w:rsidRDefault="005F74EC" w:rsidP="007028C0">
      <w:pPr>
        <w:spacing w:before="90" w:after="90" w:line="270" w:lineRule="atLeast"/>
        <w:ind w:left="210"/>
        <w:jc w:val="right"/>
        <w:rPr>
          <w:rFonts w:ascii="Times New Roman" w:hAnsi="Times New Roman"/>
          <w:sz w:val="24"/>
          <w:szCs w:val="24"/>
        </w:rPr>
      </w:pPr>
      <w:r w:rsidRPr="007028C0">
        <w:rPr>
          <w:rFonts w:ascii="Times New Roman" w:hAnsi="Times New Roman"/>
          <w:sz w:val="24"/>
          <w:szCs w:val="24"/>
        </w:rPr>
        <w:t xml:space="preserve">______________С.В. Гринцова </w:t>
      </w:r>
    </w:p>
    <w:p w:rsidR="005F74EC" w:rsidRPr="007028C0" w:rsidRDefault="005F74EC" w:rsidP="00D600C7">
      <w:pPr>
        <w:spacing w:before="90" w:after="90" w:line="270" w:lineRule="atLeast"/>
        <w:ind w:left="5166" w:firstLine="498"/>
        <w:jc w:val="both"/>
        <w:rPr>
          <w:rFonts w:ascii="Times New Roman" w:hAnsi="Times New Roman"/>
          <w:sz w:val="24"/>
          <w:szCs w:val="24"/>
        </w:rPr>
      </w:pPr>
      <w:r w:rsidRPr="007028C0">
        <w:rPr>
          <w:rFonts w:ascii="Times New Roman" w:hAnsi="Times New Roman"/>
          <w:sz w:val="24"/>
          <w:szCs w:val="24"/>
        </w:rPr>
        <w:t xml:space="preserve">Приказ № ____  от «___» _____ </w:t>
      </w:r>
      <w:smartTag w:uri="urn:schemas-microsoft-com:office:smarttags" w:element="metricconverter">
        <w:smartTagPr>
          <w:attr w:name="ProductID" w:val="2016 г"/>
        </w:smartTagPr>
        <w:r w:rsidRPr="007028C0">
          <w:rPr>
            <w:rFonts w:ascii="Times New Roman" w:hAnsi="Times New Roman"/>
            <w:sz w:val="24"/>
            <w:szCs w:val="24"/>
          </w:rPr>
          <w:t>2016 г</w:t>
        </w:r>
      </w:smartTag>
      <w:r w:rsidRPr="007028C0">
        <w:rPr>
          <w:rFonts w:ascii="Times New Roman" w:hAnsi="Times New Roman"/>
          <w:sz w:val="24"/>
          <w:szCs w:val="24"/>
        </w:rPr>
        <w:t>.</w:t>
      </w:r>
    </w:p>
    <w:p w:rsidR="005F74EC" w:rsidRPr="00CA787F" w:rsidRDefault="005F74EC" w:rsidP="00444F57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F74EC" w:rsidRPr="00CA787F" w:rsidRDefault="005F74EC" w:rsidP="00444F57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F74EC" w:rsidRPr="00CA787F" w:rsidRDefault="005F74EC" w:rsidP="00444F57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F74EC" w:rsidRPr="00CA787F" w:rsidRDefault="005F74EC" w:rsidP="00444F57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F74EC" w:rsidRPr="00CA787F" w:rsidRDefault="005F74EC" w:rsidP="00444F57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F74EC" w:rsidRPr="00CA787F" w:rsidRDefault="005F74EC" w:rsidP="00444F57">
      <w:pPr>
        <w:pStyle w:val="NormalWeb"/>
        <w:spacing w:before="0" w:beforeAutospacing="0" w:after="0" w:afterAutospacing="0"/>
        <w:ind w:firstLine="709"/>
        <w:jc w:val="center"/>
        <w:rPr>
          <w:rStyle w:val="Strong"/>
          <w:sz w:val="28"/>
          <w:szCs w:val="28"/>
        </w:rPr>
      </w:pPr>
      <w:r w:rsidRPr="00CA787F">
        <w:rPr>
          <w:rStyle w:val="Strong"/>
          <w:sz w:val="28"/>
          <w:szCs w:val="28"/>
        </w:rPr>
        <w:t xml:space="preserve">ПРОГРАММА ДОПОЛНИТЕЛЬНОГО ОБРАЗОВАНИЯ </w:t>
      </w:r>
    </w:p>
    <w:p w:rsidR="005F74EC" w:rsidRPr="00CA787F" w:rsidRDefault="005F74EC" w:rsidP="00444F57">
      <w:pPr>
        <w:pStyle w:val="NormalWeb"/>
        <w:spacing w:before="0" w:beforeAutospacing="0" w:after="0" w:afterAutospacing="0"/>
        <w:ind w:firstLine="709"/>
        <w:jc w:val="center"/>
        <w:rPr>
          <w:rStyle w:val="Strong"/>
          <w:sz w:val="28"/>
          <w:szCs w:val="28"/>
        </w:rPr>
      </w:pPr>
      <w:r w:rsidRPr="00CA787F">
        <w:rPr>
          <w:rStyle w:val="Strong"/>
          <w:sz w:val="28"/>
          <w:szCs w:val="28"/>
        </w:rPr>
        <w:t>ОРИЕНТИРОВАННАЯ НА ДЕТЕЙ ОТ 6 ДО 7  ЛЕТ</w:t>
      </w:r>
    </w:p>
    <w:p w:rsidR="005F74EC" w:rsidRPr="00CA787F" w:rsidRDefault="005F74EC" w:rsidP="00D600C7">
      <w:pPr>
        <w:pStyle w:val="NormalWeb"/>
        <w:spacing w:before="0" w:beforeAutospacing="0" w:after="0" w:afterAutospacing="0"/>
        <w:ind w:firstLine="709"/>
        <w:jc w:val="center"/>
        <w:rPr>
          <w:rStyle w:val="Strong"/>
          <w:sz w:val="28"/>
          <w:szCs w:val="28"/>
        </w:rPr>
      </w:pPr>
      <w:r w:rsidRPr="00CA787F">
        <w:rPr>
          <w:rStyle w:val="Strong"/>
          <w:sz w:val="28"/>
          <w:szCs w:val="28"/>
        </w:rPr>
        <w:t xml:space="preserve">ПО КОРРЕКЦИИ ЗВУКОПРОИЗНОШЕНИЯ </w:t>
      </w:r>
    </w:p>
    <w:p w:rsidR="005F74EC" w:rsidRPr="00CA787F" w:rsidRDefault="005F74EC" w:rsidP="00444F57">
      <w:pPr>
        <w:pStyle w:val="NormalWeb"/>
        <w:spacing w:before="0" w:beforeAutospacing="0" w:after="0" w:afterAutospacing="0"/>
        <w:ind w:firstLine="709"/>
        <w:jc w:val="center"/>
        <w:rPr>
          <w:rStyle w:val="Strong"/>
          <w:sz w:val="28"/>
          <w:szCs w:val="28"/>
        </w:rPr>
      </w:pPr>
      <w:r w:rsidRPr="00CA787F">
        <w:rPr>
          <w:rStyle w:val="Strong"/>
          <w:sz w:val="28"/>
          <w:szCs w:val="28"/>
        </w:rPr>
        <w:t>С ФОНЕТИКО – ФОНЕМАТИЧЕСКИМ НЕДОРАЗВИТИЕМ РЕЧИ</w:t>
      </w:r>
    </w:p>
    <w:p w:rsidR="005F74EC" w:rsidRDefault="005F74EC" w:rsidP="00D600C7">
      <w:pPr>
        <w:pStyle w:val="NormalWeb"/>
        <w:spacing w:before="0" w:beforeAutospacing="0" w:after="0" w:afterAutospacing="0"/>
        <w:ind w:firstLine="709"/>
        <w:jc w:val="center"/>
        <w:rPr>
          <w:rStyle w:val="Strong"/>
          <w:sz w:val="28"/>
          <w:szCs w:val="28"/>
        </w:rPr>
      </w:pPr>
    </w:p>
    <w:p w:rsidR="005F74EC" w:rsidRDefault="005F74EC" w:rsidP="00D600C7">
      <w:pPr>
        <w:pStyle w:val="NormalWeb"/>
        <w:spacing w:before="0" w:beforeAutospacing="0" w:after="0" w:afterAutospacing="0"/>
        <w:ind w:firstLine="709"/>
        <w:jc w:val="center"/>
        <w:rPr>
          <w:rStyle w:val="Strong"/>
          <w:sz w:val="28"/>
          <w:szCs w:val="28"/>
        </w:rPr>
      </w:pPr>
      <w:r w:rsidRPr="00CA787F">
        <w:rPr>
          <w:rStyle w:val="Strong"/>
          <w:sz w:val="28"/>
          <w:szCs w:val="28"/>
        </w:rPr>
        <w:t>«ВОЛШЕБНЫЕ ЗВУКИ»</w:t>
      </w:r>
    </w:p>
    <w:p w:rsidR="005F74EC" w:rsidRPr="00CA787F" w:rsidRDefault="005F74EC" w:rsidP="00D600C7">
      <w:pPr>
        <w:pStyle w:val="NormalWeb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76pt;margin-top:2.7pt;width:209pt;height:3in;z-index:251658240">
            <v:imagedata r:id="rId7" o:title=""/>
          </v:shape>
        </w:pict>
      </w:r>
    </w:p>
    <w:p w:rsidR="005F74EC" w:rsidRPr="00CA787F" w:rsidRDefault="005F74EC" w:rsidP="006E0A47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F74EC" w:rsidRDefault="005F74EC" w:rsidP="00D600C7">
      <w:pPr>
        <w:pStyle w:val="NormalWeb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5F74EC" w:rsidRDefault="005F74EC" w:rsidP="00D600C7">
      <w:pPr>
        <w:pStyle w:val="NormalWeb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5F74EC" w:rsidRDefault="005F74EC" w:rsidP="00D600C7">
      <w:pPr>
        <w:pStyle w:val="NormalWeb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5F74EC" w:rsidRDefault="005F74EC" w:rsidP="00D600C7">
      <w:pPr>
        <w:pStyle w:val="NormalWeb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5F74EC" w:rsidRDefault="005F74EC" w:rsidP="00D600C7">
      <w:pPr>
        <w:pStyle w:val="NormalWeb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5F74EC" w:rsidRDefault="005F74EC" w:rsidP="00D600C7">
      <w:pPr>
        <w:pStyle w:val="NormalWeb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5F74EC" w:rsidRDefault="005F74EC" w:rsidP="00D600C7">
      <w:pPr>
        <w:pStyle w:val="NormalWeb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5F74EC" w:rsidRDefault="005F74EC" w:rsidP="00D600C7">
      <w:pPr>
        <w:pStyle w:val="NormalWeb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5F74EC" w:rsidRDefault="005F74EC" w:rsidP="00D600C7">
      <w:pPr>
        <w:pStyle w:val="NormalWeb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5F74EC" w:rsidRDefault="005F74EC" w:rsidP="00D600C7">
      <w:pPr>
        <w:pStyle w:val="NormalWeb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5F74EC" w:rsidRDefault="005F74EC" w:rsidP="00D600C7">
      <w:pPr>
        <w:pStyle w:val="NormalWeb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5F74EC" w:rsidRDefault="005F74EC" w:rsidP="00D600C7">
      <w:pPr>
        <w:pStyle w:val="NormalWeb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5F74EC" w:rsidRPr="00CA787F" w:rsidRDefault="005F74EC" w:rsidP="00D600C7">
      <w:pPr>
        <w:pStyle w:val="NormalWeb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CA787F">
        <w:rPr>
          <w:sz w:val="28"/>
          <w:szCs w:val="28"/>
        </w:rPr>
        <w:t>Срок реализации – 1 год</w:t>
      </w:r>
    </w:p>
    <w:p w:rsidR="005F74EC" w:rsidRPr="00CA787F" w:rsidRDefault="005F74EC" w:rsidP="006E0A47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  <w:u w:val="single"/>
        </w:rPr>
      </w:pPr>
    </w:p>
    <w:p w:rsidR="005F74EC" w:rsidRPr="00CA787F" w:rsidRDefault="005F74EC" w:rsidP="006E0A47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  <w:u w:val="single"/>
        </w:rPr>
      </w:pPr>
    </w:p>
    <w:p w:rsidR="005F74EC" w:rsidRPr="00CA787F" w:rsidRDefault="005F74EC" w:rsidP="006E0A47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  <w:u w:val="single"/>
        </w:rPr>
      </w:pPr>
    </w:p>
    <w:p w:rsidR="005F74EC" w:rsidRPr="00CA787F" w:rsidRDefault="005F74EC" w:rsidP="00D600C7">
      <w:pPr>
        <w:pStyle w:val="NormalWeb"/>
        <w:spacing w:before="0" w:beforeAutospacing="0" w:after="0" w:afterAutospacing="0"/>
        <w:ind w:firstLine="709"/>
        <w:jc w:val="right"/>
        <w:rPr>
          <w:sz w:val="28"/>
          <w:szCs w:val="28"/>
        </w:rPr>
      </w:pPr>
      <w:r w:rsidRPr="00CA787F">
        <w:rPr>
          <w:sz w:val="28"/>
          <w:szCs w:val="28"/>
        </w:rPr>
        <w:t>Автор-составитель:</w:t>
      </w:r>
    </w:p>
    <w:p w:rsidR="005F74EC" w:rsidRPr="00CA787F" w:rsidRDefault="005F74EC" w:rsidP="00D600C7">
      <w:pPr>
        <w:pStyle w:val="NormalWeb"/>
        <w:spacing w:before="0" w:beforeAutospacing="0" w:after="0" w:afterAutospacing="0"/>
        <w:ind w:firstLine="709"/>
        <w:jc w:val="right"/>
        <w:rPr>
          <w:sz w:val="28"/>
          <w:szCs w:val="28"/>
        </w:rPr>
      </w:pPr>
      <w:r w:rsidRPr="00CA787F">
        <w:rPr>
          <w:sz w:val="28"/>
          <w:szCs w:val="28"/>
        </w:rPr>
        <w:t xml:space="preserve"> Передрий Т.Ф., учитель-логопед </w:t>
      </w:r>
    </w:p>
    <w:p w:rsidR="005F74EC" w:rsidRPr="00CA787F" w:rsidRDefault="005F74EC" w:rsidP="00D600C7">
      <w:pPr>
        <w:pStyle w:val="NormalWeb"/>
        <w:spacing w:before="0" w:beforeAutospacing="0" w:after="0" w:afterAutospacing="0"/>
        <w:jc w:val="right"/>
        <w:rPr>
          <w:sz w:val="28"/>
          <w:szCs w:val="28"/>
        </w:rPr>
      </w:pPr>
      <w:r w:rsidRPr="00CA787F">
        <w:rPr>
          <w:sz w:val="28"/>
          <w:szCs w:val="28"/>
        </w:rPr>
        <w:t>высшей квалификационной категории</w:t>
      </w:r>
    </w:p>
    <w:p w:rsidR="005F74EC" w:rsidRDefault="005F74EC" w:rsidP="00D600C7">
      <w:pPr>
        <w:tabs>
          <w:tab w:val="center" w:pos="5741"/>
          <w:tab w:val="left" w:pos="7611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5F74EC" w:rsidRDefault="005F74EC" w:rsidP="00D600C7">
      <w:pPr>
        <w:tabs>
          <w:tab w:val="center" w:pos="5741"/>
          <w:tab w:val="left" w:pos="7611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5F74EC" w:rsidRDefault="005F74EC" w:rsidP="00D600C7">
      <w:pPr>
        <w:tabs>
          <w:tab w:val="center" w:pos="5741"/>
          <w:tab w:val="left" w:pos="7611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5F74EC" w:rsidRPr="00CA787F" w:rsidRDefault="005F74EC" w:rsidP="00D600C7">
      <w:pPr>
        <w:tabs>
          <w:tab w:val="center" w:pos="5741"/>
          <w:tab w:val="left" w:pos="7611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CA787F">
        <w:rPr>
          <w:rFonts w:ascii="Times New Roman" w:hAnsi="Times New Roman"/>
          <w:sz w:val="28"/>
          <w:szCs w:val="28"/>
        </w:rPr>
        <w:tab/>
        <w:t>пгт. Излучинск, 2016</w:t>
      </w:r>
    </w:p>
    <w:p w:rsidR="005F74EC" w:rsidRPr="00CA787F" w:rsidRDefault="005F74EC" w:rsidP="00444F57">
      <w:pPr>
        <w:pStyle w:val="NormalWeb"/>
        <w:spacing w:before="0" w:beforeAutospacing="0" w:after="0" w:afterAutospacing="0"/>
        <w:ind w:firstLine="709"/>
        <w:jc w:val="center"/>
        <w:rPr>
          <w:rStyle w:val="Strong"/>
          <w:sz w:val="28"/>
          <w:szCs w:val="28"/>
        </w:rPr>
      </w:pPr>
      <w:r w:rsidRPr="00CA787F">
        <w:rPr>
          <w:rStyle w:val="Strong"/>
          <w:sz w:val="20"/>
          <w:szCs w:val="20"/>
        </w:rPr>
        <w:br w:type="page"/>
      </w:r>
      <w:r w:rsidRPr="00CA787F">
        <w:rPr>
          <w:rStyle w:val="Strong"/>
          <w:sz w:val="28"/>
          <w:szCs w:val="28"/>
        </w:rPr>
        <w:t>СОДЕРЖАНИЕ</w:t>
      </w:r>
    </w:p>
    <w:p w:rsidR="005F74EC" w:rsidRPr="00CA787F" w:rsidRDefault="005F74EC" w:rsidP="00444F57">
      <w:pPr>
        <w:pStyle w:val="NormalWeb"/>
        <w:spacing w:before="0" w:beforeAutospacing="0" w:after="0" w:afterAutospacing="0"/>
        <w:ind w:firstLine="709"/>
        <w:jc w:val="center"/>
        <w:rPr>
          <w:rStyle w:val="Strong"/>
          <w:sz w:val="28"/>
          <w:szCs w:val="28"/>
        </w:rPr>
      </w:pPr>
    </w:p>
    <w:tbl>
      <w:tblPr>
        <w:tblW w:w="0" w:type="auto"/>
        <w:tblInd w:w="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40"/>
        <w:gridCol w:w="1650"/>
      </w:tblGrid>
      <w:tr w:rsidR="005F74EC" w:rsidRPr="00CA787F" w:rsidTr="002B507B">
        <w:tc>
          <w:tcPr>
            <w:tcW w:w="8140" w:type="dxa"/>
          </w:tcPr>
          <w:p w:rsidR="005F74EC" w:rsidRPr="00CA787F" w:rsidRDefault="005F74EC" w:rsidP="002B507B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sz w:val="28"/>
                <w:szCs w:val="28"/>
              </w:rPr>
            </w:pPr>
            <w:r w:rsidRPr="00CA787F">
              <w:rPr>
                <w:rStyle w:val="Strong"/>
                <w:sz w:val="28"/>
                <w:szCs w:val="28"/>
              </w:rPr>
              <w:t>Раздел</w:t>
            </w:r>
          </w:p>
        </w:tc>
        <w:tc>
          <w:tcPr>
            <w:tcW w:w="1650" w:type="dxa"/>
          </w:tcPr>
          <w:p w:rsidR="005F74EC" w:rsidRPr="00CA787F" w:rsidRDefault="005F74EC" w:rsidP="002B507B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sz w:val="28"/>
                <w:szCs w:val="28"/>
              </w:rPr>
            </w:pPr>
            <w:r w:rsidRPr="00CA787F">
              <w:rPr>
                <w:rStyle w:val="Strong"/>
                <w:sz w:val="28"/>
                <w:szCs w:val="28"/>
              </w:rPr>
              <w:t>Страница</w:t>
            </w:r>
          </w:p>
        </w:tc>
      </w:tr>
      <w:tr w:rsidR="005F74EC" w:rsidRPr="00CA787F" w:rsidTr="002B507B">
        <w:tc>
          <w:tcPr>
            <w:tcW w:w="8140" w:type="dxa"/>
          </w:tcPr>
          <w:p w:rsidR="005F74EC" w:rsidRPr="00CA787F" w:rsidRDefault="005F74EC" w:rsidP="002B507B">
            <w:pPr>
              <w:pStyle w:val="NormalWeb"/>
              <w:spacing w:before="0" w:beforeAutospacing="0" w:after="0" w:afterAutospacing="0"/>
              <w:jc w:val="both"/>
              <w:rPr>
                <w:rStyle w:val="Strong"/>
                <w:b w:val="0"/>
                <w:sz w:val="28"/>
                <w:szCs w:val="28"/>
              </w:rPr>
            </w:pPr>
            <w:r w:rsidRPr="00CA787F">
              <w:rPr>
                <w:rStyle w:val="Strong"/>
                <w:b w:val="0"/>
                <w:sz w:val="28"/>
                <w:szCs w:val="28"/>
              </w:rPr>
              <w:t>Пояснительная записка</w:t>
            </w:r>
          </w:p>
        </w:tc>
        <w:tc>
          <w:tcPr>
            <w:tcW w:w="1650" w:type="dxa"/>
          </w:tcPr>
          <w:p w:rsidR="005F74EC" w:rsidRPr="00CA787F" w:rsidRDefault="005F74EC" w:rsidP="002B507B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b w:val="0"/>
                <w:sz w:val="28"/>
                <w:szCs w:val="28"/>
              </w:rPr>
            </w:pPr>
            <w:r w:rsidRPr="00CA787F">
              <w:rPr>
                <w:rStyle w:val="Strong"/>
                <w:b w:val="0"/>
                <w:sz w:val="28"/>
                <w:szCs w:val="28"/>
              </w:rPr>
              <w:t>3</w:t>
            </w:r>
          </w:p>
        </w:tc>
      </w:tr>
      <w:tr w:rsidR="005F74EC" w:rsidRPr="00CA787F" w:rsidTr="002B507B">
        <w:tc>
          <w:tcPr>
            <w:tcW w:w="8140" w:type="dxa"/>
          </w:tcPr>
          <w:p w:rsidR="005F74EC" w:rsidRPr="00CA787F" w:rsidRDefault="005F74EC" w:rsidP="002B507B">
            <w:pPr>
              <w:pStyle w:val="NormalWeb"/>
              <w:spacing w:before="0" w:beforeAutospacing="0" w:after="0" w:afterAutospacing="0"/>
              <w:jc w:val="both"/>
              <w:rPr>
                <w:rStyle w:val="Strong"/>
                <w:b w:val="0"/>
                <w:sz w:val="28"/>
                <w:szCs w:val="28"/>
              </w:rPr>
            </w:pPr>
            <w:r w:rsidRPr="00CA787F">
              <w:rPr>
                <w:rStyle w:val="Strong"/>
                <w:b w:val="0"/>
                <w:sz w:val="28"/>
                <w:szCs w:val="28"/>
              </w:rPr>
              <w:t>Перспективное планирование индивидуальной работы по коррекции звукопроизношения свистящих звуков (с-сь), (з-зь), (ц).</w:t>
            </w:r>
          </w:p>
        </w:tc>
        <w:tc>
          <w:tcPr>
            <w:tcW w:w="1650" w:type="dxa"/>
          </w:tcPr>
          <w:p w:rsidR="005F74EC" w:rsidRPr="00CA787F" w:rsidRDefault="005F74EC" w:rsidP="002B507B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b w:val="0"/>
                <w:sz w:val="28"/>
                <w:szCs w:val="28"/>
              </w:rPr>
            </w:pPr>
            <w:r>
              <w:rPr>
                <w:rStyle w:val="Strong"/>
                <w:b w:val="0"/>
                <w:sz w:val="28"/>
                <w:szCs w:val="28"/>
              </w:rPr>
              <w:t>6</w:t>
            </w:r>
          </w:p>
        </w:tc>
      </w:tr>
      <w:tr w:rsidR="005F74EC" w:rsidRPr="00CA787F" w:rsidTr="002B507B">
        <w:tc>
          <w:tcPr>
            <w:tcW w:w="8140" w:type="dxa"/>
          </w:tcPr>
          <w:p w:rsidR="005F74EC" w:rsidRPr="00CA787F" w:rsidRDefault="005F74EC" w:rsidP="002B507B">
            <w:pPr>
              <w:pStyle w:val="NormalWeb"/>
              <w:spacing w:before="0" w:beforeAutospacing="0" w:after="0" w:afterAutospacing="0"/>
              <w:jc w:val="both"/>
              <w:rPr>
                <w:rStyle w:val="Strong"/>
                <w:b w:val="0"/>
                <w:sz w:val="28"/>
                <w:szCs w:val="28"/>
              </w:rPr>
            </w:pPr>
            <w:r w:rsidRPr="00CA787F">
              <w:rPr>
                <w:rStyle w:val="Strong"/>
                <w:b w:val="0"/>
                <w:sz w:val="28"/>
                <w:szCs w:val="28"/>
              </w:rPr>
              <w:t>Перспективное планирование индивидуальной работы по коррекции звукопроизношения шипящих звуков (ш-ж), (ч-щ).</w:t>
            </w:r>
          </w:p>
        </w:tc>
        <w:tc>
          <w:tcPr>
            <w:tcW w:w="1650" w:type="dxa"/>
          </w:tcPr>
          <w:p w:rsidR="005F74EC" w:rsidRPr="00CA787F" w:rsidRDefault="005F74EC" w:rsidP="002B507B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b w:val="0"/>
                <w:sz w:val="28"/>
                <w:szCs w:val="28"/>
              </w:rPr>
            </w:pPr>
            <w:r>
              <w:rPr>
                <w:rStyle w:val="Strong"/>
                <w:b w:val="0"/>
                <w:sz w:val="28"/>
                <w:szCs w:val="28"/>
              </w:rPr>
              <w:t>29</w:t>
            </w:r>
          </w:p>
        </w:tc>
      </w:tr>
      <w:tr w:rsidR="005F74EC" w:rsidRPr="00CA787F" w:rsidTr="002B507B">
        <w:tc>
          <w:tcPr>
            <w:tcW w:w="8140" w:type="dxa"/>
          </w:tcPr>
          <w:p w:rsidR="005F74EC" w:rsidRPr="00CA787F" w:rsidRDefault="005F74EC" w:rsidP="002B507B">
            <w:pPr>
              <w:pStyle w:val="NormalWeb"/>
              <w:spacing w:before="0" w:beforeAutospacing="0" w:after="0" w:afterAutospacing="0"/>
              <w:jc w:val="both"/>
              <w:rPr>
                <w:rStyle w:val="Strong"/>
                <w:b w:val="0"/>
                <w:sz w:val="28"/>
                <w:szCs w:val="28"/>
              </w:rPr>
            </w:pPr>
            <w:r w:rsidRPr="00CA787F">
              <w:rPr>
                <w:rStyle w:val="Strong"/>
                <w:b w:val="0"/>
                <w:sz w:val="28"/>
                <w:szCs w:val="28"/>
              </w:rPr>
              <w:t>Перспективное планирование индивидуальной работы по коррекции звукопроизношения сонорных звуков (л-ль).</w:t>
            </w:r>
          </w:p>
        </w:tc>
        <w:tc>
          <w:tcPr>
            <w:tcW w:w="1650" w:type="dxa"/>
          </w:tcPr>
          <w:p w:rsidR="005F74EC" w:rsidRPr="00CA787F" w:rsidRDefault="005F74EC" w:rsidP="002B507B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b w:val="0"/>
                <w:sz w:val="28"/>
                <w:szCs w:val="28"/>
              </w:rPr>
            </w:pPr>
            <w:r>
              <w:rPr>
                <w:rStyle w:val="Strong"/>
                <w:b w:val="0"/>
                <w:sz w:val="28"/>
                <w:szCs w:val="28"/>
              </w:rPr>
              <w:t>43</w:t>
            </w:r>
          </w:p>
        </w:tc>
      </w:tr>
      <w:tr w:rsidR="005F74EC" w:rsidRPr="00CA787F" w:rsidTr="002B507B">
        <w:tc>
          <w:tcPr>
            <w:tcW w:w="8140" w:type="dxa"/>
          </w:tcPr>
          <w:p w:rsidR="005F74EC" w:rsidRPr="00CA787F" w:rsidRDefault="005F74EC" w:rsidP="002B507B">
            <w:pPr>
              <w:pStyle w:val="NormalWeb"/>
              <w:spacing w:before="0" w:beforeAutospacing="0" w:after="0" w:afterAutospacing="0"/>
              <w:jc w:val="both"/>
              <w:rPr>
                <w:rStyle w:val="Strong"/>
                <w:b w:val="0"/>
                <w:sz w:val="28"/>
                <w:szCs w:val="28"/>
              </w:rPr>
            </w:pPr>
            <w:r w:rsidRPr="00CA787F">
              <w:rPr>
                <w:rStyle w:val="Strong"/>
                <w:b w:val="0"/>
                <w:sz w:val="28"/>
                <w:szCs w:val="28"/>
              </w:rPr>
              <w:t>Перспективное планирование индивидуальной работы по коррекции звукопроизношения сонорных звуков (р-рь).</w:t>
            </w:r>
          </w:p>
        </w:tc>
        <w:tc>
          <w:tcPr>
            <w:tcW w:w="1650" w:type="dxa"/>
          </w:tcPr>
          <w:p w:rsidR="005F74EC" w:rsidRPr="00CA787F" w:rsidRDefault="005F74EC" w:rsidP="002B507B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b w:val="0"/>
                <w:sz w:val="28"/>
                <w:szCs w:val="28"/>
              </w:rPr>
            </w:pPr>
            <w:r>
              <w:rPr>
                <w:rStyle w:val="Strong"/>
                <w:b w:val="0"/>
                <w:sz w:val="28"/>
                <w:szCs w:val="28"/>
              </w:rPr>
              <w:t>53</w:t>
            </w:r>
          </w:p>
        </w:tc>
      </w:tr>
      <w:tr w:rsidR="005F74EC" w:rsidRPr="00CA787F" w:rsidTr="002B507B">
        <w:tc>
          <w:tcPr>
            <w:tcW w:w="8140" w:type="dxa"/>
          </w:tcPr>
          <w:p w:rsidR="005F74EC" w:rsidRPr="00CA787F" w:rsidRDefault="005F74EC" w:rsidP="002B507B">
            <w:pPr>
              <w:pStyle w:val="NormalWeb"/>
              <w:spacing w:before="0" w:beforeAutospacing="0" w:after="0" w:afterAutospacing="0"/>
              <w:jc w:val="both"/>
              <w:rPr>
                <w:rStyle w:val="Strong"/>
                <w:b w:val="0"/>
                <w:sz w:val="28"/>
                <w:szCs w:val="28"/>
              </w:rPr>
            </w:pPr>
            <w:r w:rsidRPr="00CA787F">
              <w:rPr>
                <w:rStyle w:val="Strong"/>
                <w:b w:val="0"/>
                <w:sz w:val="28"/>
                <w:szCs w:val="28"/>
              </w:rPr>
              <w:t>Список литературы</w:t>
            </w:r>
          </w:p>
        </w:tc>
        <w:tc>
          <w:tcPr>
            <w:tcW w:w="1650" w:type="dxa"/>
          </w:tcPr>
          <w:p w:rsidR="005F74EC" w:rsidRPr="00CA787F" w:rsidRDefault="005F74EC" w:rsidP="002B507B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b w:val="0"/>
                <w:sz w:val="28"/>
                <w:szCs w:val="28"/>
              </w:rPr>
            </w:pPr>
            <w:r>
              <w:rPr>
                <w:rStyle w:val="Strong"/>
                <w:b w:val="0"/>
                <w:sz w:val="28"/>
                <w:szCs w:val="28"/>
              </w:rPr>
              <w:t>57</w:t>
            </w:r>
          </w:p>
        </w:tc>
      </w:tr>
    </w:tbl>
    <w:p w:rsidR="005F74EC" w:rsidRPr="00CA787F" w:rsidRDefault="005F74EC" w:rsidP="00444F57">
      <w:pPr>
        <w:pStyle w:val="NormalWeb"/>
        <w:spacing w:before="0" w:beforeAutospacing="0" w:after="0" w:afterAutospacing="0"/>
        <w:ind w:firstLine="709"/>
        <w:jc w:val="center"/>
        <w:rPr>
          <w:rStyle w:val="Strong"/>
          <w:b w:val="0"/>
          <w:sz w:val="20"/>
          <w:szCs w:val="20"/>
        </w:rPr>
      </w:pPr>
    </w:p>
    <w:p w:rsidR="005F74EC" w:rsidRPr="00CA787F" w:rsidRDefault="005F74EC" w:rsidP="00444F57">
      <w:pPr>
        <w:pStyle w:val="NormalWeb"/>
        <w:spacing w:before="0" w:beforeAutospacing="0" w:after="0" w:afterAutospacing="0"/>
        <w:ind w:firstLine="709"/>
        <w:jc w:val="center"/>
        <w:rPr>
          <w:rStyle w:val="Strong"/>
          <w:sz w:val="20"/>
          <w:szCs w:val="20"/>
        </w:rPr>
      </w:pPr>
    </w:p>
    <w:p w:rsidR="005F74EC" w:rsidRPr="00CA787F" w:rsidRDefault="005F74EC" w:rsidP="00444F57">
      <w:pPr>
        <w:pStyle w:val="NormalWeb"/>
        <w:spacing w:before="0" w:beforeAutospacing="0" w:after="0" w:afterAutospacing="0"/>
        <w:ind w:firstLine="709"/>
        <w:jc w:val="center"/>
        <w:rPr>
          <w:rStyle w:val="Strong"/>
          <w:sz w:val="20"/>
          <w:szCs w:val="20"/>
        </w:rPr>
      </w:pPr>
    </w:p>
    <w:p w:rsidR="005F74EC" w:rsidRPr="00CA787F" w:rsidRDefault="005F74EC" w:rsidP="00444F57">
      <w:pPr>
        <w:pStyle w:val="NormalWeb"/>
        <w:spacing w:before="0" w:beforeAutospacing="0" w:after="0" w:afterAutospacing="0"/>
        <w:ind w:firstLine="709"/>
        <w:jc w:val="center"/>
        <w:rPr>
          <w:rStyle w:val="Strong"/>
          <w:sz w:val="20"/>
          <w:szCs w:val="20"/>
        </w:rPr>
      </w:pPr>
    </w:p>
    <w:p w:rsidR="005F74EC" w:rsidRPr="00CA787F" w:rsidRDefault="005F74EC" w:rsidP="00444F57">
      <w:pPr>
        <w:pStyle w:val="NormalWeb"/>
        <w:spacing w:before="0" w:beforeAutospacing="0" w:after="0" w:afterAutospacing="0"/>
        <w:ind w:firstLine="709"/>
        <w:jc w:val="center"/>
        <w:rPr>
          <w:rStyle w:val="Strong"/>
          <w:sz w:val="20"/>
          <w:szCs w:val="20"/>
        </w:rPr>
      </w:pPr>
    </w:p>
    <w:p w:rsidR="005F74EC" w:rsidRPr="00CA787F" w:rsidRDefault="005F74EC" w:rsidP="00444F57">
      <w:pPr>
        <w:pStyle w:val="NormalWeb"/>
        <w:spacing w:before="0" w:beforeAutospacing="0" w:after="0" w:afterAutospacing="0"/>
        <w:ind w:firstLine="709"/>
        <w:jc w:val="center"/>
        <w:rPr>
          <w:rStyle w:val="Strong"/>
          <w:sz w:val="20"/>
          <w:szCs w:val="20"/>
        </w:rPr>
      </w:pPr>
    </w:p>
    <w:p w:rsidR="005F74EC" w:rsidRPr="00CA787F" w:rsidRDefault="005F74EC" w:rsidP="00444F57">
      <w:pPr>
        <w:pStyle w:val="NormalWeb"/>
        <w:spacing w:before="0" w:beforeAutospacing="0" w:after="0" w:afterAutospacing="0"/>
        <w:ind w:firstLine="709"/>
        <w:jc w:val="center"/>
        <w:rPr>
          <w:rStyle w:val="Strong"/>
          <w:sz w:val="20"/>
          <w:szCs w:val="20"/>
        </w:rPr>
      </w:pPr>
    </w:p>
    <w:p w:rsidR="005F74EC" w:rsidRPr="00CA787F" w:rsidRDefault="005F74EC" w:rsidP="00444F57">
      <w:pPr>
        <w:pStyle w:val="NormalWeb"/>
        <w:spacing w:before="0" w:beforeAutospacing="0" w:after="0" w:afterAutospacing="0"/>
        <w:ind w:firstLine="709"/>
        <w:jc w:val="center"/>
        <w:rPr>
          <w:rStyle w:val="Strong"/>
          <w:sz w:val="20"/>
          <w:szCs w:val="20"/>
        </w:rPr>
      </w:pPr>
    </w:p>
    <w:p w:rsidR="005F74EC" w:rsidRPr="00CA787F" w:rsidRDefault="005F74EC" w:rsidP="00444F57">
      <w:pPr>
        <w:pStyle w:val="NormalWeb"/>
        <w:spacing w:before="0" w:beforeAutospacing="0" w:after="0" w:afterAutospacing="0"/>
        <w:ind w:firstLine="709"/>
        <w:jc w:val="center"/>
        <w:rPr>
          <w:rStyle w:val="Strong"/>
          <w:sz w:val="20"/>
          <w:szCs w:val="20"/>
        </w:rPr>
      </w:pPr>
    </w:p>
    <w:p w:rsidR="005F74EC" w:rsidRPr="00CA787F" w:rsidRDefault="005F74EC" w:rsidP="00444F57">
      <w:pPr>
        <w:pStyle w:val="NormalWeb"/>
        <w:spacing w:before="0" w:beforeAutospacing="0" w:after="0" w:afterAutospacing="0"/>
        <w:ind w:firstLine="709"/>
        <w:jc w:val="center"/>
        <w:rPr>
          <w:rStyle w:val="Strong"/>
          <w:sz w:val="20"/>
          <w:szCs w:val="20"/>
        </w:rPr>
      </w:pPr>
    </w:p>
    <w:p w:rsidR="005F74EC" w:rsidRPr="00CA787F" w:rsidRDefault="005F74EC" w:rsidP="00444F57">
      <w:pPr>
        <w:pStyle w:val="NormalWeb"/>
        <w:spacing w:before="0" w:beforeAutospacing="0" w:after="0" w:afterAutospacing="0"/>
        <w:ind w:firstLine="709"/>
        <w:jc w:val="center"/>
        <w:rPr>
          <w:rStyle w:val="Strong"/>
          <w:sz w:val="20"/>
          <w:szCs w:val="20"/>
        </w:rPr>
      </w:pPr>
    </w:p>
    <w:p w:rsidR="005F74EC" w:rsidRPr="00CA787F" w:rsidRDefault="005F74EC" w:rsidP="00444F57">
      <w:pPr>
        <w:pStyle w:val="NormalWeb"/>
        <w:spacing w:before="0" w:beforeAutospacing="0" w:after="0" w:afterAutospacing="0"/>
        <w:ind w:firstLine="709"/>
        <w:jc w:val="center"/>
        <w:rPr>
          <w:rStyle w:val="Strong"/>
          <w:sz w:val="20"/>
          <w:szCs w:val="20"/>
        </w:rPr>
      </w:pPr>
    </w:p>
    <w:p w:rsidR="005F74EC" w:rsidRPr="00CA787F" w:rsidRDefault="005F74EC" w:rsidP="00444F57">
      <w:pPr>
        <w:pStyle w:val="NormalWeb"/>
        <w:spacing w:before="0" w:beforeAutospacing="0" w:after="0" w:afterAutospacing="0"/>
        <w:ind w:firstLine="709"/>
        <w:jc w:val="center"/>
        <w:rPr>
          <w:rStyle w:val="Strong"/>
          <w:sz w:val="20"/>
          <w:szCs w:val="20"/>
        </w:rPr>
      </w:pPr>
    </w:p>
    <w:p w:rsidR="005F74EC" w:rsidRPr="00CA787F" w:rsidRDefault="005F74EC" w:rsidP="00444F57">
      <w:pPr>
        <w:pStyle w:val="NormalWeb"/>
        <w:spacing w:before="0" w:beforeAutospacing="0" w:after="0" w:afterAutospacing="0"/>
        <w:ind w:firstLine="709"/>
        <w:jc w:val="center"/>
        <w:rPr>
          <w:rStyle w:val="Strong"/>
          <w:sz w:val="20"/>
          <w:szCs w:val="20"/>
        </w:rPr>
      </w:pPr>
    </w:p>
    <w:p w:rsidR="005F74EC" w:rsidRPr="00CA787F" w:rsidRDefault="005F74EC" w:rsidP="00444F57">
      <w:pPr>
        <w:pStyle w:val="NormalWeb"/>
        <w:spacing w:before="0" w:beforeAutospacing="0" w:after="0" w:afterAutospacing="0"/>
        <w:ind w:firstLine="709"/>
        <w:jc w:val="center"/>
        <w:rPr>
          <w:rStyle w:val="Strong"/>
          <w:sz w:val="20"/>
          <w:szCs w:val="20"/>
        </w:rPr>
      </w:pPr>
    </w:p>
    <w:p w:rsidR="005F74EC" w:rsidRPr="00CA787F" w:rsidRDefault="005F74EC" w:rsidP="00444F57">
      <w:pPr>
        <w:pStyle w:val="NormalWeb"/>
        <w:spacing w:before="0" w:beforeAutospacing="0" w:after="0" w:afterAutospacing="0"/>
        <w:ind w:firstLine="709"/>
        <w:jc w:val="center"/>
        <w:rPr>
          <w:rStyle w:val="Strong"/>
          <w:sz w:val="20"/>
          <w:szCs w:val="20"/>
        </w:rPr>
      </w:pPr>
    </w:p>
    <w:p w:rsidR="005F74EC" w:rsidRPr="00CA787F" w:rsidRDefault="005F74EC" w:rsidP="00444F57">
      <w:pPr>
        <w:pStyle w:val="NormalWeb"/>
        <w:spacing w:before="0" w:beforeAutospacing="0" w:after="0" w:afterAutospacing="0"/>
        <w:ind w:firstLine="709"/>
        <w:jc w:val="center"/>
        <w:rPr>
          <w:rStyle w:val="Strong"/>
          <w:sz w:val="20"/>
          <w:szCs w:val="20"/>
        </w:rPr>
      </w:pPr>
    </w:p>
    <w:p w:rsidR="005F74EC" w:rsidRPr="00CA787F" w:rsidRDefault="005F74EC" w:rsidP="00444F57">
      <w:pPr>
        <w:pStyle w:val="NormalWeb"/>
        <w:spacing w:before="0" w:beforeAutospacing="0" w:after="0" w:afterAutospacing="0"/>
        <w:ind w:firstLine="709"/>
        <w:jc w:val="center"/>
        <w:rPr>
          <w:rStyle w:val="Strong"/>
          <w:sz w:val="20"/>
          <w:szCs w:val="20"/>
        </w:rPr>
      </w:pPr>
    </w:p>
    <w:p w:rsidR="005F74EC" w:rsidRPr="00CA787F" w:rsidRDefault="005F74EC" w:rsidP="00444F57">
      <w:pPr>
        <w:pStyle w:val="NormalWeb"/>
        <w:spacing w:before="0" w:beforeAutospacing="0" w:after="0" w:afterAutospacing="0"/>
        <w:ind w:firstLine="709"/>
        <w:jc w:val="center"/>
        <w:rPr>
          <w:rStyle w:val="Strong"/>
          <w:sz w:val="20"/>
          <w:szCs w:val="20"/>
        </w:rPr>
      </w:pPr>
    </w:p>
    <w:p w:rsidR="005F74EC" w:rsidRPr="00CA787F" w:rsidRDefault="005F74EC" w:rsidP="00444F57">
      <w:pPr>
        <w:pStyle w:val="NormalWeb"/>
        <w:spacing w:before="0" w:beforeAutospacing="0" w:after="0" w:afterAutospacing="0"/>
        <w:ind w:firstLine="709"/>
        <w:jc w:val="center"/>
        <w:rPr>
          <w:rStyle w:val="Strong"/>
          <w:sz w:val="20"/>
          <w:szCs w:val="20"/>
        </w:rPr>
      </w:pPr>
    </w:p>
    <w:p w:rsidR="005F74EC" w:rsidRPr="00CA787F" w:rsidRDefault="005F74EC" w:rsidP="00444F57">
      <w:pPr>
        <w:pStyle w:val="NormalWeb"/>
        <w:spacing w:before="0" w:beforeAutospacing="0" w:after="0" w:afterAutospacing="0"/>
        <w:ind w:firstLine="709"/>
        <w:jc w:val="center"/>
        <w:rPr>
          <w:rStyle w:val="Strong"/>
          <w:sz w:val="20"/>
          <w:szCs w:val="20"/>
        </w:rPr>
      </w:pPr>
    </w:p>
    <w:p w:rsidR="005F74EC" w:rsidRPr="00CA787F" w:rsidRDefault="005F74EC" w:rsidP="00444F57">
      <w:pPr>
        <w:pStyle w:val="NormalWeb"/>
        <w:spacing w:before="0" w:beforeAutospacing="0" w:after="0" w:afterAutospacing="0"/>
        <w:ind w:firstLine="709"/>
        <w:jc w:val="center"/>
        <w:rPr>
          <w:rStyle w:val="Strong"/>
          <w:sz w:val="20"/>
          <w:szCs w:val="20"/>
        </w:rPr>
      </w:pPr>
    </w:p>
    <w:p w:rsidR="005F74EC" w:rsidRPr="00CA787F" w:rsidRDefault="005F74EC" w:rsidP="00444F57">
      <w:pPr>
        <w:pStyle w:val="NormalWeb"/>
        <w:spacing w:before="0" w:beforeAutospacing="0" w:after="0" w:afterAutospacing="0"/>
        <w:ind w:firstLine="709"/>
        <w:jc w:val="center"/>
        <w:rPr>
          <w:rStyle w:val="Strong"/>
          <w:sz w:val="20"/>
          <w:szCs w:val="20"/>
        </w:rPr>
      </w:pPr>
    </w:p>
    <w:p w:rsidR="005F74EC" w:rsidRPr="00CA787F" w:rsidRDefault="005F74EC" w:rsidP="00444F57">
      <w:pPr>
        <w:pStyle w:val="NormalWeb"/>
        <w:spacing w:before="0" w:beforeAutospacing="0" w:after="0" w:afterAutospacing="0"/>
        <w:ind w:firstLine="709"/>
        <w:jc w:val="center"/>
        <w:rPr>
          <w:rStyle w:val="Strong"/>
          <w:sz w:val="20"/>
          <w:szCs w:val="20"/>
        </w:rPr>
      </w:pPr>
    </w:p>
    <w:p w:rsidR="005F74EC" w:rsidRPr="00CA787F" w:rsidRDefault="005F74EC" w:rsidP="00444F57">
      <w:pPr>
        <w:pStyle w:val="NormalWeb"/>
        <w:spacing w:before="0" w:beforeAutospacing="0" w:after="0" w:afterAutospacing="0"/>
        <w:ind w:firstLine="709"/>
        <w:jc w:val="center"/>
        <w:rPr>
          <w:rStyle w:val="Strong"/>
          <w:sz w:val="20"/>
          <w:szCs w:val="20"/>
        </w:rPr>
      </w:pPr>
    </w:p>
    <w:p w:rsidR="005F74EC" w:rsidRPr="00CA787F" w:rsidRDefault="005F74EC" w:rsidP="00444F57">
      <w:pPr>
        <w:pStyle w:val="NormalWeb"/>
        <w:spacing w:before="0" w:beforeAutospacing="0" w:after="0" w:afterAutospacing="0"/>
        <w:ind w:firstLine="709"/>
        <w:jc w:val="center"/>
        <w:rPr>
          <w:rStyle w:val="Strong"/>
          <w:sz w:val="20"/>
          <w:szCs w:val="20"/>
        </w:rPr>
      </w:pPr>
    </w:p>
    <w:p w:rsidR="005F74EC" w:rsidRPr="00CA787F" w:rsidRDefault="005F74EC" w:rsidP="00444F57">
      <w:pPr>
        <w:pStyle w:val="NormalWeb"/>
        <w:spacing w:before="0" w:beforeAutospacing="0" w:after="0" w:afterAutospacing="0"/>
        <w:ind w:firstLine="709"/>
        <w:jc w:val="center"/>
        <w:rPr>
          <w:rStyle w:val="Strong"/>
          <w:sz w:val="20"/>
          <w:szCs w:val="20"/>
        </w:rPr>
      </w:pPr>
    </w:p>
    <w:p w:rsidR="005F74EC" w:rsidRDefault="005F74EC" w:rsidP="00444F57">
      <w:pPr>
        <w:pStyle w:val="NormalWeb"/>
        <w:spacing w:before="0" w:beforeAutospacing="0" w:after="0" w:afterAutospacing="0"/>
        <w:ind w:firstLine="709"/>
        <w:jc w:val="center"/>
        <w:rPr>
          <w:rStyle w:val="Strong"/>
          <w:sz w:val="20"/>
          <w:szCs w:val="20"/>
        </w:rPr>
      </w:pPr>
    </w:p>
    <w:p w:rsidR="005F74EC" w:rsidRDefault="005F74EC" w:rsidP="00444F57">
      <w:pPr>
        <w:pStyle w:val="NormalWeb"/>
        <w:spacing w:before="0" w:beforeAutospacing="0" w:after="0" w:afterAutospacing="0"/>
        <w:ind w:firstLine="709"/>
        <w:jc w:val="center"/>
        <w:rPr>
          <w:rStyle w:val="Strong"/>
          <w:sz w:val="20"/>
          <w:szCs w:val="20"/>
        </w:rPr>
      </w:pPr>
    </w:p>
    <w:p w:rsidR="005F74EC" w:rsidRDefault="005F74EC" w:rsidP="00444F57">
      <w:pPr>
        <w:pStyle w:val="NormalWeb"/>
        <w:spacing w:before="0" w:beforeAutospacing="0" w:after="0" w:afterAutospacing="0"/>
        <w:ind w:firstLine="709"/>
        <w:jc w:val="center"/>
        <w:rPr>
          <w:rStyle w:val="Strong"/>
          <w:sz w:val="20"/>
          <w:szCs w:val="20"/>
        </w:rPr>
      </w:pPr>
    </w:p>
    <w:p w:rsidR="005F74EC" w:rsidRDefault="005F74EC" w:rsidP="00444F57">
      <w:pPr>
        <w:pStyle w:val="NormalWeb"/>
        <w:spacing w:before="0" w:beforeAutospacing="0" w:after="0" w:afterAutospacing="0"/>
        <w:ind w:firstLine="709"/>
        <w:jc w:val="center"/>
        <w:rPr>
          <w:rStyle w:val="Strong"/>
          <w:sz w:val="20"/>
          <w:szCs w:val="20"/>
        </w:rPr>
      </w:pPr>
    </w:p>
    <w:p w:rsidR="005F74EC" w:rsidRDefault="005F74EC" w:rsidP="00444F57">
      <w:pPr>
        <w:pStyle w:val="NormalWeb"/>
        <w:spacing w:before="0" w:beforeAutospacing="0" w:after="0" w:afterAutospacing="0"/>
        <w:ind w:firstLine="709"/>
        <w:jc w:val="center"/>
        <w:rPr>
          <w:rStyle w:val="Strong"/>
          <w:sz w:val="20"/>
          <w:szCs w:val="20"/>
        </w:rPr>
      </w:pPr>
    </w:p>
    <w:p w:rsidR="005F74EC" w:rsidRDefault="005F74EC" w:rsidP="00444F57">
      <w:pPr>
        <w:pStyle w:val="NormalWeb"/>
        <w:spacing w:before="0" w:beforeAutospacing="0" w:after="0" w:afterAutospacing="0"/>
        <w:ind w:firstLine="709"/>
        <w:jc w:val="center"/>
        <w:rPr>
          <w:rStyle w:val="Strong"/>
          <w:sz w:val="20"/>
          <w:szCs w:val="20"/>
        </w:rPr>
      </w:pPr>
    </w:p>
    <w:p w:rsidR="005F74EC" w:rsidRDefault="005F74EC" w:rsidP="00444F57">
      <w:pPr>
        <w:pStyle w:val="NormalWeb"/>
        <w:spacing w:before="0" w:beforeAutospacing="0" w:after="0" w:afterAutospacing="0"/>
        <w:ind w:firstLine="709"/>
        <w:jc w:val="center"/>
        <w:rPr>
          <w:rStyle w:val="Strong"/>
          <w:sz w:val="20"/>
          <w:szCs w:val="20"/>
        </w:rPr>
      </w:pPr>
    </w:p>
    <w:p w:rsidR="005F74EC" w:rsidRDefault="005F74EC" w:rsidP="00444F57">
      <w:pPr>
        <w:pStyle w:val="NormalWeb"/>
        <w:spacing w:before="0" w:beforeAutospacing="0" w:after="0" w:afterAutospacing="0"/>
        <w:ind w:firstLine="709"/>
        <w:jc w:val="center"/>
        <w:rPr>
          <w:rStyle w:val="Strong"/>
          <w:sz w:val="20"/>
          <w:szCs w:val="20"/>
        </w:rPr>
      </w:pPr>
    </w:p>
    <w:p w:rsidR="005F74EC" w:rsidRDefault="005F74EC" w:rsidP="00444F57">
      <w:pPr>
        <w:pStyle w:val="NormalWeb"/>
        <w:spacing w:before="0" w:beforeAutospacing="0" w:after="0" w:afterAutospacing="0"/>
        <w:ind w:firstLine="709"/>
        <w:jc w:val="center"/>
        <w:rPr>
          <w:rStyle w:val="Strong"/>
          <w:sz w:val="20"/>
          <w:szCs w:val="20"/>
        </w:rPr>
      </w:pPr>
    </w:p>
    <w:p w:rsidR="005F74EC" w:rsidRDefault="005F74EC" w:rsidP="00444F57">
      <w:pPr>
        <w:pStyle w:val="NormalWeb"/>
        <w:spacing w:before="0" w:beforeAutospacing="0" w:after="0" w:afterAutospacing="0"/>
        <w:ind w:firstLine="709"/>
        <w:jc w:val="center"/>
        <w:rPr>
          <w:rStyle w:val="Strong"/>
          <w:sz w:val="20"/>
          <w:szCs w:val="20"/>
        </w:rPr>
      </w:pPr>
    </w:p>
    <w:p w:rsidR="005F74EC" w:rsidRDefault="005F74EC" w:rsidP="00444F57">
      <w:pPr>
        <w:pStyle w:val="NormalWeb"/>
        <w:spacing w:before="0" w:beforeAutospacing="0" w:after="0" w:afterAutospacing="0"/>
        <w:ind w:firstLine="709"/>
        <w:jc w:val="center"/>
        <w:rPr>
          <w:rStyle w:val="Strong"/>
          <w:sz w:val="20"/>
          <w:szCs w:val="20"/>
        </w:rPr>
      </w:pPr>
    </w:p>
    <w:p w:rsidR="005F74EC" w:rsidRDefault="005F74EC" w:rsidP="00444F57">
      <w:pPr>
        <w:pStyle w:val="NormalWeb"/>
        <w:spacing w:before="0" w:beforeAutospacing="0" w:after="0" w:afterAutospacing="0"/>
        <w:ind w:firstLine="709"/>
        <w:jc w:val="center"/>
        <w:rPr>
          <w:rStyle w:val="Strong"/>
          <w:sz w:val="20"/>
          <w:szCs w:val="20"/>
        </w:rPr>
      </w:pPr>
    </w:p>
    <w:p w:rsidR="005F74EC" w:rsidRDefault="005F74EC" w:rsidP="00444F57">
      <w:pPr>
        <w:pStyle w:val="NormalWeb"/>
        <w:spacing w:before="0" w:beforeAutospacing="0" w:after="0" w:afterAutospacing="0"/>
        <w:ind w:firstLine="709"/>
        <w:jc w:val="center"/>
        <w:rPr>
          <w:rStyle w:val="Strong"/>
          <w:sz w:val="20"/>
          <w:szCs w:val="20"/>
        </w:rPr>
      </w:pPr>
    </w:p>
    <w:p w:rsidR="005F74EC" w:rsidRDefault="005F74EC" w:rsidP="00444F57">
      <w:pPr>
        <w:pStyle w:val="NormalWeb"/>
        <w:spacing w:before="0" w:beforeAutospacing="0" w:after="0" w:afterAutospacing="0"/>
        <w:ind w:firstLine="709"/>
        <w:jc w:val="center"/>
        <w:rPr>
          <w:rStyle w:val="Strong"/>
          <w:sz w:val="20"/>
          <w:szCs w:val="20"/>
        </w:rPr>
      </w:pPr>
    </w:p>
    <w:p w:rsidR="005F74EC" w:rsidRDefault="005F74EC" w:rsidP="00444F57">
      <w:pPr>
        <w:pStyle w:val="NormalWeb"/>
        <w:spacing w:before="0" w:beforeAutospacing="0" w:after="0" w:afterAutospacing="0"/>
        <w:ind w:firstLine="709"/>
        <w:jc w:val="center"/>
        <w:rPr>
          <w:rStyle w:val="Strong"/>
          <w:sz w:val="20"/>
          <w:szCs w:val="20"/>
        </w:rPr>
      </w:pPr>
    </w:p>
    <w:p w:rsidR="005F74EC" w:rsidRDefault="005F74EC" w:rsidP="00444F57">
      <w:pPr>
        <w:pStyle w:val="NormalWeb"/>
        <w:spacing w:before="0" w:beforeAutospacing="0" w:after="0" w:afterAutospacing="0"/>
        <w:ind w:firstLine="709"/>
        <w:jc w:val="center"/>
        <w:rPr>
          <w:rStyle w:val="Strong"/>
          <w:sz w:val="20"/>
          <w:szCs w:val="20"/>
        </w:rPr>
      </w:pPr>
    </w:p>
    <w:p w:rsidR="005F74EC" w:rsidRPr="00CA787F" w:rsidRDefault="005F74EC" w:rsidP="00444F57">
      <w:pPr>
        <w:pStyle w:val="NormalWeb"/>
        <w:spacing w:before="0" w:beforeAutospacing="0" w:after="0" w:afterAutospacing="0"/>
        <w:ind w:firstLine="709"/>
        <w:jc w:val="center"/>
        <w:rPr>
          <w:rStyle w:val="Strong"/>
          <w:sz w:val="20"/>
          <w:szCs w:val="20"/>
        </w:rPr>
      </w:pPr>
      <w:r>
        <w:rPr>
          <w:rStyle w:val="Strong"/>
          <w:sz w:val="20"/>
          <w:szCs w:val="20"/>
        </w:rPr>
        <w:t>ПОЯСНИТЕЛЬНАЯ ЗАПИСКА</w:t>
      </w:r>
      <w:r w:rsidRPr="00CA787F">
        <w:rPr>
          <w:rStyle w:val="Strong"/>
          <w:sz w:val="20"/>
          <w:szCs w:val="20"/>
        </w:rPr>
        <w:t>.</w:t>
      </w:r>
    </w:p>
    <w:p w:rsidR="005F74EC" w:rsidRPr="00CA787F" w:rsidRDefault="005F74EC" w:rsidP="006E0A47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Данная дополнительная образовательная программа (далее Программа) предназначена для коррекции звукопроизношения воспитанников 7-го года жизни с фонетико-фонематическим недоразвитием речи.</w:t>
      </w:r>
    </w:p>
    <w:p w:rsidR="005F74EC" w:rsidRPr="00CA787F" w:rsidRDefault="005F74EC" w:rsidP="006E0A47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Программа  разработана с учетом целей и задач основной  образовательной программы дошкольного образования, потребностей и возможностей  воспитанников ДОУ.</w:t>
      </w:r>
    </w:p>
    <w:p w:rsidR="005F74EC" w:rsidRPr="00CA787F" w:rsidRDefault="005F74EC" w:rsidP="00444F57">
      <w:pPr>
        <w:pStyle w:val="NormalWeb"/>
        <w:spacing w:before="0" w:beforeAutospacing="0" w:after="0" w:afterAutospacing="0"/>
        <w:ind w:firstLine="709"/>
        <w:jc w:val="center"/>
        <w:rPr>
          <w:sz w:val="20"/>
          <w:szCs w:val="20"/>
        </w:rPr>
      </w:pPr>
      <w:r w:rsidRPr="00CA787F">
        <w:rPr>
          <w:rStyle w:val="Strong"/>
          <w:sz w:val="20"/>
          <w:szCs w:val="20"/>
        </w:rPr>
        <w:t>Основной базой Программы является:</w:t>
      </w:r>
    </w:p>
    <w:p w:rsidR="005F74EC" w:rsidRPr="00CA787F" w:rsidRDefault="005F74EC" w:rsidP="00444F57">
      <w:pPr>
        <w:pStyle w:val="NormalWeb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«Программа логопедической работы по преодолению фонетико-фонематического недоразвития у детей» (Т.Б. Филичева, Т.В. Туманова, Г.Б.Чиркина). - М: "Просвещение", 2008г. - 243с.</w:t>
      </w:r>
    </w:p>
    <w:p w:rsidR="005F74EC" w:rsidRPr="00CA787F" w:rsidRDefault="005F74EC" w:rsidP="00444F57">
      <w:pPr>
        <w:pStyle w:val="NormalWeb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Лылова Л.С. и др. Индивидуальные и подгрупповые логопедические занятия с детьми дошкольного возраста. - Воронеж: ИП Лакоценина Н.А., 2012г. - 176с.</w:t>
      </w:r>
    </w:p>
    <w:p w:rsidR="005F74EC" w:rsidRPr="00CA787F" w:rsidRDefault="005F74EC" w:rsidP="006E0A47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rStyle w:val="Strong"/>
          <w:sz w:val="20"/>
          <w:szCs w:val="20"/>
        </w:rPr>
        <w:t xml:space="preserve">Цель Программы: </w:t>
      </w:r>
    </w:p>
    <w:p w:rsidR="005F74EC" w:rsidRPr="00CA787F" w:rsidRDefault="005F74EC" w:rsidP="00444F57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 xml:space="preserve"> построение системы коррекции звукопроизношения у воспитанников с ФФНР возрасте от 6 до 7 лет, предусматривающей взаимодействие учителя-логопеда и родителей дошкольников. программа направлена на выравнивание речевого развития детей и обеспечивает их гармоничное развитие;</w:t>
      </w:r>
    </w:p>
    <w:p w:rsidR="005F74EC" w:rsidRPr="00CA787F" w:rsidRDefault="005F74EC" w:rsidP="00444F57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сформировать полноценную фонетическую систему языка, развивать фонематическое восприятие и первоначальные навыки звукового анализа и синтеза, автоматизировать слухопроизносительные умения и навыки в различных речевых ситуациях;</w:t>
      </w:r>
    </w:p>
    <w:p w:rsidR="005F74EC" w:rsidRPr="00CA787F" w:rsidRDefault="005F74EC" w:rsidP="00444F57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обеспечить систему средств и условий для устранения речевых недостатков у детей с нарушениями речи, осуществления своевременного и полноценного личностного развития, обеспечения эмоционального благополучия;</w:t>
      </w:r>
    </w:p>
    <w:p w:rsidR="005F74EC" w:rsidRPr="00CA787F" w:rsidRDefault="005F74EC" w:rsidP="006E0A47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rStyle w:val="Strong"/>
          <w:sz w:val="20"/>
          <w:szCs w:val="20"/>
        </w:rPr>
        <w:t xml:space="preserve">Задачи Программы: </w:t>
      </w:r>
    </w:p>
    <w:p w:rsidR="005F74EC" w:rsidRPr="00CA787F" w:rsidRDefault="005F74EC" w:rsidP="00444F57">
      <w:pPr>
        <w:numPr>
          <w:ilvl w:val="0"/>
          <w:numId w:val="3"/>
        </w:numPr>
        <w:tabs>
          <w:tab w:val="clear" w:pos="720"/>
          <w:tab w:val="num" w:pos="-709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обеспечение системы средств и условий для устранения речевых недостатков у детей 6 – 7 лет с ФФН;</w:t>
      </w:r>
    </w:p>
    <w:p w:rsidR="005F74EC" w:rsidRPr="00CA787F" w:rsidRDefault="005F74EC" w:rsidP="00444F57">
      <w:pPr>
        <w:numPr>
          <w:ilvl w:val="0"/>
          <w:numId w:val="3"/>
        </w:numPr>
        <w:tabs>
          <w:tab w:val="clear" w:pos="720"/>
          <w:tab w:val="num" w:pos="-709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предупреждение возможных трудностей в усвоении программы массовой школы, обусловленных недоразвитием речевой системы дошкольников;</w:t>
      </w:r>
    </w:p>
    <w:p w:rsidR="005F74EC" w:rsidRPr="00CA787F" w:rsidRDefault="005F74EC" w:rsidP="00444F57">
      <w:pPr>
        <w:numPr>
          <w:ilvl w:val="0"/>
          <w:numId w:val="3"/>
        </w:numPr>
        <w:tabs>
          <w:tab w:val="clear" w:pos="720"/>
          <w:tab w:val="num" w:pos="-709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раннее выявление и своевременное предупреждение речевых нарушений;</w:t>
      </w:r>
    </w:p>
    <w:p w:rsidR="005F74EC" w:rsidRPr="00CA787F" w:rsidRDefault="005F74EC" w:rsidP="00444F57">
      <w:pPr>
        <w:numPr>
          <w:ilvl w:val="0"/>
          <w:numId w:val="3"/>
        </w:numPr>
        <w:tabs>
          <w:tab w:val="clear" w:pos="720"/>
          <w:tab w:val="num" w:pos="-709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преодоление недостатков в речевом развитии;</w:t>
      </w:r>
    </w:p>
    <w:p w:rsidR="005F74EC" w:rsidRPr="00CA787F" w:rsidRDefault="005F74EC" w:rsidP="00444F57">
      <w:pPr>
        <w:numPr>
          <w:ilvl w:val="0"/>
          <w:numId w:val="3"/>
        </w:numPr>
        <w:tabs>
          <w:tab w:val="clear" w:pos="720"/>
          <w:tab w:val="num" w:pos="-709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воспитание артикуляционных навыков звукопроизношения и развитие слухового восприятия;</w:t>
      </w:r>
    </w:p>
    <w:p w:rsidR="005F74EC" w:rsidRPr="00CA787F" w:rsidRDefault="005F74EC" w:rsidP="00444F57">
      <w:pPr>
        <w:numPr>
          <w:ilvl w:val="0"/>
          <w:numId w:val="3"/>
        </w:numPr>
        <w:tabs>
          <w:tab w:val="clear" w:pos="720"/>
          <w:tab w:val="num" w:pos="-709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подготовка к обучению грамоте, овладение элементами грамоты;</w:t>
      </w:r>
    </w:p>
    <w:p w:rsidR="005F74EC" w:rsidRPr="00CA787F" w:rsidRDefault="005F74EC" w:rsidP="00444F57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осуществление преемственности в работе с родителями воспитанников и сотрудниками ДОУ.</w:t>
      </w:r>
    </w:p>
    <w:p w:rsidR="005F74EC" w:rsidRPr="00CA787F" w:rsidRDefault="005F74EC" w:rsidP="006E0A47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Коррекционно-развивающая деятельность строится на основе специальных </w:t>
      </w:r>
      <w:r w:rsidRPr="00CA787F">
        <w:rPr>
          <w:rStyle w:val="Strong"/>
          <w:sz w:val="20"/>
          <w:szCs w:val="20"/>
        </w:rPr>
        <w:t xml:space="preserve">принципов </w:t>
      </w:r>
      <w:r w:rsidRPr="00CA787F">
        <w:rPr>
          <w:sz w:val="20"/>
          <w:szCs w:val="20"/>
        </w:rPr>
        <w:t>обеспечения логопедической работы:</w:t>
      </w:r>
    </w:p>
    <w:p w:rsidR="005F74EC" w:rsidRPr="00CA787F" w:rsidRDefault="005F74EC" w:rsidP="00444F57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учет механизмов нарушения речи (этиопатогенетический принцип);</w:t>
      </w:r>
    </w:p>
    <w:p w:rsidR="005F74EC" w:rsidRPr="00CA787F" w:rsidRDefault="005F74EC" w:rsidP="00444F57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воздействие на все стороны речи (принцип системного подхода);</w:t>
      </w:r>
    </w:p>
    <w:p w:rsidR="005F74EC" w:rsidRPr="00CA787F" w:rsidRDefault="005F74EC" w:rsidP="00444F57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опора на сохранное звено. Преодолевая речевое расстройство, специалист сначала опирается на то, что осталось более сохранным, и лишь потом, постепенно подключает нарушенное звено к активной деятельности;</w:t>
      </w:r>
    </w:p>
    <w:p w:rsidR="005F74EC" w:rsidRPr="00CA787F" w:rsidRDefault="005F74EC" w:rsidP="00444F57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учет закономерностей нормального хода речевого развития. В овладении языковыми нормами имеются свои алгоритмы, которые необходимо учитывать;</w:t>
      </w:r>
    </w:p>
    <w:p w:rsidR="005F74EC" w:rsidRPr="00CA787F" w:rsidRDefault="005F74EC" w:rsidP="00444F57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учет ведущей деятельности. Для ребёнка дошкольного возраста такой деятельностью является игра. В процессе игры у него возникает множество вопросов, а значит, он испытывает потребность в речевом общении;</w:t>
      </w:r>
    </w:p>
    <w:p w:rsidR="005F74EC" w:rsidRPr="00CA787F" w:rsidRDefault="005F74EC" w:rsidP="00444F57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 xml:space="preserve">поэтапность: логопедический процесс длительный и целенаправленный. Выделяются следующие этапы: </w:t>
      </w:r>
      <w:r w:rsidRPr="00CA787F">
        <w:rPr>
          <w:rFonts w:ascii="Times New Roman" w:hAnsi="Times New Roman"/>
          <w:b/>
          <w:sz w:val="20"/>
          <w:szCs w:val="20"/>
        </w:rPr>
        <w:t xml:space="preserve">диагностика </w:t>
      </w:r>
      <w:r w:rsidRPr="00CA787F">
        <w:rPr>
          <w:rFonts w:ascii="Times New Roman" w:hAnsi="Times New Roman"/>
          <w:sz w:val="20"/>
          <w:szCs w:val="20"/>
        </w:rPr>
        <w:t xml:space="preserve">(обследование, выявление речевых нарушений, </w:t>
      </w:r>
      <w:r w:rsidRPr="00CA787F">
        <w:rPr>
          <w:rFonts w:ascii="Times New Roman" w:hAnsi="Times New Roman"/>
          <w:b/>
          <w:sz w:val="20"/>
          <w:szCs w:val="20"/>
        </w:rPr>
        <w:t>разработка индивидуальной программы по коррекции</w:t>
      </w:r>
      <w:r w:rsidRPr="00CA787F">
        <w:rPr>
          <w:rFonts w:ascii="Times New Roman" w:hAnsi="Times New Roman"/>
          <w:sz w:val="20"/>
          <w:szCs w:val="20"/>
        </w:rPr>
        <w:t xml:space="preserve"> звукопроизношения (мотивирование обучаемого, подготовка органов артикуляционного аппарата, отработка правильного речевого дыхания, постановка звуков, автоматизация звуков в самостоятельной речи, дифференциация смешиваемых звуков);</w:t>
      </w:r>
    </w:p>
    <w:p w:rsidR="005F74EC" w:rsidRPr="00CA787F" w:rsidRDefault="005F74EC" w:rsidP="00444F57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 xml:space="preserve">учёт индивидуальных особенностей. </w:t>
      </w:r>
    </w:p>
    <w:p w:rsidR="005F74EC" w:rsidRPr="00CA787F" w:rsidRDefault="005F74EC" w:rsidP="00444F57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 xml:space="preserve">взаимодействие (сотрудничество) с родителями. </w:t>
      </w:r>
    </w:p>
    <w:p w:rsidR="005F74EC" w:rsidRPr="00CA787F" w:rsidRDefault="005F74EC" w:rsidP="00444F57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систематичность и взаимосвязь учебного материала, его конкретность и доступность, постепенность, концентрическое наращивание информации от группы для детей 6-7 лет, по всем направлениям работы, что позволяет ребенку опираться на уже имеющиеся у него знания и умения.</w:t>
      </w:r>
    </w:p>
    <w:p w:rsidR="005F74EC" w:rsidRPr="00CA787F" w:rsidRDefault="005F74EC" w:rsidP="00444F57">
      <w:pPr>
        <w:pStyle w:val="NormalWeb"/>
        <w:spacing w:before="0" w:beforeAutospacing="0" w:after="0" w:afterAutospacing="0"/>
        <w:ind w:firstLine="709"/>
        <w:jc w:val="center"/>
        <w:rPr>
          <w:sz w:val="20"/>
          <w:szCs w:val="20"/>
        </w:rPr>
      </w:pPr>
      <w:r w:rsidRPr="00CA787F">
        <w:rPr>
          <w:rStyle w:val="Strong"/>
          <w:sz w:val="20"/>
          <w:szCs w:val="20"/>
        </w:rPr>
        <w:t>Основными направлениями работы по развитию речи детей с ФФНР</w:t>
      </w:r>
    </w:p>
    <w:p w:rsidR="005F74EC" w:rsidRPr="00CA787F" w:rsidRDefault="005F74EC" w:rsidP="00444F57">
      <w:pPr>
        <w:pStyle w:val="NormalWeb"/>
        <w:spacing w:before="0" w:beforeAutospacing="0" w:after="0" w:afterAutospacing="0"/>
        <w:ind w:firstLine="709"/>
        <w:jc w:val="center"/>
        <w:rPr>
          <w:rStyle w:val="Strong"/>
          <w:sz w:val="20"/>
          <w:szCs w:val="20"/>
        </w:rPr>
      </w:pPr>
      <w:r w:rsidRPr="00CA787F">
        <w:rPr>
          <w:rStyle w:val="Strong"/>
          <w:sz w:val="20"/>
          <w:szCs w:val="20"/>
        </w:rPr>
        <w:t>являются:</w:t>
      </w:r>
    </w:p>
    <w:p w:rsidR="005F74EC" w:rsidRPr="00CA787F" w:rsidRDefault="005F74EC" w:rsidP="00444F57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формирование полноценных произносительных навыков;</w:t>
      </w:r>
    </w:p>
    <w:p w:rsidR="005F74EC" w:rsidRPr="00CA787F" w:rsidRDefault="005F74EC" w:rsidP="00444F57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развитие фонематического восприятия, фонематических представлений, доступных возрасту форм звукового анализа и синтеза;</w:t>
      </w:r>
    </w:p>
    <w:p w:rsidR="005F74EC" w:rsidRPr="00CA787F" w:rsidRDefault="005F74EC" w:rsidP="00444F57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развитие связной речи в процессе работы над рассказом, пересказом;</w:t>
      </w:r>
    </w:p>
    <w:p w:rsidR="005F74EC" w:rsidRPr="00CA787F" w:rsidRDefault="005F74EC" w:rsidP="00444F57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формирование элементарных навыков письма и чтения.</w:t>
      </w:r>
    </w:p>
    <w:p w:rsidR="005F74EC" w:rsidRPr="00CA787F" w:rsidRDefault="005F74EC" w:rsidP="00444F57">
      <w:pPr>
        <w:pStyle w:val="NormalWeb"/>
        <w:spacing w:before="0" w:beforeAutospacing="0" w:after="0" w:afterAutospacing="0"/>
        <w:ind w:firstLine="709"/>
        <w:jc w:val="center"/>
        <w:rPr>
          <w:rStyle w:val="Strong"/>
          <w:sz w:val="20"/>
          <w:szCs w:val="20"/>
        </w:rPr>
      </w:pPr>
      <w:r w:rsidRPr="00CA787F">
        <w:rPr>
          <w:rStyle w:val="Strong"/>
          <w:sz w:val="20"/>
          <w:szCs w:val="20"/>
        </w:rPr>
        <w:t>Организация индивидуальных занятий</w:t>
      </w:r>
    </w:p>
    <w:p w:rsidR="005F74EC" w:rsidRPr="00CA787F" w:rsidRDefault="005F74EC" w:rsidP="006E0A47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Частота проведения индивидуальных занятий - 2 раза в неделю, продолжительность индивидуальных занятий 20 минут. Учёт индивидуальных занятий фиксируется в журнале посещаемости занятий детьми.</w:t>
      </w:r>
    </w:p>
    <w:p w:rsidR="005F74EC" w:rsidRPr="00CA787F" w:rsidRDefault="005F74EC" w:rsidP="006E0A47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Индивидуальная работа с детьми направлена на формирование артикуляционных укладов нарушенных звуков, их постановку, автоматизацию и развитие фонематического слуха и восприятия.</w:t>
      </w:r>
    </w:p>
    <w:p w:rsidR="005F74EC" w:rsidRPr="00CA787F" w:rsidRDefault="005F74EC" w:rsidP="00444F57">
      <w:pPr>
        <w:pStyle w:val="NormalWeb"/>
        <w:spacing w:before="0" w:beforeAutospacing="0" w:after="0" w:afterAutospacing="0"/>
        <w:ind w:firstLine="709"/>
        <w:jc w:val="center"/>
        <w:rPr>
          <w:rStyle w:val="Strong"/>
          <w:sz w:val="20"/>
          <w:szCs w:val="20"/>
        </w:rPr>
      </w:pPr>
      <w:r w:rsidRPr="00CA787F">
        <w:rPr>
          <w:rStyle w:val="Strong"/>
          <w:sz w:val="20"/>
          <w:szCs w:val="20"/>
        </w:rPr>
        <w:t>Направление коррекционно-развивающей работы на индивидуальных занятиях:</w:t>
      </w:r>
    </w:p>
    <w:p w:rsidR="005F74EC" w:rsidRPr="00CA787F" w:rsidRDefault="005F74EC" w:rsidP="006E0A47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дыхательная гимнастика (формирование длительной, сильной, плавной воздушной струи для правильного произношения звуков);</w:t>
      </w:r>
    </w:p>
    <w:p w:rsidR="005F74EC" w:rsidRPr="00CA787F" w:rsidRDefault="005F74EC" w:rsidP="006E0A47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артикуляционная гимнастика (различные упражнения на развитие мышц артикуляционного аппарата);</w:t>
      </w:r>
    </w:p>
    <w:p w:rsidR="005F74EC" w:rsidRPr="00CA787F" w:rsidRDefault="005F74EC" w:rsidP="006E0A47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пальчиковая гимнастика (упражнения и игры на развитие моторики пальцев рук);</w:t>
      </w:r>
    </w:p>
    <w:p w:rsidR="005F74EC" w:rsidRPr="00CA787F" w:rsidRDefault="005F74EC" w:rsidP="006E0A47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постановка звуков разными способами,</w:t>
      </w:r>
    </w:p>
    <w:p w:rsidR="005F74EC" w:rsidRPr="00CA787F" w:rsidRDefault="005F74EC" w:rsidP="006E0A47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автоматизация звуков в слогах, словах, словосочетаниях, предложениях и связной речи,</w:t>
      </w:r>
    </w:p>
    <w:p w:rsidR="005F74EC" w:rsidRPr="00CA787F" w:rsidRDefault="005F74EC" w:rsidP="006E0A47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дифференциация звуков в слогах, словах, словосочетаниях, предложениях и связной речи.</w:t>
      </w:r>
    </w:p>
    <w:p w:rsidR="005F74EC" w:rsidRPr="00CA787F" w:rsidRDefault="005F74EC" w:rsidP="006E0A47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На всех коррекционных занятиях проводится совершенствование моторных навыков, координации, ориентировки в пространстве и конструктивного праксиса. В основу коррекционной работы положено формирование углубленных представлений и реальных знаний детей об окружающем мире.</w:t>
      </w:r>
    </w:p>
    <w:p w:rsidR="005F74EC" w:rsidRPr="00CA787F" w:rsidRDefault="005F74EC" w:rsidP="00444F57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</w:rPr>
      </w:pPr>
      <w:r w:rsidRPr="00CA787F">
        <w:rPr>
          <w:rFonts w:ascii="Times New Roman" w:hAnsi="Times New Roman"/>
          <w:b/>
          <w:bCs/>
          <w:sz w:val="20"/>
          <w:szCs w:val="20"/>
        </w:rPr>
        <w:t>ГРАФИК  РАБОТЫ</w:t>
      </w:r>
    </w:p>
    <w:p w:rsidR="005F74EC" w:rsidRPr="00CA787F" w:rsidRDefault="005F74EC" w:rsidP="00444F57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</w:rPr>
      </w:pPr>
      <w:r w:rsidRPr="00CA787F">
        <w:rPr>
          <w:rFonts w:ascii="Times New Roman" w:hAnsi="Times New Roman"/>
          <w:b/>
          <w:bCs/>
          <w:sz w:val="20"/>
          <w:szCs w:val="20"/>
        </w:rPr>
        <w:t>учителя-логопеда</w:t>
      </w:r>
      <w:r w:rsidRPr="00CA787F">
        <w:rPr>
          <w:rFonts w:ascii="Times New Roman" w:hAnsi="Times New Roman"/>
          <w:sz w:val="20"/>
          <w:szCs w:val="20"/>
        </w:rPr>
        <w:t xml:space="preserve"> </w:t>
      </w:r>
      <w:r w:rsidRPr="00CA787F">
        <w:rPr>
          <w:rFonts w:ascii="Times New Roman" w:hAnsi="Times New Roman"/>
          <w:b/>
          <w:bCs/>
          <w:sz w:val="20"/>
          <w:szCs w:val="20"/>
        </w:rPr>
        <w:t xml:space="preserve"> по  дополнительной образовательной программе</w:t>
      </w:r>
    </w:p>
    <w:p w:rsidR="005F74EC" w:rsidRPr="00CA787F" w:rsidRDefault="005F74EC" w:rsidP="00444F57">
      <w:pPr>
        <w:spacing w:after="0" w:line="240" w:lineRule="auto"/>
        <w:ind w:firstLine="709"/>
        <w:jc w:val="center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b/>
          <w:bCs/>
          <w:sz w:val="20"/>
          <w:szCs w:val="20"/>
        </w:rPr>
        <w:t>в рамках оказания платных услуг</w:t>
      </w: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3516"/>
        <w:gridCol w:w="7315"/>
      </w:tblGrid>
      <w:tr w:rsidR="005F74EC" w:rsidRPr="00CA787F" w:rsidTr="00AB243D">
        <w:trPr>
          <w:trHeight w:val="497"/>
          <w:tblCellSpacing w:w="7" w:type="dxa"/>
        </w:trPr>
        <w:tc>
          <w:tcPr>
            <w:tcW w:w="34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F74EC" w:rsidRPr="00CA787F" w:rsidRDefault="005F74EC" w:rsidP="00444F57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F74EC" w:rsidRPr="00CA787F" w:rsidRDefault="005F74EC" w:rsidP="00444F57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A787F">
              <w:rPr>
                <w:rFonts w:ascii="Times New Roman" w:hAnsi="Times New Roman"/>
                <w:b/>
                <w:sz w:val="20"/>
                <w:szCs w:val="20"/>
              </w:rPr>
              <w:t>День недели</w:t>
            </w:r>
          </w:p>
          <w:p w:rsidR="005F74EC" w:rsidRPr="00CA787F" w:rsidRDefault="005F74EC" w:rsidP="00444F57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F74EC" w:rsidRPr="00CA787F" w:rsidRDefault="005F74EC" w:rsidP="00444F57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F74EC" w:rsidRPr="00CA787F" w:rsidRDefault="005F74EC" w:rsidP="00444F57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A787F">
              <w:rPr>
                <w:rFonts w:ascii="Times New Roman" w:hAnsi="Times New Roman"/>
                <w:b/>
                <w:sz w:val="20"/>
                <w:szCs w:val="20"/>
              </w:rPr>
              <w:t>Время</w:t>
            </w:r>
          </w:p>
        </w:tc>
      </w:tr>
      <w:tr w:rsidR="005F74EC" w:rsidRPr="00CA787F" w:rsidTr="00AB243D">
        <w:trPr>
          <w:trHeight w:val="721"/>
          <w:tblCellSpacing w:w="7" w:type="dxa"/>
        </w:trPr>
        <w:tc>
          <w:tcPr>
            <w:tcW w:w="34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F74EC" w:rsidRPr="00CA787F" w:rsidRDefault="005F74EC" w:rsidP="006E0A4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F74EC" w:rsidRPr="00CA787F" w:rsidRDefault="005F74EC" w:rsidP="006E0A4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787F">
              <w:rPr>
                <w:rFonts w:ascii="Times New Roman" w:hAnsi="Times New Roman"/>
                <w:sz w:val="20"/>
                <w:szCs w:val="20"/>
              </w:rPr>
              <w:t>Понедельник</w:t>
            </w:r>
          </w:p>
          <w:p w:rsidR="005F74EC" w:rsidRPr="00CA787F" w:rsidRDefault="005F74EC" w:rsidP="006E0A4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F74EC" w:rsidRPr="00CA787F" w:rsidRDefault="005F74EC" w:rsidP="006E0A4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F74EC" w:rsidRPr="00CA787F" w:rsidRDefault="005F74EC" w:rsidP="006E0A4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787F">
              <w:rPr>
                <w:rFonts w:ascii="Times New Roman" w:hAnsi="Times New Roman"/>
                <w:sz w:val="20"/>
                <w:szCs w:val="20"/>
              </w:rPr>
              <w:t>1 занятие: 16.00. – 16.20.</w:t>
            </w:r>
          </w:p>
          <w:p w:rsidR="005F74EC" w:rsidRPr="00CA787F" w:rsidRDefault="005F74EC" w:rsidP="006E0A4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787F">
              <w:rPr>
                <w:rFonts w:ascii="Times New Roman" w:hAnsi="Times New Roman"/>
                <w:sz w:val="20"/>
                <w:szCs w:val="20"/>
              </w:rPr>
              <w:t>2 занятие: 16.30. – 16.50.</w:t>
            </w:r>
          </w:p>
          <w:p w:rsidR="005F74EC" w:rsidRPr="00CA787F" w:rsidRDefault="005F74EC" w:rsidP="006E0A4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F74EC" w:rsidRPr="00CA787F" w:rsidTr="00AB243D">
        <w:trPr>
          <w:trHeight w:val="779"/>
          <w:tblCellSpacing w:w="7" w:type="dxa"/>
        </w:trPr>
        <w:tc>
          <w:tcPr>
            <w:tcW w:w="34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F74EC" w:rsidRPr="00CA787F" w:rsidRDefault="005F74EC" w:rsidP="006E0A4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F74EC" w:rsidRPr="00CA787F" w:rsidRDefault="005F74EC" w:rsidP="006E0A4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787F">
              <w:rPr>
                <w:rFonts w:ascii="Times New Roman" w:hAnsi="Times New Roman"/>
                <w:sz w:val="20"/>
                <w:szCs w:val="20"/>
              </w:rPr>
              <w:t xml:space="preserve">Четверг </w:t>
            </w:r>
          </w:p>
        </w:tc>
        <w:tc>
          <w:tcPr>
            <w:tcW w:w="7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F74EC" w:rsidRPr="00CA787F" w:rsidRDefault="005F74EC" w:rsidP="006E0A4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F74EC" w:rsidRPr="00CA787F" w:rsidRDefault="005F74EC" w:rsidP="006E0A4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787F">
              <w:rPr>
                <w:rFonts w:ascii="Times New Roman" w:hAnsi="Times New Roman"/>
                <w:sz w:val="20"/>
                <w:szCs w:val="20"/>
              </w:rPr>
              <w:t>1 занятие: 16.00. – 16.20.</w:t>
            </w:r>
          </w:p>
          <w:p w:rsidR="005F74EC" w:rsidRPr="00CA787F" w:rsidRDefault="005F74EC" w:rsidP="006E0A4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787F">
              <w:rPr>
                <w:rFonts w:ascii="Times New Roman" w:hAnsi="Times New Roman"/>
                <w:sz w:val="20"/>
                <w:szCs w:val="20"/>
              </w:rPr>
              <w:t>2 занятие: 16.30. – 16.50.</w:t>
            </w:r>
          </w:p>
          <w:p w:rsidR="005F74EC" w:rsidRPr="00CA787F" w:rsidRDefault="005F74EC" w:rsidP="006E0A4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F74EC" w:rsidRPr="00CA787F" w:rsidRDefault="005F74EC" w:rsidP="00444F57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</w:rPr>
      </w:pPr>
      <w:r w:rsidRPr="00CA787F">
        <w:rPr>
          <w:rFonts w:ascii="Times New Roman" w:hAnsi="Times New Roman"/>
          <w:b/>
          <w:bCs/>
          <w:sz w:val="20"/>
          <w:szCs w:val="20"/>
        </w:rPr>
        <w:t>УЧЕБНЫЙ ПЛАН</w:t>
      </w:r>
    </w:p>
    <w:p w:rsidR="005F74EC" w:rsidRPr="00CA787F" w:rsidRDefault="005F74EC" w:rsidP="00444F57">
      <w:pPr>
        <w:pStyle w:val="NormalWeb"/>
        <w:spacing w:before="0" w:beforeAutospacing="0" w:after="0" w:afterAutospacing="0"/>
        <w:ind w:firstLine="709"/>
        <w:jc w:val="center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оказания дополнительных платных образовательных услуг</w:t>
      </w:r>
    </w:p>
    <w:tbl>
      <w:tblPr>
        <w:tblW w:w="5060" w:type="pct"/>
        <w:tblCellSpacing w:w="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2600"/>
        <w:gridCol w:w="2150"/>
        <w:gridCol w:w="2429"/>
        <w:gridCol w:w="3778"/>
      </w:tblGrid>
      <w:tr w:rsidR="005F74EC" w:rsidRPr="00CA787F" w:rsidTr="00AB243D">
        <w:trPr>
          <w:tblCellSpacing w:w="6" w:type="dxa"/>
        </w:trPr>
        <w:tc>
          <w:tcPr>
            <w:tcW w:w="258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F74EC" w:rsidRPr="00CA787F" w:rsidRDefault="005F74EC" w:rsidP="006E0A47">
            <w:pPr>
              <w:pStyle w:val="NormalWeb"/>
              <w:spacing w:before="0" w:beforeAutospacing="0" w:after="0" w:afterAutospacing="0"/>
              <w:ind w:firstLine="709"/>
              <w:jc w:val="both"/>
              <w:rPr>
                <w:b/>
                <w:sz w:val="20"/>
                <w:szCs w:val="20"/>
              </w:rPr>
            </w:pPr>
            <w:r w:rsidRPr="00CA787F">
              <w:rPr>
                <w:b/>
                <w:sz w:val="20"/>
                <w:szCs w:val="20"/>
              </w:rPr>
              <w:t xml:space="preserve">Образовательная </w:t>
            </w:r>
          </w:p>
          <w:p w:rsidR="005F74EC" w:rsidRPr="00CA787F" w:rsidRDefault="005F74EC" w:rsidP="006E0A47">
            <w:pPr>
              <w:pStyle w:val="NormalWeb"/>
              <w:spacing w:before="0" w:beforeAutospacing="0" w:after="0" w:afterAutospacing="0"/>
              <w:ind w:firstLine="709"/>
              <w:jc w:val="both"/>
              <w:rPr>
                <w:b/>
                <w:sz w:val="20"/>
                <w:szCs w:val="20"/>
              </w:rPr>
            </w:pPr>
            <w:r w:rsidRPr="00CA787F">
              <w:rPr>
                <w:b/>
                <w:sz w:val="20"/>
                <w:szCs w:val="20"/>
              </w:rPr>
              <w:t>услуга</w:t>
            </w:r>
          </w:p>
        </w:tc>
        <w:tc>
          <w:tcPr>
            <w:tcW w:w="2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F74EC" w:rsidRPr="00CA787F" w:rsidRDefault="005F74EC" w:rsidP="006E0A47">
            <w:pPr>
              <w:pStyle w:val="NormalWeb"/>
              <w:spacing w:before="0" w:beforeAutospacing="0" w:after="0" w:afterAutospacing="0"/>
              <w:ind w:firstLine="709"/>
              <w:jc w:val="both"/>
              <w:rPr>
                <w:b/>
                <w:sz w:val="20"/>
                <w:szCs w:val="20"/>
              </w:rPr>
            </w:pPr>
            <w:r w:rsidRPr="00CA787F">
              <w:rPr>
                <w:b/>
                <w:sz w:val="20"/>
                <w:szCs w:val="20"/>
              </w:rPr>
              <w:t>Возрастная группа</w:t>
            </w:r>
          </w:p>
        </w:tc>
        <w:tc>
          <w:tcPr>
            <w:tcW w:w="2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F74EC" w:rsidRPr="00CA787F" w:rsidRDefault="005F74EC" w:rsidP="006E0A47">
            <w:pPr>
              <w:pStyle w:val="NormalWeb"/>
              <w:spacing w:before="0" w:beforeAutospacing="0" w:after="0" w:afterAutospacing="0"/>
              <w:ind w:firstLine="709"/>
              <w:jc w:val="both"/>
              <w:rPr>
                <w:b/>
                <w:sz w:val="20"/>
                <w:szCs w:val="20"/>
              </w:rPr>
            </w:pPr>
            <w:r w:rsidRPr="00CA787F">
              <w:rPr>
                <w:b/>
                <w:sz w:val="20"/>
                <w:szCs w:val="20"/>
              </w:rPr>
              <w:t>Количество занятий в неделю</w:t>
            </w:r>
          </w:p>
        </w:tc>
        <w:tc>
          <w:tcPr>
            <w:tcW w:w="3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F74EC" w:rsidRPr="00CA787F" w:rsidRDefault="005F74EC" w:rsidP="006E0A47">
            <w:pPr>
              <w:pStyle w:val="NormalWeb"/>
              <w:spacing w:before="0" w:beforeAutospacing="0" w:after="0" w:afterAutospacing="0"/>
              <w:ind w:firstLine="709"/>
              <w:jc w:val="both"/>
              <w:rPr>
                <w:b/>
                <w:sz w:val="20"/>
                <w:szCs w:val="20"/>
              </w:rPr>
            </w:pPr>
            <w:r w:rsidRPr="00CA787F">
              <w:rPr>
                <w:b/>
                <w:sz w:val="20"/>
                <w:szCs w:val="20"/>
              </w:rPr>
              <w:t>Время проведения</w:t>
            </w:r>
          </w:p>
        </w:tc>
      </w:tr>
      <w:tr w:rsidR="005F74EC" w:rsidRPr="00CA787F" w:rsidTr="00AB243D">
        <w:trPr>
          <w:tblCellSpacing w:w="6" w:type="dxa"/>
        </w:trPr>
        <w:tc>
          <w:tcPr>
            <w:tcW w:w="258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F74EC" w:rsidRPr="00CA787F" w:rsidRDefault="005F74EC" w:rsidP="006E0A47">
            <w:pPr>
              <w:pStyle w:val="NormalWeb"/>
              <w:spacing w:before="0" w:beforeAutospacing="0" w:after="0" w:afterAutospacing="0"/>
              <w:ind w:firstLine="709"/>
              <w:jc w:val="both"/>
              <w:rPr>
                <w:sz w:val="20"/>
                <w:szCs w:val="20"/>
              </w:rPr>
            </w:pPr>
            <w:r w:rsidRPr="00CA787F">
              <w:rPr>
                <w:sz w:val="20"/>
                <w:szCs w:val="20"/>
              </w:rPr>
              <w:t>Индивидуальное логопедическое занятие по коррекции произношения</w:t>
            </w:r>
          </w:p>
        </w:tc>
        <w:tc>
          <w:tcPr>
            <w:tcW w:w="2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F74EC" w:rsidRPr="00CA787F" w:rsidRDefault="005F74EC" w:rsidP="006E0A47">
            <w:pPr>
              <w:pStyle w:val="NormalWeb"/>
              <w:spacing w:before="0" w:beforeAutospacing="0" w:after="0" w:afterAutospacing="0"/>
              <w:ind w:firstLine="709"/>
              <w:jc w:val="both"/>
              <w:rPr>
                <w:sz w:val="20"/>
                <w:szCs w:val="20"/>
              </w:rPr>
            </w:pPr>
            <w:r w:rsidRPr="00CA787F">
              <w:rPr>
                <w:sz w:val="20"/>
                <w:szCs w:val="20"/>
              </w:rPr>
              <w:t>Группы для воспитанников</w:t>
            </w:r>
          </w:p>
          <w:p w:rsidR="005F74EC" w:rsidRPr="00CA787F" w:rsidRDefault="005F74EC" w:rsidP="006E0A47">
            <w:pPr>
              <w:pStyle w:val="NormalWeb"/>
              <w:spacing w:before="0" w:beforeAutospacing="0" w:after="0" w:afterAutospacing="0"/>
              <w:ind w:firstLine="709"/>
              <w:jc w:val="both"/>
              <w:rPr>
                <w:sz w:val="20"/>
                <w:szCs w:val="20"/>
              </w:rPr>
            </w:pPr>
            <w:r w:rsidRPr="00CA787F">
              <w:rPr>
                <w:sz w:val="20"/>
                <w:szCs w:val="20"/>
              </w:rPr>
              <w:t>7-го года жизни</w:t>
            </w:r>
          </w:p>
        </w:tc>
        <w:tc>
          <w:tcPr>
            <w:tcW w:w="2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F74EC" w:rsidRPr="00CA787F" w:rsidRDefault="005F74EC" w:rsidP="006E0A47">
            <w:pPr>
              <w:pStyle w:val="NormalWeb"/>
              <w:spacing w:before="0" w:beforeAutospacing="0" w:after="0" w:afterAutospacing="0"/>
              <w:ind w:firstLine="709"/>
              <w:jc w:val="both"/>
              <w:rPr>
                <w:sz w:val="20"/>
                <w:szCs w:val="20"/>
              </w:rPr>
            </w:pPr>
            <w:r w:rsidRPr="00CA787F">
              <w:rPr>
                <w:sz w:val="20"/>
                <w:szCs w:val="20"/>
              </w:rPr>
              <w:t>2 занятия</w:t>
            </w:r>
          </w:p>
          <w:p w:rsidR="005F74EC" w:rsidRPr="00CA787F" w:rsidRDefault="005F74EC" w:rsidP="006E0A47">
            <w:pPr>
              <w:pStyle w:val="NormalWeb"/>
              <w:spacing w:before="0" w:beforeAutospacing="0" w:after="0" w:afterAutospacing="0"/>
              <w:ind w:firstLine="709"/>
              <w:jc w:val="both"/>
              <w:rPr>
                <w:sz w:val="20"/>
                <w:szCs w:val="20"/>
              </w:rPr>
            </w:pPr>
            <w:r w:rsidRPr="00CA787F">
              <w:rPr>
                <w:sz w:val="20"/>
                <w:szCs w:val="20"/>
              </w:rPr>
              <w:t>(на одного</w:t>
            </w:r>
          </w:p>
          <w:p w:rsidR="005F74EC" w:rsidRPr="00CA787F" w:rsidRDefault="005F74EC" w:rsidP="006E0A47">
            <w:pPr>
              <w:pStyle w:val="NormalWeb"/>
              <w:spacing w:before="0" w:beforeAutospacing="0" w:after="0" w:afterAutospacing="0"/>
              <w:ind w:firstLine="709"/>
              <w:jc w:val="both"/>
              <w:rPr>
                <w:sz w:val="20"/>
                <w:szCs w:val="20"/>
              </w:rPr>
            </w:pPr>
            <w:r w:rsidRPr="00CA787F">
              <w:rPr>
                <w:sz w:val="20"/>
                <w:szCs w:val="20"/>
              </w:rPr>
              <w:t>воспитанника)</w:t>
            </w:r>
          </w:p>
        </w:tc>
        <w:tc>
          <w:tcPr>
            <w:tcW w:w="3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F74EC" w:rsidRPr="00CA787F" w:rsidRDefault="005F74EC" w:rsidP="006E0A47">
            <w:pPr>
              <w:pStyle w:val="NormalWeb"/>
              <w:spacing w:before="0" w:beforeAutospacing="0" w:after="0" w:afterAutospacing="0"/>
              <w:ind w:firstLine="709"/>
              <w:jc w:val="both"/>
              <w:rPr>
                <w:sz w:val="20"/>
                <w:szCs w:val="20"/>
              </w:rPr>
            </w:pPr>
            <w:r w:rsidRPr="00CA787F">
              <w:rPr>
                <w:sz w:val="20"/>
                <w:szCs w:val="20"/>
              </w:rPr>
              <w:t>Понедельник – 16.00 -16.20</w:t>
            </w:r>
          </w:p>
          <w:p w:rsidR="005F74EC" w:rsidRPr="00CA787F" w:rsidRDefault="005F74EC" w:rsidP="006E0A47">
            <w:pPr>
              <w:pStyle w:val="NormalWeb"/>
              <w:spacing w:before="0" w:beforeAutospacing="0" w:after="0" w:afterAutospacing="0"/>
              <w:ind w:firstLine="709"/>
              <w:jc w:val="both"/>
              <w:rPr>
                <w:sz w:val="20"/>
                <w:szCs w:val="20"/>
              </w:rPr>
            </w:pPr>
            <w:r w:rsidRPr="00CA787F">
              <w:rPr>
                <w:sz w:val="20"/>
                <w:szCs w:val="20"/>
              </w:rPr>
              <w:t xml:space="preserve">                           16.30-16.50</w:t>
            </w:r>
          </w:p>
          <w:p w:rsidR="005F74EC" w:rsidRPr="00CA787F" w:rsidRDefault="005F74EC" w:rsidP="006E0A47">
            <w:pPr>
              <w:pStyle w:val="NormalWeb"/>
              <w:spacing w:before="0" w:beforeAutospacing="0" w:after="0" w:afterAutospacing="0"/>
              <w:ind w:firstLine="709"/>
              <w:jc w:val="both"/>
              <w:rPr>
                <w:sz w:val="20"/>
                <w:szCs w:val="20"/>
              </w:rPr>
            </w:pPr>
            <w:r w:rsidRPr="00CA787F">
              <w:rPr>
                <w:sz w:val="20"/>
                <w:szCs w:val="20"/>
              </w:rPr>
              <w:t> </w:t>
            </w:r>
          </w:p>
          <w:p w:rsidR="005F74EC" w:rsidRPr="00CA787F" w:rsidRDefault="005F74EC" w:rsidP="006E0A47">
            <w:pPr>
              <w:pStyle w:val="NormalWeb"/>
              <w:spacing w:before="0" w:beforeAutospacing="0" w:after="0" w:afterAutospacing="0"/>
              <w:ind w:firstLine="709"/>
              <w:jc w:val="both"/>
              <w:rPr>
                <w:sz w:val="20"/>
                <w:szCs w:val="20"/>
              </w:rPr>
            </w:pPr>
            <w:r w:rsidRPr="00CA787F">
              <w:rPr>
                <w:sz w:val="20"/>
                <w:szCs w:val="20"/>
              </w:rPr>
              <w:t>Четверг –  16.00 -16.20</w:t>
            </w:r>
          </w:p>
          <w:p w:rsidR="005F74EC" w:rsidRPr="00CA787F" w:rsidRDefault="005F74EC" w:rsidP="006E0A47">
            <w:pPr>
              <w:pStyle w:val="NormalWeb"/>
              <w:spacing w:before="0" w:beforeAutospacing="0" w:after="0" w:afterAutospacing="0"/>
              <w:ind w:firstLine="709"/>
              <w:jc w:val="both"/>
              <w:rPr>
                <w:sz w:val="20"/>
                <w:szCs w:val="20"/>
              </w:rPr>
            </w:pPr>
            <w:r w:rsidRPr="00CA787F">
              <w:rPr>
                <w:sz w:val="20"/>
                <w:szCs w:val="20"/>
              </w:rPr>
              <w:t xml:space="preserve">                   16.30-16.50</w:t>
            </w:r>
          </w:p>
        </w:tc>
      </w:tr>
    </w:tbl>
    <w:p w:rsidR="005F74EC" w:rsidRPr="00CA787F" w:rsidRDefault="005F74EC" w:rsidP="00444F57">
      <w:pPr>
        <w:spacing w:after="0" w:line="240" w:lineRule="auto"/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CA787F">
        <w:rPr>
          <w:rFonts w:ascii="Times New Roman" w:hAnsi="Times New Roman"/>
          <w:b/>
          <w:sz w:val="20"/>
          <w:szCs w:val="20"/>
        </w:rPr>
        <w:t>Структура Программы</w:t>
      </w:r>
    </w:p>
    <w:p w:rsidR="005F74EC" w:rsidRPr="00CA787F" w:rsidRDefault="005F74EC" w:rsidP="006E0A47">
      <w:pPr>
        <w:spacing w:after="0" w:line="240" w:lineRule="auto"/>
        <w:ind w:firstLine="709"/>
        <w:jc w:val="both"/>
        <w:rPr>
          <w:rFonts w:ascii="Times New Roman" w:hAnsi="Times New Roman"/>
          <w:b/>
          <w:sz w:val="20"/>
          <w:szCs w:val="20"/>
        </w:rPr>
      </w:pPr>
      <w:r w:rsidRPr="00CA787F">
        <w:rPr>
          <w:rFonts w:ascii="Times New Roman" w:hAnsi="Times New Roman"/>
          <w:b/>
          <w:sz w:val="20"/>
          <w:szCs w:val="20"/>
        </w:rPr>
        <w:t xml:space="preserve">1) Развитие фонематического слуха. </w:t>
      </w:r>
    </w:p>
    <w:p w:rsidR="005F74EC" w:rsidRPr="00CA787F" w:rsidRDefault="005F74EC" w:rsidP="006E0A47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Развитие фонематического слуха включает в себя ознакомление ребенка с неречевыми и речевыми звуками, в развитии умений выделять звук на фоне других звуков, в слове из позиции начало-середина-конец. В развитии умений подбирать слова с определенным звуком. В развитии умения слышать последовательность звуков в слове.</w:t>
      </w:r>
    </w:p>
    <w:p w:rsidR="005F74EC" w:rsidRPr="00CA787F" w:rsidRDefault="005F74EC" w:rsidP="006E0A47">
      <w:pPr>
        <w:pStyle w:val="Default"/>
        <w:ind w:firstLine="709"/>
        <w:jc w:val="both"/>
        <w:rPr>
          <w:sz w:val="20"/>
          <w:szCs w:val="20"/>
        </w:rPr>
      </w:pPr>
      <w:r w:rsidRPr="00CA787F">
        <w:rPr>
          <w:b/>
          <w:sz w:val="20"/>
          <w:szCs w:val="20"/>
        </w:rPr>
        <w:t>2) Работа над звукопроизношением</w:t>
      </w:r>
      <w:r w:rsidRPr="00CA787F">
        <w:rPr>
          <w:sz w:val="20"/>
          <w:szCs w:val="20"/>
        </w:rPr>
        <w:t xml:space="preserve"> представляет собой работу по подготовке артикуляционного аппарата посредством артикуляционной гимнастики. Изучение артикуляции различных звуков родного языка, учитывая возрастные нормы. </w:t>
      </w:r>
    </w:p>
    <w:p w:rsidR="005F74EC" w:rsidRPr="00CA787F" w:rsidRDefault="005F74EC" w:rsidP="006E0A47">
      <w:pPr>
        <w:pStyle w:val="Default"/>
        <w:ind w:firstLine="709"/>
        <w:jc w:val="both"/>
        <w:rPr>
          <w:sz w:val="20"/>
          <w:szCs w:val="20"/>
        </w:rPr>
      </w:pPr>
      <w:r w:rsidRPr="00CA787F">
        <w:rPr>
          <w:b/>
          <w:sz w:val="20"/>
          <w:szCs w:val="20"/>
        </w:rPr>
        <w:t>3) Развитие связной речи.</w:t>
      </w:r>
      <w:r w:rsidRPr="00CA787F">
        <w:rPr>
          <w:sz w:val="20"/>
          <w:szCs w:val="20"/>
        </w:rPr>
        <w:t xml:space="preserve"> </w:t>
      </w:r>
    </w:p>
    <w:p w:rsidR="005F74EC" w:rsidRPr="00CA787F" w:rsidRDefault="005F74EC" w:rsidP="006E0A47">
      <w:pPr>
        <w:pStyle w:val="Default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Развитие связной речи включает в себя работу по усовершенствованию и коррекции монологической речи ребенка. ( Умение ребенка составлять связный текст по картинкам, вопросам; пересказывать сюжеты коротких рассказов, сказок; отвечать полным предложением). </w:t>
      </w:r>
    </w:p>
    <w:p w:rsidR="005F74EC" w:rsidRPr="00CA787F" w:rsidRDefault="005F74EC" w:rsidP="006E0A47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b/>
          <w:sz w:val="20"/>
          <w:szCs w:val="20"/>
        </w:rPr>
        <w:t>4) Развитие психических процессов ребенка.</w:t>
      </w:r>
      <w:r w:rsidRPr="00CA787F">
        <w:rPr>
          <w:rFonts w:ascii="Times New Roman" w:hAnsi="Times New Roman"/>
          <w:sz w:val="20"/>
          <w:szCs w:val="20"/>
        </w:rPr>
        <w:t xml:space="preserve"> </w:t>
      </w:r>
    </w:p>
    <w:p w:rsidR="005F74EC" w:rsidRPr="00CA787F" w:rsidRDefault="005F74EC" w:rsidP="006E0A47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Развитие мышления (обобщение, классификация, анализ и синтез). Развитие внимания (слуховое, зрительное). Развитие восприятия (слуховое, зрительное). Развитие памяти (слуховая, зрительная). Развитие усидчивости, воли. Развитие воображения.</w:t>
      </w:r>
    </w:p>
    <w:p w:rsidR="005F74EC" w:rsidRPr="00CA787F" w:rsidRDefault="005F74EC" w:rsidP="006E0A47">
      <w:pPr>
        <w:pStyle w:val="Default"/>
        <w:ind w:firstLine="709"/>
        <w:jc w:val="both"/>
        <w:rPr>
          <w:b/>
          <w:sz w:val="20"/>
          <w:szCs w:val="20"/>
        </w:rPr>
      </w:pPr>
      <w:r w:rsidRPr="00CA787F">
        <w:rPr>
          <w:b/>
          <w:sz w:val="20"/>
          <w:szCs w:val="20"/>
        </w:rPr>
        <w:t>Методы и приёмы</w:t>
      </w:r>
    </w:p>
    <w:p w:rsidR="005F74EC" w:rsidRPr="00CA787F" w:rsidRDefault="005F74EC" w:rsidP="006E0A47">
      <w:pPr>
        <w:pStyle w:val="Default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Игровые упражнения со звуками, словами способствуют не только правильному произношению звуков и укреплению органов артикуляции, но и связи между звуком и словами, развитию зрительных и слуховых навыков. </w:t>
      </w:r>
    </w:p>
    <w:p w:rsidR="005F74EC" w:rsidRPr="00CA787F" w:rsidRDefault="005F74EC" w:rsidP="006E0A47">
      <w:pPr>
        <w:pStyle w:val="Default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Игры и упражнения, предлагаемые на занятиях, дают возможность детям не испытывать усталости и не снижает интерес к занятиям в целом. Занятия продуманны, полезны для развития мелких и точных движений рук, т.к. от задействованных мышц (сгибательных и разгибательных) постоянно поступают импульсы в головной мозг, стимулируя ЦНС и способствуя ее развитию. </w:t>
      </w:r>
    </w:p>
    <w:p w:rsidR="005F74EC" w:rsidRPr="00CA787F" w:rsidRDefault="005F74EC" w:rsidP="006E0A47">
      <w:pPr>
        <w:pStyle w:val="Default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Для развития умения произносить звук изолированно детям предлагаются игровые упражнения «Как гудит паровоз?», «Как плачет девочка?», «Как мы поем песенку?». </w:t>
      </w:r>
    </w:p>
    <w:p w:rsidR="005F74EC" w:rsidRPr="00CA787F" w:rsidRDefault="005F74EC" w:rsidP="006E0A47">
      <w:pPr>
        <w:pStyle w:val="Default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Фонематический слух развивается в играх «Ловишки», «Подарки», «Угадай, что звучит», «Кто поет?», «Громко-тихо», </w:t>
      </w:r>
    </w:p>
    <w:p w:rsidR="005F74EC" w:rsidRPr="00CA787F" w:rsidRDefault="005F74EC" w:rsidP="006E0A47">
      <w:pPr>
        <w:pStyle w:val="Default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Произносить звук в словах ребенок учиться, играя в словесные игры «Доскажи словечко», «Отгадай загадку», «Подскажи словечко». </w:t>
      </w:r>
    </w:p>
    <w:p w:rsidR="005F74EC" w:rsidRPr="00CA787F" w:rsidRDefault="005F74EC" w:rsidP="006E0A47">
      <w:pPr>
        <w:pStyle w:val="Default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Для этих же целей, в работе широко используются дидактические игры и пособия: </w:t>
      </w:r>
    </w:p>
    <w:p w:rsidR="005F74EC" w:rsidRPr="00CA787F" w:rsidRDefault="005F74EC" w:rsidP="006E0A47">
      <w:pPr>
        <w:pStyle w:val="Default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«Звуковая ширма», «Ежик-грибник», «Рассели животных», «Чудо-дерево», «Озеро», «Шагалочка», «Собери корзинки», «Удочка», «Цветные дорожки», «Мячики», «Посели букву в домик» и т.д. </w:t>
      </w:r>
    </w:p>
    <w:p w:rsidR="005F74EC" w:rsidRPr="00CA787F" w:rsidRDefault="005F74EC" w:rsidP="006E0A47">
      <w:pPr>
        <w:pStyle w:val="Default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Эти пособия многофункциональны, их использование зависит от задач логопеда на конкретном занятии. К тому же они интересны детям, помогают более эффективно решать коррекционные задачи. </w:t>
      </w:r>
    </w:p>
    <w:p w:rsidR="005F74EC" w:rsidRPr="00CA787F" w:rsidRDefault="005F74EC" w:rsidP="006E0A47">
      <w:pPr>
        <w:pStyle w:val="Default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Заучивание чистоговорок, потешек, стихов способствует не только правильному произношению звуков во фразовой речи, но и развитию слуховой памяти. </w:t>
      </w:r>
    </w:p>
    <w:p w:rsidR="005F74EC" w:rsidRPr="00CA787F" w:rsidRDefault="005F74EC" w:rsidP="00444F57">
      <w:pPr>
        <w:pStyle w:val="Default"/>
        <w:ind w:firstLine="709"/>
        <w:jc w:val="center"/>
        <w:rPr>
          <w:b/>
          <w:sz w:val="20"/>
          <w:szCs w:val="20"/>
        </w:rPr>
      </w:pPr>
      <w:r w:rsidRPr="00CA787F">
        <w:rPr>
          <w:b/>
          <w:sz w:val="20"/>
          <w:szCs w:val="20"/>
        </w:rPr>
        <w:t>Условия оказания услуги</w:t>
      </w:r>
    </w:p>
    <w:p w:rsidR="005F74EC" w:rsidRPr="00CA787F" w:rsidRDefault="005F74EC" w:rsidP="006E0A47">
      <w:pPr>
        <w:pStyle w:val="Default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Предоставление услуги осуществляется в соответствии с перспективным планированием, разработанным и утвержденным на основе указанных выше Программ и учебных пособий.</w:t>
      </w:r>
    </w:p>
    <w:p w:rsidR="005F74EC" w:rsidRPr="00CA787F" w:rsidRDefault="005F74EC" w:rsidP="006E0A47">
      <w:pPr>
        <w:pStyle w:val="Default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Образовательный процесс предусматривает проведение занятий 2 раза в неделю, продолжительностью до 20 минут, во второй половине дня. </w:t>
      </w:r>
    </w:p>
    <w:p w:rsidR="005F74EC" w:rsidRPr="00CA787F" w:rsidRDefault="005F74EC" w:rsidP="006E0A47">
      <w:pPr>
        <w:pStyle w:val="Default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Зачисление происходит по заявлению родителя, на основании родительского договора, заключенного между руководителем учреждения и родителем (законным представителем) ребенка. </w:t>
      </w:r>
    </w:p>
    <w:p w:rsidR="005F74EC" w:rsidRPr="00CA787F" w:rsidRDefault="005F74EC" w:rsidP="006E0A47">
      <w:pPr>
        <w:pStyle w:val="Default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Логопед привлекает родителей к коррекционно-развивающей работе через систему индивидуальных консультаций, методических рекомендаций и домашних заданий на закрепление поставленных звуков.</w:t>
      </w:r>
    </w:p>
    <w:p w:rsidR="005F74EC" w:rsidRPr="00CA787F" w:rsidRDefault="005F74EC" w:rsidP="00444F57">
      <w:pPr>
        <w:pStyle w:val="Default"/>
        <w:ind w:firstLine="709"/>
        <w:jc w:val="center"/>
        <w:rPr>
          <w:b/>
          <w:sz w:val="20"/>
          <w:szCs w:val="20"/>
        </w:rPr>
      </w:pPr>
      <w:r w:rsidRPr="00CA787F">
        <w:rPr>
          <w:b/>
          <w:sz w:val="20"/>
          <w:szCs w:val="20"/>
        </w:rPr>
        <w:t>Целевые ориентиры</w:t>
      </w:r>
    </w:p>
    <w:p w:rsidR="005F74EC" w:rsidRPr="00CA787F" w:rsidRDefault="005F74EC" w:rsidP="006E0A47">
      <w:pPr>
        <w:pStyle w:val="Default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Ребенок к концу обучения должен: </w:t>
      </w:r>
    </w:p>
    <w:p w:rsidR="005F74EC" w:rsidRPr="00CA787F" w:rsidRDefault="005F74EC" w:rsidP="006E0A47">
      <w:pPr>
        <w:pStyle w:val="Default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-правильно и четко произносить гласные звуки А, У, О, Ы, Э изолированно, в словах и фразовой речи; </w:t>
      </w:r>
    </w:p>
    <w:p w:rsidR="005F74EC" w:rsidRPr="00CA787F" w:rsidRDefault="005F74EC" w:rsidP="006E0A47">
      <w:pPr>
        <w:pStyle w:val="Default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-правильно и четко произносить поставленные звуки изолированно в слогах, словах и во фразовой речи; </w:t>
      </w:r>
    </w:p>
    <w:p w:rsidR="005F74EC" w:rsidRPr="00CA787F" w:rsidRDefault="005F74EC" w:rsidP="006E0A47">
      <w:pPr>
        <w:pStyle w:val="Default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-произвольно регулировать силу голоса (громко-тихо), темп (быстро-медленно) речи, речевое дыхание;  </w:t>
      </w:r>
    </w:p>
    <w:p w:rsidR="005F74EC" w:rsidRPr="00CA787F" w:rsidRDefault="005F74EC" w:rsidP="006E0A47">
      <w:pPr>
        <w:pStyle w:val="Default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-различать короткие и длинные слова, похожие и непохожие, звонкие, громкие и тихие: типа «НОС – САМОЛЕТ», «РАК- ЛАК»; </w:t>
      </w:r>
    </w:p>
    <w:p w:rsidR="005F74EC" w:rsidRPr="00CA787F" w:rsidRDefault="005F74EC" w:rsidP="006E0A47">
      <w:pPr>
        <w:pStyle w:val="Default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-определять первый и последний звук в слове; </w:t>
      </w:r>
    </w:p>
    <w:p w:rsidR="005F74EC" w:rsidRPr="00CA787F" w:rsidRDefault="005F74EC" w:rsidP="006E0A47">
      <w:pPr>
        <w:pStyle w:val="Default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-делить слова на слоги; </w:t>
      </w:r>
    </w:p>
    <w:p w:rsidR="005F74EC" w:rsidRPr="00CA787F" w:rsidRDefault="005F74EC" w:rsidP="006E0A47">
      <w:pPr>
        <w:pStyle w:val="Default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-рисовать вертикальные, горизонтальные и округлые линии, штриховать несложны предметы; </w:t>
      </w:r>
    </w:p>
    <w:p w:rsidR="005F74EC" w:rsidRPr="00CA787F" w:rsidRDefault="005F74EC" w:rsidP="006E0A47">
      <w:pPr>
        <w:pStyle w:val="Default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-выполнять упражнения для пальцев и кистей рук; </w:t>
      </w:r>
    </w:p>
    <w:p w:rsidR="005F74EC" w:rsidRPr="00CA787F" w:rsidRDefault="005F74EC" w:rsidP="006E0A47">
      <w:pPr>
        <w:pStyle w:val="Default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-выполнять и удерживать артикуляционные позиции; </w:t>
      </w:r>
    </w:p>
    <w:p w:rsidR="005F74EC" w:rsidRPr="00CA787F" w:rsidRDefault="005F74EC" w:rsidP="006E0A47">
      <w:pPr>
        <w:pStyle w:val="Default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-уметь ориентироваться на листе бумаги. </w:t>
      </w:r>
    </w:p>
    <w:p w:rsidR="005F74EC" w:rsidRPr="00CA787F" w:rsidRDefault="005F74EC" w:rsidP="00CD065E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000000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br w:type="page"/>
      </w:r>
      <w:r w:rsidRPr="00CA787F">
        <w:rPr>
          <w:rFonts w:ascii="Times New Roman" w:hAnsi="Times New Roman"/>
          <w:b/>
          <w:i/>
          <w:color w:val="000000"/>
          <w:sz w:val="20"/>
          <w:szCs w:val="20"/>
        </w:rPr>
        <w:t>Перспективное планирование индивидуальной работы по коррекции звукопроизношения свистящих звуков</w:t>
      </w:r>
    </w:p>
    <w:p w:rsidR="005F74EC" w:rsidRPr="00CA787F" w:rsidRDefault="005F74EC" w:rsidP="00FC0BD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i/>
          <w:color w:val="000000"/>
          <w:sz w:val="20"/>
          <w:szCs w:val="20"/>
        </w:rPr>
        <w:t>(с – сь), (з – зь), (ц).</w:t>
      </w:r>
    </w:p>
    <w:p w:rsidR="005F74EC" w:rsidRPr="00CA787F" w:rsidRDefault="005F74EC" w:rsidP="006E0A4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1 этап.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Подготовительный.</w:t>
      </w:r>
    </w:p>
    <w:p w:rsidR="005F74EC" w:rsidRPr="00CA787F" w:rsidRDefault="005F74EC" w:rsidP="006E0A4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Цели: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подготовить ребенка к длительной коррекционной работе:</w:t>
      </w:r>
    </w:p>
    <w:p w:rsidR="005F74EC" w:rsidRPr="00CA787F" w:rsidRDefault="005F74EC" w:rsidP="006E0A47">
      <w:pPr>
        <w:pStyle w:val="1"/>
        <w:numPr>
          <w:ilvl w:val="0"/>
          <w:numId w:val="10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Вызвать интерес к логопедическим занятиям, потребность в них.</w:t>
      </w:r>
    </w:p>
    <w:p w:rsidR="005F74EC" w:rsidRPr="00CA787F" w:rsidRDefault="005F74EC" w:rsidP="006E0A47">
      <w:pPr>
        <w:pStyle w:val="1"/>
        <w:numPr>
          <w:ilvl w:val="0"/>
          <w:numId w:val="10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Развить слуховое внимание, память, фонематическое восприятие в играх, специальных упражнениях.</w:t>
      </w:r>
    </w:p>
    <w:p w:rsidR="005F74EC" w:rsidRPr="00CA787F" w:rsidRDefault="005F74EC" w:rsidP="006E0A47">
      <w:pPr>
        <w:pStyle w:val="1"/>
        <w:numPr>
          <w:ilvl w:val="0"/>
          <w:numId w:val="10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Сформировать и развить артикуляционную моторику до уровня минимальной достаточности для постановки звуков.</w:t>
      </w:r>
    </w:p>
    <w:p w:rsidR="005F74EC" w:rsidRPr="00CA787F" w:rsidRDefault="005F74EC" w:rsidP="006E0A4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Задачи: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устранение нарушений в работе артикуляционного аппарата, подготовка к постановке звуков:</w:t>
      </w:r>
    </w:p>
    <w:p w:rsidR="005F74EC" w:rsidRPr="00CA787F" w:rsidRDefault="005F74EC" w:rsidP="006E0A47">
      <w:pPr>
        <w:pStyle w:val="1"/>
        <w:numPr>
          <w:ilvl w:val="0"/>
          <w:numId w:val="11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Постановка, тщательная отработка отсутствующих или нарушенных артикуляционных движений.</w:t>
      </w:r>
    </w:p>
    <w:p w:rsidR="005F74EC" w:rsidRPr="00CA787F" w:rsidRDefault="005F74EC" w:rsidP="006E0A47">
      <w:pPr>
        <w:pStyle w:val="1"/>
        <w:numPr>
          <w:ilvl w:val="0"/>
          <w:numId w:val="11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Систематическая артикуляционная гимнастика: развитие, укрепление и совершенствование артикуляционной моторики.</w:t>
      </w:r>
    </w:p>
    <w:p w:rsidR="005F74EC" w:rsidRPr="00CA787F" w:rsidRDefault="005F74EC" w:rsidP="006E0A4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Содержание работы: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знакомство с комплексом упражнений для выработки артикуляционных укладов для свистящих звуков:</w:t>
      </w:r>
    </w:p>
    <w:p w:rsidR="005F74EC" w:rsidRPr="00CA787F" w:rsidRDefault="005F74EC" w:rsidP="006E0A4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Упражнения:</w:t>
      </w:r>
    </w:p>
    <w:p w:rsidR="005F74EC" w:rsidRPr="00CA787F" w:rsidRDefault="005F74EC" w:rsidP="006E0A47">
      <w:pPr>
        <w:pStyle w:val="1"/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Заборчик.</w:t>
      </w:r>
    </w:p>
    <w:p w:rsidR="005F74EC" w:rsidRPr="00CA787F" w:rsidRDefault="005F74EC" w:rsidP="006E0A47">
      <w:pPr>
        <w:pStyle w:val="1"/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Улыбка – колесо.</w:t>
      </w:r>
    </w:p>
    <w:p w:rsidR="005F74EC" w:rsidRPr="00CA787F" w:rsidRDefault="005F74EC" w:rsidP="006E0A47">
      <w:pPr>
        <w:pStyle w:val="1"/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Улыбка – хоботок.</w:t>
      </w:r>
    </w:p>
    <w:p w:rsidR="005F74EC" w:rsidRPr="00CA787F" w:rsidRDefault="005F74EC" w:rsidP="006E0A47">
      <w:pPr>
        <w:pStyle w:val="1"/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Лопатка.</w:t>
      </w:r>
    </w:p>
    <w:p w:rsidR="005F74EC" w:rsidRPr="00CA787F" w:rsidRDefault="005F74EC" w:rsidP="006E0A47">
      <w:pPr>
        <w:pStyle w:val="1"/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Жало.</w:t>
      </w:r>
    </w:p>
    <w:p w:rsidR="005F74EC" w:rsidRPr="00CA787F" w:rsidRDefault="005F74EC" w:rsidP="006E0A47">
      <w:pPr>
        <w:pStyle w:val="1"/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Киска сердится.</w:t>
      </w:r>
    </w:p>
    <w:p w:rsidR="005F74EC" w:rsidRPr="00CA787F" w:rsidRDefault="005F74EC" w:rsidP="006E0A47">
      <w:pPr>
        <w:pStyle w:val="1"/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Часики.</w:t>
      </w:r>
    </w:p>
    <w:p w:rsidR="005F74EC" w:rsidRPr="00CA787F" w:rsidRDefault="005F74EC" w:rsidP="006E0A47">
      <w:pPr>
        <w:pStyle w:val="1"/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Покусаем язычок.</w:t>
      </w:r>
    </w:p>
    <w:p w:rsidR="005F74EC" w:rsidRPr="00CA787F" w:rsidRDefault="005F74EC" w:rsidP="006E0A47">
      <w:pPr>
        <w:pStyle w:val="1"/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Упражнения в произношении звука (и). упражнения в произношении звука т-с</w:t>
      </w:r>
    </w:p>
    <w:p w:rsidR="005F74EC" w:rsidRPr="00CA787F" w:rsidRDefault="005F74EC" w:rsidP="006E0A47">
      <w:pPr>
        <w:spacing w:after="0" w:line="240" w:lineRule="auto"/>
        <w:ind w:left="360"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2 этап.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Формирование произносительных умений и навыков.</w:t>
      </w:r>
    </w:p>
    <w:p w:rsidR="005F74EC" w:rsidRPr="00CA787F" w:rsidRDefault="005F74EC" w:rsidP="006E0A47">
      <w:pPr>
        <w:spacing w:after="0" w:line="240" w:lineRule="auto"/>
        <w:ind w:left="360" w:firstLine="709"/>
        <w:jc w:val="both"/>
        <w:rPr>
          <w:rFonts w:ascii="Times New Roman" w:hAnsi="Times New Roman"/>
          <w:b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Задачи:</w:t>
      </w:r>
    </w:p>
    <w:p w:rsidR="005F74EC" w:rsidRPr="00CA787F" w:rsidRDefault="005F74EC" w:rsidP="006E0A47">
      <w:pPr>
        <w:pStyle w:val="1"/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Устранить дефектное звукопроизношение.</w:t>
      </w:r>
    </w:p>
    <w:p w:rsidR="005F74EC" w:rsidRPr="00CA787F" w:rsidRDefault="005F74EC" w:rsidP="006E0A47">
      <w:pPr>
        <w:pStyle w:val="1"/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Развить умение и навыки дифференцировать звуки, сходные артикуляционно и аккустически.</w:t>
      </w:r>
    </w:p>
    <w:p w:rsidR="005F74EC" w:rsidRPr="00CA787F" w:rsidRDefault="005F74EC" w:rsidP="006E0A47">
      <w:pPr>
        <w:pStyle w:val="1"/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Формирование практических умений и навыков пользования исправленной (фонетически чистой, лексическо развитой, грамматически правильной) речью.</w:t>
      </w:r>
    </w:p>
    <w:p w:rsidR="005F74EC" w:rsidRPr="00CA787F" w:rsidRDefault="005F74EC" w:rsidP="006E0A47">
      <w:pPr>
        <w:spacing w:after="0" w:line="240" w:lineRule="auto"/>
        <w:ind w:left="360"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Виды коррекционной работы на данном этапе.</w:t>
      </w:r>
    </w:p>
    <w:p w:rsidR="005F74EC" w:rsidRPr="00CA787F" w:rsidRDefault="005F74EC" w:rsidP="006E0A47">
      <w:pPr>
        <w:pStyle w:val="1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Постановка звуков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(с, сь, з, зь, ц,). Способ постановки – смешанный.</w:t>
      </w:r>
    </w:p>
    <w:p w:rsidR="005F74EC" w:rsidRPr="00CA787F" w:rsidRDefault="005F74EC" w:rsidP="006E0A47">
      <w:pPr>
        <w:pStyle w:val="1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Автоматизация звуков:</w:t>
      </w:r>
    </w:p>
    <w:p w:rsidR="005F74EC" w:rsidRPr="00CA787F" w:rsidRDefault="005F74EC" w:rsidP="006E0A47">
      <w:pPr>
        <w:pStyle w:val="1"/>
        <w:numPr>
          <w:ilvl w:val="0"/>
          <w:numId w:val="12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в прямых слогах;</w:t>
      </w:r>
    </w:p>
    <w:p w:rsidR="005F74EC" w:rsidRPr="00CA787F" w:rsidRDefault="005F74EC" w:rsidP="006E0A47">
      <w:pPr>
        <w:pStyle w:val="1"/>
        <w:numPr>
          <w:ilvl w:val="0"/>
          <w:numId w:val="12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в обратных слогах;</w:t>
      </w:r>
    </w:p>
    <w:p w:rsidR="005F74EC" w:rsidRPr="00CA787F" w:rsidRDefault="005F74EC" w:rsidP="006E0A47">
      <w:pPr>
        <w:pStyle w:val="1"/>
        <w:numPr>
          <w:ilvl w:val="0"/>
          <w:numId w:val="12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со стечением согласных;</w:t>
      </w:r>
    </w:p>
    <w:p w:rsidR="005F74EC" w:rsidRPr="00CA787F" w:rsidRDefault="005F74EC" w:rsidP="006E0A47">
      <w:pPr>
        <w:pStyle w:val="1"/>
        <w:numPr>
          <w:ilvl w:val="0"/>
          <w:numId w:val="13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Автоматизация звуков в словах проводится по следам автоматизации в слогах, в той же последовательности.</w:t>
      </w:r>
    </w:p>
    <w:p w:rsidR="005F74EC" w:rsidRPr="00CA787F" w:rsidRDefault="005F74EC" w:rsidP="006E0A47">
      <w:pPr>
        <w:pStyle w:val="1"/>
        <w:numPr>
          <w:ilvl w:val="0"/>
          <w:numId w:val="13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Автоматизация звуков в предложениях, затем в стихотворениях, потешках, чистоговорках и в небольших рассказах, составление рассказов по картинке, по серии сюжетных картин.</w:t>
      </w:r>
    </w:p>
    <w:p w:rsidR="005F74EC" w:rsidRPr="00CA787F" w:rsidRDefault="005F74EC" w:rsidP="006E0A47">
      <w:pPr>
        <w:pStyle w:val="1"/>
        <w:numPr>
          <w:ilvl w:val="0"/>
          <w:numId w:val="13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 xml:space="preserve">Дифференциация (если есть необходимость в данном этапе) </w:t>
      </w:r>
    </w:p>
    <w:p w:rsidR="005F74EC" w:rsidRPr="00CA787F" w:rsidRDefault="005F74EC" w:rsidP="006E0A47">
      <w:pPr>
        <w:pStyle w:val="1"/>
        <w:numPr>
          <w:ilvl w:val="0"/>
          <w:numId w:val="13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Автоматизация звуков в спонтанной речи (в диалогической речи, в играх, развлечениях, режимных моментах, в общении со сверстниками и взрослыми)</w:t>
      </w:r>
    </w:p>
    <w:p w:rsidR="005F74EC" w:rsidRPr="00CA787F" w:rsidRDefault="005F74EC" w:rsidP="006E0A47">
      <w:pPr>
        <w:spacing w:after="0" w:line="240" w:lineRule="auto"/>
        <w:ind w:left="644"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3 этап.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Совершенствование фонематического восприятия и навыков звукового анализа и синтеза параллельно с коррекцией звукопроизношения.</w:t>
      </w:r>
    </w:p>
    <w:p w:rsidR="005F74EC" w:rsidRPr="00CA787F" w:rsidRDefault="005F74EC" w:rsidP="006E0A47">
      <w:pPr>
        <w:spacing w:after="0" w:line="240" w:lineRule="auto"/>
        <w:ind w:left="644"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4 этап.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Систематические упражнения на развитие внимания, памяти, мышления на отработанном в произношении материале.</w:t>
      </w:r>
    </w:p>
    <w:p w:rsidR="005F74EC" w:rsidRPr="00CA787F" w:rsidRDefault="005F74EC" w:rsidP="006E0A47">
      <w:pPr>
        <w:spacing w:after="0" w:line="240" w:lineRule="auto"/>
        <w:ind w:left="644"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5 этап.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Развитие связной выразительной речи на базе правильно произносимых звуков. Лексические и грамматические упражнения, нормализация просодической стороны речи.</w:t>
      </w:r>
    </w:p>
    <w:p w:rsidR="005F74EC" w:rsidRPr="00CA787F" w:rsidRDefault="005F74EC" w:rsidP="006E0A47">
      <w:pPr>
        <w:spacing w:after="0" w:line="240" w:lineRule="auto"/>
        <w:ind w:left="360"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Примерный речевой материал для автоматизации звуков, введения в речь.</w:t>
      </w:r>
    </w:p>
    <w:p w:rsidR="005F74EC" w:rsidRPr="00CA787F" w:rsidRDefault="005F74EC" w:rsidP="006E0A47">
      <w:pPr>
        <w:spacing w:after="0" w:line="240" w:lineRule="auto"/>
        <w:ind w:left="360" w:firstLine="709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5F74EC" w:rsidRPr="00CA787F" w:rsidRDefault="005F74EC" w:rsidP="00FC0BD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ПОСТАНОВКА ЗВУКА [C]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1. Специальные артикуляционные упражнения.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sz w:val="20"/>
          <w:szCs w:val="20"/>
          <w:lang w:eastAsia="ru-RU"/>
        </w:rPr>
        <w:t>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b/>
          <w:bCs/>
          <w:i/>
          <w:iCs/>
          <w:sz w:val="20"/>
          <w:szCs w:val="20"/>
          <w:lang w:eastAsia="ru-RU"/>
        </w:rPr>
        <w:t>«Белочка грызёт орех».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pacing w:val="45"/>
          <w:sz w:val="20"/>
          <w:szCs w:val="20"/>
          <w:lang w:eastAsia="ru-RU"/>
        </w:rPr>
        <w:t>Цель</w:t>
      </w:r>
      <w:r w:rsidRPr="00CA787F">
        <w:rPr>
          <w:rFonts w:ascii="Times New Roman" w:hAnsi="Times New Roman"/>
          <w:sz w:val="20"/>
          <w:szCs w:val="20"/>
          <w:lang w:eastAsia="ru-RU"/>
        </w:rPr>
        <w:t>: вырабатывать  умение  плотно  смыкать  верхние  и  нижние зубки.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Взрослый считает: «Раз, два, три, четыре, пять – мы как белочки опять».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Ребёнок, широко улыбнувшись, щёлкает зубками. После этого произносим вместе: «Раз, два, три, четыре, пять – мы как девочки (мальчики) опять».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sz w:val="20"/>
          <w:szCs w:val="20"/>
          <w:lang w:eastAsia="ru-RU"/>
        </w:rPr>
        <w:t>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b/>
          <w:bCs/>
          <w:i/>
          <w:iCs/>
          <w:sz w:val="20"/>
          <w:szCs w:val="20"/>
          <w:lang w:eastAsia="ru-RU"/>
        </w:rPr>
        <w:t>«Лягушка».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pacing w:val="45"/>
          <w:sz w:val="20"/>
          <w:szCs w:val="20"/>
          <w:lang w:eastAsia="ru-RU"/>
        </w:rPr>
        <w:t>Цель</w:t>
      </w:r>
      <w:r w:rsidRPr="00CA787F">
        <w:rPr>
          <w:rFonts w:ascii="Times New Roman" w:hAnsi="Times New Roman"/>
          <w:sz w:val="20"/>
          <w:szCs w:val="20"/>
          <w:lang w:eastAsia="ru-RU"/>
        </w:rPr>
        <w:t>: вырабатывать умение удерживать длительное время губы в улыбке.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caps/>
          <w:sz w:val="20"/>
          <w:szCs w:val="20"/>
          <w:lang w:eastAsia="ru-RU"/>
        </w:rPr>
        <w:t>з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убки должны быть плотно сжаты. 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Ребёнок удерживает улыбку, взрослый комментирует: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Подражаем мы лягушкам,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Тянем губы прямо к ушкам,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Мы потянем, мы потянем...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i/>
          <w:iCs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>(затем вместе с ребёнком)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И нисколько не устанем.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sz w:val="20"/>
          <w:szCs w:val="20"/>
          <w:lang w:eastAsia="ru-RU"/>
        </w:rPr>
        <w:t>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b/>
          <w:bCs/>
          <w:i/>
          <w:iCs/>
          <w:sz w:val="20"/>
          <w:szCs w:val="20"/>
          <w:lang w:eastAsia="ru-RU"/>
        </w:rPr>
        <w:t>«Борцы».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pacing w:val="45"/>
          <w:sz w:val="20"/>
          <w:szCs w:val="20"/>
          <w:lang w:eastAsia="ru-RU"/>
        </w:rPr>
        <w:t>Цель</w:t>
      </w:r>
      <w:r w:rsidRPr="00CA787F">
        <w:rPr>
          <w:rFonts w:ascii="Times New Roman" w:hAnsi="Times New Roman"/>
          <w:sz w:val="20"/>
          <w:szCs w:val="20"/>
          <w:lang w:eastAsia="ru-RU"/>
        </w:rPr>
        <w:t>: вырабатывать умение удерживать язычок за верхними и за нижними зубками.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Рот широко открыт. Кончик языка упирается в верхние зубы изнутри.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С язычком случилось что-то,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 xml:space="preserve">Он толкает зубы. 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Будто хочет их за что-то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 xml:space="preserve">Вытолкнуть за губы. 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Затем толкаем изнутри нижние зубки.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sz w:val="20"/>
          <w:szCs w:val="20"/>
          <w:lang w:eastAsia="ru-RU"/>
        </w:rPr>
        <w:t>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>«Трубочка».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pacing w:val="45"/>
          <w:sz w:val="20"/>
          <w:szCs w:val="20"/>
          <w:lang w:eastAsia="ru-RU"/>
        </w:rPr>
        <w:t>Цель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: учить сворачивать язык «в трубочку».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Расправьте язык, сделав его широким. Не получается? Попросите ребенка пошлёпать по нему губами: «ПЯ–ПЯ–ПЯ».</w:t>
      </w:r>
    </w:p>
    <w:p w:rsidR="005F74EC" w:rsidRPr="00CA787F" w:rsidRDefault="005F74EC" w:rsidP="006E0A47">
      <w:pPr>
        <w:keepNext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Затем нужно «пропустить» широкий язык сквозь губы, вытянутые вперед трубочкой. Если и после этого не получается, можно поднести к языку пузырёк и подуть, посвистеть в него.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sz w:val="20"/>
          <w:szCs w:val="20"/>
          <w:lang w:eastAsia="ru-RU"/>
        </w:rPr>
        <w:t>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>«Почистить нижние зубки».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pacing w:val="45"/>
          <w:sz w:val="20"/>
          <w:szCs w:val="20"/>
          <w:lang w:eastAsia="ru-RU"/>
        </w:rPr>
        <w:t>Цель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: учить детей удерживать кончик языка за нижними зубками.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Рот открыт. Ребёнок водит кончиком языка по нижним зубам изнутри, сначала из стороны в сторону, затем по передним резцам сверху вниз.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sz w:val="20"/>
          <w:szCs w:val="20"/>
          <w:lang w:eastAsia="ru-RU"/>
        </w:rPr>
        <w:t>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b/>
          <w:bCs/>
          <w:i/>
          <w:iCs/>
          <w:sz w:val="20"/>
          <w:szCs w:val="20"/>
          <w:lang w:eastAsia="ru-RU"/>
        </w:rPr>
        <w:t>«Кошка сердится, выгнула спинку».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pacing w:val="45"/>
          <w:sz w:val="20"/>
          <w:szCs w:val="20"/>
          <w:lang w:eastAsia="ru-RU"/>
        </w:rPr>
        <w:t>Цель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: учить детей удерживать язык за нижними зубками, а спинку языка при этом выгибать вперёд.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Рот приоткрыт, губы растянуты в улыбку. Кончик языка упирается изнутри в нижние зубки, «цепляется» за них. Спинка языка выгибается и округляется: «Раз, два, три, четыре, пять – мы как кошечки опять». «Раз, два, три, четыре, пять – мы как девочки (мальчики) опять».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sz w:val="20"/>
          <w:szCs w:val="20"/>
          <w:lang w:eastAsia="ru-RU"/>
        </w:rPr>
        <w:t>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b/>
          <w:bCs/>
          <w:i/>
          <w:iCs/>
          <w:sz w:val="20"/>
          <w:szCs w:val="20"/>
          <w:lang w:eastAsia="ru-RU"/>
        </w:rPr>
        <w:t>«Катушка».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pacing w:val="45"/>
          <w:sz w:val="20"/>
          <w:szCs w:val="20"/>
          <w:lang w:eastAsia="ru-RU"/>
        </w:rPr>
        <w:t>Цель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: учить детей удерживать копчик языка за нижними зубками, а спинку языка при этом выгибать вперед.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Рот приоткрыт, губы растянуты в улыбку. Кончик языка упирается изнутри в нижние зубки, «цепляться» за них. Спинка языка выгибается вперёд и округляется. В отличие от предыдущего упражнения, делаем движения языком вперед и назад, имитируя движения катушки.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2. Подумаем, как произносится звук [C].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 xml:space="preserve">– 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Не забудь проконтролировать себя, глядя в зеркало.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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В каком положении губы?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(В улыбке.)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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Открыт или закрыт рот?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(Закрыт.)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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Зубы сомкнуты или разомкнуты?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(Зубы сжаты.)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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Где находится кончик языка?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(Кончик языка упирается изнутри в нижние зубки, посередине языка образуется желобок, по которому «течет» прохладная струйка воздуха.)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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Звук твердый или мягкий?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(Бывает твёрдым и мягким.)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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Звук глухой или звонкий?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(Глухой.)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</w:p>
    <w:p w:rsidR="005F74EC" w:rsidRPr="00CA787F" w:rsidRDefault="005F74EC" w:rsidP="006E0A47">
      <w:pPr>
        <w:keepNext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3. Работаем с картинками-символами для звука [С].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Есть у дождичка сестричка,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Это быстрая водичка,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«С-С-С-С», – она свистит, поет.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«С-С-С» струёй из крана льёт.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Эту песенку послушай: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«Мойте чисто с мылом уши!»</w:t>
      </w:r>
    </w:p>
    <w:p w:rsidR="005F74EC" w:rsidRPr="00CA787F" w:rsidRDefault="005F74EC" w:rsidP="006E0A47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aps/>
          <w:sz w:val="20"/>
          <w:szCs w:val="20"/>
          <w:lang w:eastAsia="ru-RU"/>
        </w:rPr>
      </w:pPr>
    </w:p>
    <w:p w:rsidR="005F74EC" w:rsidRPr="00CA787F" w:rsidRDefault="005F74EC" w:rsidP="006E0A47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ap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aps/>
          <w:sz w:val="20"/>
          <w:szCs w:val="20"/>
          <w:lang w:eastAsia="ru-RU"/>
        </w:rPr>
        <w:t>Задания для отработки звукосочетания «СА»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1. Произнеси четко и ясно.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2. Закончи слова, добавляя слог «СА».</w:t>
      </w:r>
    </w:p>
    <w:p w:rsidR="005F74EC" w:rsidRPr="00CA787F" w:rsidRDefault="005F74EC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ли-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поло-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</w:p>
    <w:p w:rsidR="005F74EC" w:rsidRPr="00CA787F" w:rsidRDefault="005F74EC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ко-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о-</w:t>
      </w:r>
    </w:p>
    <w:p w:rsidR="005F74EC" w:rsidRPr="00CA787F" w:rsidRDefault="005F74EC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кас-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ки-</w:t>
      </w:r>
    </w:p>
    <w:p w:rsidR="005F74EC" w:rsidRPr="00CA787F" w:rsidRDefault="005F74EC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ро-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мас-</w:t>
      </w:r>
    </w:p>
    <w:p w:rsidR="005F74EC" w:rsidRPr="00CA787F" w:rsidRDefault="005F74EC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колба-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t xml:space="preserve">              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колё-</w:t>
      </w:r>
    </w:p>
    <w:p w:rsidR="005F74EC" w:rsidRPr="00CA787F" w:rsidRDefault="005F74EC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3. Повтори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слова.</w:t>
      </w:r>
    </w:p>
    <w:p w:rsidR="005F74EC" w:rsidRPr="00CA787F" w:rsidRDefault="005F74EC" w:rsidP="006E0A47">
      <w:pPr>
        <w:shd w:val="clear" w:color="auto" w:fill="FFFFFF"/>
        <w:tabs>
          <w:tab w:val="left" w:pos="36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Са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д,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са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м,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са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йка,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са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ло,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са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хар,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са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пог,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са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лат,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са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лют,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са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молёт,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са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нитар,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са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мовар,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са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рафан.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4. Угости салатом, назвав, из чего он приготовлен.</w:t>
      </w:r>
    </w:p>
    <w:p w:rsidR="005F74EC" w:rsidRPr="00CA787F" w:rsidRDefault="005F74EC" w:rsidP="006E0A47">
      <w:pPr>
        <w:shd w:val="clear" w:color="auto" w:fill="FFFFFF"/>
        <w:tabs>
          <w:tab w:val="left" w:pos="3690"/>
        </w:tabs>
        <w:autoSpaceDE w:val="0"/>
        <w:autoSpaceDN w:val="0"/>
        <w:adjustRightInd w:val="0"/>
        <w:spacing w:after="0" w:line="240" w:lineRule="auto"/>
        <w:ind w:left="15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Салат из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(чего?)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…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 xml:space="preserve">Салат из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(чего?)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…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15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pict>
          <v:shape id="_x0000_i1025" type="#_x0000_t75" style="width:100.5pt;height:58.5pt">
            <v:imagedata r:id="rId8" o:title=""/>
          </v:shape>
        </w:pic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pict>
          <v:shape id="_x0000_i1026" type="#_x0000_t75" style="width:97.5pt;height:58.5pt">
            <v:imagedata r:id="rId9" o:title=""/>
          </v:shape>
        </w:pict>
      </w:r>
    </w:p>
    <w:p w:rsidR="005F74EC" w:rsidRPr="00CA787F" w:rsidRDefault="005F74EC" w:rsidP="006E0A47">
      <w:pPr>
        <w:shd w:val="clear" w:color="auto" w:fill="FFFFFF"/>
        <w:tabs>
          <w:tab w:val="left" w:pos="3690"/>
        </w:tabs>
        <w:autoSpaceDE w:val="0"/>
        <w:autoSpaceDN w:val="0"/>
        <w:adjustRightInd w:val="0"/>
        <w:spacing w:after="0" w:line="240" w:lineRule="auto"/>
        <w:ind w:left="15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Салат из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(чего?)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…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 xml:space="preserve">Салат из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(чего?)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…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1500"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pict>
          <v:shape id="_x0000_i1027" type="#_x0000_t75" style="width:101.25pt;height:66.75pt">
            <v:imagedata r:id="rId10" o:title=""/>
          </v:shape>
        </w:pic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pict>
          <v:shape id="_x0000_i1028" type="#_x0000_t75" style="width:97.5pt;height:81pt">
            <v:imagedata r:id="rId11" o:title=""/>
          </v:shape>
        </w:pic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5. Запомни и повтори ряд слов: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1)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са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д –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са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довник – по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са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дил;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2)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са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довод –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са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довый – по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са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дка.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6. Ответь на вопросы одним словом.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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Что посадил садовод?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(Сад.)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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Кто посадил сад?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(Садовник.)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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Что сделал садовод?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(Посадил.)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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Как называется человек, который разводит сады?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(Садовод.)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7. Отгадай загадки.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Сверху дыра, снизу дыра,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А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 середине огонь да вода.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  <w:t>(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u w:val="single"/>
          <w:lang w:eastAsia="ru-RU"/>
        </w:rPr>
        <w:t>Са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мовар.)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Он пыхтит, парит, дымит, всех чаем напоит.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  <w:t>(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u w:val="single"/>
          <w:lang w:eastAsia="ru-RU"/>
        </w:rPr>
        <w:t>Са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мовар.)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Что за птица смелая по небу промчалась,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Лишь полоска белая от нее осталась?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  <w:t>(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u w:val="single"/>
          <w:lang w:eastAsia="ru-RU"/>
        </w:rPr>
        <w:t>Са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молёт.)</w:t>
      </w:r>
    </w:p>
    <w:p w:rsidR="005F74EC" w:rsidRPr="00CA787F" w:rsidRDefault="005F74EC" w:rsidP="00FC0BD3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ap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aps/>
          <w:sz w:val="20"/>
          <w:szCs w:val="20"/>
          <w:lang w:eastAsia="ru-RU"/>
        </w:rPr>
        <w:t>Задания для отработки звукосочетания «СЫ»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1. Произнеси четко и ясно.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pict>
          <v:shape id="_x0000_i1029" type="#_x0000_t75" style="width:183pt;height:51.75pt">
            <v:imagedata r:id="rId12" o:title=""/>
          </v:shape>
        </w:pic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2. Закончи слова, добавляя слог «СЫ».</w:t>
      </w:r>
    </w:p>
    <w:p w:rsidR="005F74EC" w:rsidRPr="00CA787F" w:rsidRDefault="005F74EC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Но-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рель-</w:t>
      </w:r>
    </w:p>
    <w:p w:rsidR="005F74EC" w:rsidRPr="00CA787F" w:rsidRDefault="005F74EC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ве-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поло-</w:t>
      </w:r>
    </w:p>
    <w:p w:rsidR="005F74EC" w:rsidRPr="00CA787F" w:rsidRDefault="005F74EC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ко-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ро-</w:t>
      </w:r>
    </w:p>
    <w:p w:rsidR="005F74EC" w:rsidRPr="00CA787F" w:rsidRDefault="005F74EC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у-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о-</w:t>
      </w:r>
    </w:p>
    <w:p w:rsidR="005F74EC" w:rsidRPr="00CA787F" w:rsidRDefault="005F74EC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бу-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ли-</w:t>
      </w:r>
    </w:p>
    <w:p w:rsidR="005F74EC" w:rsidRPr="00CA787F" w:rsidRDefault="005F74EC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колба-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t xml:space="preserve">               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кас-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3. Повтори слова. Найди похожие.</w:t>
      </w:r>
    </w:p>
    <w:p w:rsidR="005F74EC" w:rsidRPr="00CA787F" w:rsidRDefault="005F74EC" w:rsidP="006E0A47">
      <w:pPr>
        <w:shd w:val="clear" w:color="auto" w:fill="FFFFFF"/>
        <w:tabs>
          <w:tab w:val="left" w:pos="349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Сы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н,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сы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нок,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сы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р,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сы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рки,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сы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ч, ко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сы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нка,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сы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рой, по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сы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лка, бо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сы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е, ру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сы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й, воло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сы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, выпи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сы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вать, по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сы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лать.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4. Ответь на вопросы.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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Кто мальчик для мамы и папы?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>Сы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н.)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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Кто папа для дедушки и бабушки?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>Сы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н.)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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Кто дедушка для прадедушки и прабабушки?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>Сы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н.)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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Как мама ласково называет своего 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сы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на?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>Сы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 xml:space="preserve">нок, 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>сы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 xml:space="preserve">ночек, 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>сы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 xml:space="preserve">нуля, 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>сы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ночка.)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5. Выучи потешку.</w:t>
      </w:r>
    </w:p>
    <w:p w:rsidR="005F74EC" w:rsidRPr="00CA787F" w:rsidRDefault="005F74EC" w:rsidP="006E0A47">
      <w:pPr>
        <w:shd w:val="clear" w:color="auto" w:fill="FFFFFF"/>
        <w:tabs>
          <w:tab w:val="left" w:pos="3495"/>
        </w:tabs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Расти ко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са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до поя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са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,</w:t>
      </w:r>
    </w:p>
    <w:p w:rsidR="005F74EC" w:rsidRPr="00CA787F" w:rsidRDefault="005F74EC" w:rsidP="006E0A47">
      <w:pPr>
        <w:shd w:val="clear" w:color="auto" w:fill="FFFFFF"/>
        <w:tabs>
          <w:tab w:val="left" w:pos="3495"/>
        </w:tabs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Не вырони ни воло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са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.</w:t>
      </w:r>
    </w:p>
    <w:p w:rsidR="005F74EC" w:rsidRPr="00CA787F" w:rsidRDefault="005F74EC" w:rsidP="006E0A47">
      <w:pPr>
        <w:shd w:val="clear" w:color="auto" w:fill="FFFFFF"/>
        <w:tabs>
          <w:tab w:val="left" w:pos="3495"/>
        </w:tabs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Расти, ко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сы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нька, до пят – </w:t>
      </w:r>
    </w:p>
    <w:p w:rsidR="005F74EC" w:rsidRPr="00CA787F" w:rsidRDefault="005F74EC" w:rsidP="006E0A47">
      <w:pPr>
        <w:shd w:val="clear" w:color="auto" w:fill="FFFFFF"/>
        <w:tabs>
          <w:tab w:val="left" w:pos="3495"/>
        </w:tabs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Все воло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сы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ньки в ряд.</w:t>
      </w:r>
    </w:p>
    <w:p w:rsidR="005F74EC" w:rsidRPr="00CA787F" w:rsidRDefault="005F74EC" w:rsidP="006E0A47">
      <w:pPr>
        <w:shd w:val="clear" w:color="auto" w:fill="FFFFFF"/>
        <w:tabs>
          <w:tab w:val="left" w:pos="3495"/>
        </w:tabs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Расти, ко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са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, не путайся,</w:t>
      </w:r>
    </w:p>
    <w:p w:rsidR="005F74EC" w:rsidRPr="00CA787F" w:rsidRDefault="005F74EC" w:rsidP="006E0A47">
      <w:pPr>
        <w:shd w:val="clear" w:color="auto" w:fill="FFFFFF"/>
        <w:tabs>
          <w:tab w:val="left" w:pos="3495"/>
        </w:tabs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Маму, дочка, слушайся!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</w:p>
    <w:p w:rsidR="005F74EC" w:rsidRPr="00CA787F" w:rsidRDefault="005F74EC" w:rsidP="006E0A47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6. Отгадай загадку.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Желтый, а не масло, с дырочками, а не новый,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На бутерброд залезть готовый.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  <w:t>(Сыр.)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7. Ответь на вопросы.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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Что варит 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сы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ровар?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(Сыр.)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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Кто варит 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сы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р?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(Сыровар.)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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Картофель не сварили, как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ой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картофель?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(Сырой.)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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Морковь не сварили, как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ая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морковь?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(Сырая.)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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Мясо не сварили, как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ое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мясо?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(Сырое.)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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Овощи не сварили, как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ие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овощи?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(Сырые.)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8. Какие это слова?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СЫ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Р – 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СЫ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РОВАР – 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СЫ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РОЙ – 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СЫ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РОК.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(Слова-«родственники».)</w:t>
      </w:r>
    </w:p>
    <w:p w:rsidR="005F74EC" w:rsidRPr="00CA787F" w:rsidRDefault="005F74EC" w:rsidP="00FC0BD3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ap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aps/>
          <w:sz w:val="20"/>
          <w:szCs w:val="20"/>
          <w:lang w:eastAsia="ru-RU"/>
        </w:rPr>
        <w:t>Задания для отработки звукосочетания «СО»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1. Произнеси четко и ясно.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pict>
          <v:shape id="_x0000_i1030" type="#_x0000_t75" style="width:135pt;height:63.75pt">
            <v:imagedata r:id="rId13" o:title=""/>
          </v:shape>
        </w:pic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2. Повтори слова.</w:t>
      </w:r>
    </w:p>
    <w:p w:rsidR="005F74EC" w:rsidRPr="00CA787F" w:rsidRDefault="005F74EC" w:rsidP="006E0A47">
      <w:pPr>
        <w:shd w:val="clear" w:color="auto" w:fill="FFFFFF"/>
        <w:tabs>
          <w:tab w:val="left" w:pos="283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Со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к,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со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н,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со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м,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со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р,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со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ль,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со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да,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со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ня,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со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кол,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со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вы,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со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пка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со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тня,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со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ты, о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со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ка, фа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со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ль, рас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со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л, бо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со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й, вы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со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кий.</w:t>
      </w:r>
    </w:p>
    <w:p w:rsidR="005F74EC" w:rsidRPr="00CA787F" w:rsidRDefault="005F74EC" w:rsidP="006E0A47">
      <w:pPr>
        <w:shd w:val="clear" w:color="auto" w:fill="FFFFFF"/>
        <w:tabs>
          <w:tab w:val="left" w:pos="283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3. Какие три слова в русском языке заканчиваются слогом «СО»?</w:t>
      </w:r>
    </w:p>
    <w:p w:rsidR="005F74EC" w:rsidRPr="00CA787F" w:rsidRDefault="005F74EC" w:rsidP="006E0A47">
      <w:pPr>
        <w:shd w:val="clear" w:color="auto" w:fill="FFFFFF"/>
        <w:tabs>
          <w:tab w:val="left" w:pos="283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pict>
          <v:shape id="_x0000_i1031" type="#_x0000_t75" style="width:117pt;height:53.25pt">
            <v:imagedata r:id="rId14" o:title=""/>
          </v:shape>
        </w:pic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4. Ответь на вопросы.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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Где хранится соль?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(В солонке.)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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Что хранят в солонке?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(Соль.)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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Почему огурец соленый?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(Потому что посолили.)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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Какой стал огурец, когда его посолили?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(Солёный.)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5. Добавь слог «СОК».</w:t>
      </w:r>
    </w:p>
    <w:p w:rsidR="005F74EC" w:rsidRPr="00CA787F" w:rsidRDefault="005F74EC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ку-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голо-</w:t>
      </w:r>
    </w:p>
    <w:p w:rsidR="005F74EC" w:rsidRPr="00CA787F" w:rsidRDefault="005F74EC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но-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коло-</w:t>
      </w:r>
    </w:p>
    <w:p w:rsidR="005F74EC" w:rsidRPr="00CA787F" w:rsidRDefault="005F74EC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пе-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ле-</w:t>
      </w:r>
    </w:p>
    <w:p w:rsidR="005F74EC" w:rsidRPr="00CA787F" w:rsidRDefault="005F74EC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поя-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ви-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6. А теперь слова шалят…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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Когда мальчика называют женским именем? </w:t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>(Соня.)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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Когда человека называют деревом? </w:t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>(Со  сна.)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7. Угости соком.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– Пейте фруктовые соки. Угощайтесь!</w:t>
      </w:r>
    </w:p>
    <w:p w:rsidR="005F74EC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pict>
          <v:shape id="_x0000_i1032" type="#_x0000_t75" style="width:420.75pt;height:93.75pt">
            <v:imagedata r:id="rId15" o:title=""/>
          </v:shape>
        </w:pict>
      </w:r>
    </w:p>
    <w:p w:rsidR="005F74EC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 xml:space="preserve">   Сок…              Сок…              Сок…              Сок…            Сок…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 xml:space="preserve">8.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Выучи стихотворение «Озорные буквы».</w:t>
      </w:r>
    </w:p>
    <w:tbl>
      <w:tblPr>
        <w:tblW w:w="9568" w:type="dxa"/>
        <w:jc w:val="center"/>
        <w:tblInd w:w="-7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4927"/>
        <w:gridCol w:w="4641"/>
      </w:tblGrid>
      <w:tr w:rsidR="005F74EC" w:rsidRPr="00CA787F" w:rsidTr="001D72A2">
        <w:trPr>
          <w:jc w:val="center"/>
        </w:trPr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u w:val="single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Посмотри на коле</w:t>
            </w:r>
            <w:r w:rsidRPr="00CA787F">
              <w:rPr>
                <w:rFonts w:ascii="Times New Roman" w:hAnsi="Times New Roman"/>
                <w:color w:val="000000"/>
                <w:sz w:val="20"/>
                <w:szCs w:val="20"/>
                <w:u w:val="single"/>
                <w:lang w:eastAsia="ru-RU"/>
              </w:rPr>
              <w:t>со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И увидишь букву…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Катились колё</w:t>
            </w:r>
            <w:r w:rsidRPr="00CA787F">
              <w:rPr>
                <w:rFonts w:ascii="Times New Roman" w:hAnsi="Times New Roman"/>
                <w:color w:val="000000"/>
                <w:sz w:val="20"/>
                <w:szCs w:val="20"/>
                <w:u w:val="single"/>
                <w:lang w:eastAsia="ru-RU"/>
              </w:rPr>
              <w:t>са</w:t>
            </w: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Катились колё</w:t>
            </w:r>
            <w:r w:rsidRPr="00CA787F">
              <w:rPr>
                <w:rFonts w:ascii="Times New Roman" w:hAnsi="Times New Roman"/>
                <w:color w:val="000000"/>
                <w:sz w:val="20"/>
                <w:szCs w:val="20"/>
                <w:u w:val="single"/>
                <w:lang w:eastAsia="ru-RU"/>
              </w:rPr>
              <w:t>са</w:t>
            </w: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Катились колё</w:t>
            </w:r>
            <w:r w:rsidRPr="00CA787F">
              <w:rPr>
                <w:rFonts w:ascii="Times New Roman" w:hAnsi="Times New Roman"/>
                <w:color w:val="000000"/>
                <w:sz w:val="20"/>
                <w:szCs w:val="20"/>
                <w:u w:val="single"/>
                <w:lang w:eastAsia="ru-RU"/>
              </w:rPr>
              <w:t>са</w:t>
            </w: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</w:p>
        </w:tc>
        <w:tc>
          <w:tcPr>
            <w:tcW w:w="4641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Не прямо, а ко</w:t>
            </w:r>
            <w:r w:rsidRPr="00CA787F">
              <w:rPr>
                <w:rFonts w:ascii="Times New Roman" w:hAnsi="Times New Roman"/>
                <w:color w:val="000000"/>
                <w:sz w:val="20"/>
                <w:szCs w:val="20"/>
                <w:u w:val="single"/>
                <w:lang w:eastAsia="ru-RU"/>
              </w:rPr>
              <w:t>со</w:t>
            </w: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Скатились колё</w:t>
            </w:r>
            <w:r w:rsidRPr="00CA787F">
              <w:rPr>
                <w:rFonts w:ascii="Times New Roman" w:hAnsi="Times New Roman"/>
                <w:color w:val="000000"/>
                <w:sz w:val="20"/>
                <w:szCs w:val="20"/>
                <w:u w:val="single"/>
                <w:lang w:eastAsia="ru-RU"/>
              </w:rPr>
              <w:t>са</w:t>
            </w: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 овраг, под откос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И вот что осталось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 этих колёс.</w:t>
            </w:r>
          </w:p>
        </w:tc>
      </w:tr>
    </w:tbl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9. Повторяй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стихотворения.</w:t>
      </w:r>
    </w:p>
    <w:p w:rsidR="005F74EC" w:rsidRPr="00CA787F" w:rsidRDefault="005F74EC" w:rsidP="00FC0BD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ПРО СОМА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Все приходится сому с детства делать самому.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Даже крошечным сомишкам надо жить своим умишком.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Сам еду себе найди, сам в беду не попади.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Не пожалуешься маме, сам справляйся – сам с усами!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Трудно жить без пап и мам! Трудно маленьким сомам!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Но зато уж взрослый сом не ударит в грязь лицом.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Он лежит себе на дне самостоятельный вполне.</w:t>
      </w:r>
    </w:p>
    <w:p w:rsidR="005F74EC" w:rsidRPr="00CA787F" w:rsidRDefault="005F74EC" w:rsidP="00FC0BD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ВОЛОДЯ И СОМ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Спросил Володя: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– Сом! Не трудно жить молчком?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– А ты попробуй, Вова, скажи в воде хоть слово!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</w:p>
    <w:p w:rsidR="005F74EC" w:rsidRPr="00CA787F" w:rsidRDefault="005F74EC" w:rsidP="00FC0BD3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ap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aps/>
          <w:sz w:val="20"/>
          <w:szCs w:val="20"/>
          <w:lang w:eastAsia="ru-RU"/>
        </w:rPr>
        <w:t>Задания для обработки звукосочетания «СУ»</w:t>
      </w:r>
    </w:p>
    <w:p w:rsidR="005F74EC" w:rsidRPr="00CA787F" w:rsidRDefault="005F74EC" w:rsidP="00FC0BD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1. Произнеси четко и ясно.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pict>
          <v:shape id="_x0000_i1033" type="#_x0000_t75" style="width:123.75pt;height:58.5pt">
            <v:imagedata r:id="rId16" o:title=""/>
          </v:shape>
        </w:pic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2. Повтори слова.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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д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к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хо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п,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кно,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гроб,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ндук,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дно,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мка,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венир,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ровый,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хой;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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по-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да, пля-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н; ри-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нок.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3. Закончи предложение одним словом. Ответь на вопросы.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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Хлеб высушили, получился…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(сухарь)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. Какой сухарь? …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(Сухой.)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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Траву высушили, трава стала…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(сухая)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. Какая трава?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(Сухая.)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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Сено подсушили, сено стало…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(сухое)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. Какое сено?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(Сухое.)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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Листья засушили, листья стали…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(сухие)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. Какие листья?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(Сухие.)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 xml:space="preserve">4. Вспомни и назови слова, похожие на слово 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>сухой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Сухой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(хлеб)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, сухие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(кусты)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, сухой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(стог)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, сухое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(сено)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, сухие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(листья)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5. Игра «Свари вкусный суп».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п из мяса – ...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 xml:space="preserve">(мясной 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п)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п из рыбы – ...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 xml:space="preserve">(рыбный 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п)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п из молока – ...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 xml:space="preserve">(молочный 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п)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п из вермишели – ...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 xml:space="preserve">(вермишелевый 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п)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п из риса – ...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 xml:space="preserve">(рисовый 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п)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п из фасоли – ...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 xml:space="preserve">(фасолевый 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п)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п из гороха – ...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 xml:space="preserve">(гороховый 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п)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п из картофеля – ...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 xml:space="preserve">(картофельный 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п)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п из грибов – ...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 xml:space="preserve">(грибной 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п)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п из лука – ...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 xml:space="preserve">(луковый 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>су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п)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 xml:space="preserve">6. Образуй новое слово от слова 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>несу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.</w:t>
      </w:r>
    </w:p>
    <w:p w:rsidR="005F74EC" w:rsidRPr="00CA787F" w:rsidRDefault="005F74EC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вы-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при-</w:t>
      </w:r>
    </w:p>
    <w:p w:rsidR="005F74EC" w:rsidRPr="00CA787F" w:rsidRDefault="005F74EC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за-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у-</w:t>
      </w:r>
    </w:p>
    <w:p w:rsidR="005F74EC" w:rsidRPr="00CA787F" w:rsidRDefault="005F74EC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пере-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в-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7. Добавь нужное слово.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Я сумку несу…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Приду домой и мусор...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По дороге в школу Лене книгу...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Малыша через лужу...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Воды из колодца...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 дачи урожаи...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Плату в сберегательный банк...</w:t>
      </w:r>
    </w:p>
    <w:p w:rsidR="005F74EC" w:rsidRPr="00CA787F" w:rsidRDefault="005F74EC" w:rsidP="00FC0BD3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ap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aps/>
          <w:sz w:val="20"/>
          <w:szCs w:val="20"/>
          <w:lang w:eastAsia="ru-RU"/>
        </w:rPr>
        <w:t>Задания для отработки звукосочетаний «УС», «ИС»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1. Прочитай слова, добавляя «С».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pict>
          <v:shape id="_x0000_i1034" type="#_x0000_t75" style="width:129.75pt;height:70.5pt">
            <v:imagedata r:id="rId17" o:title=""/>
          </v:shape>
        </w:pic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2. Давайте-ка, ребятки, отгадывать загадки.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Дом по улице идет, на работу нас везет.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Не на курьих ножках, а в резиновых сапожках.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  <w:t>(Автобус, троллейбус.)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Что за чудо этот дом – окна светлые кругом,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Носит обувь на резине и питается бензином.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  <w:t>(Автобус.)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Удивительный вагон! Посудите сами: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Рельсы в воздухе, а он держит их руками.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  <w:t>(Троллейбус.)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 xml:space="preserve">3. Прочитай 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 xml:space="preserve">(повтори)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слова.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Ку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ки, ку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ты, ти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ки, ли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тва, и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тория, пу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тяк, </w:t>
      </w:r>
      <w:r w:rsidRPr="00CA787F">
        <w:rPr>
          <w:rFonts w:ascii="Times New Roman" w:hAnsi="Times New Roman"/>
          <w:color w:val="000000"/>
          <w:spacing w:val="15"/>
          <w:sz w:val="20"/>
          <w:szCs w:val="20"/>
          <w:lang w:eastAsia="ru-RU"/>
        </w:rPr>
        <w:t>и</w:t>
      </w:r>
      <w:r w:rsidRPr="00CA787F">
        <w:rPr>
          <w:rFonts w:ascii="Times New Roman" w:hAnsi="Times New Roman"/>
          <w:color w:val="000000"/>
          <w:spacing w:val="15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pacing w:val="15"/>
          <w:sz w:val="20"/>
          <w:szCs w:val="20"/>
          <w:lang w:eastAsia="ru-RU"/>
        </w:rPr>
        <w:t>пания, бру</w:t>
      </w:r>
      <w:r w:rsidRPr="00CA787F">
        <w:rPr>
          <w:rFonts w:ascii="Times New Roman" w:hAnsi="Times New Roman"/>
          <w:color w:val="000000"/>
          <w:spacing w:val="15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pacing w:val="15"/>
          <w:sz w:val="20"/>
          <w:szCs w:val="20"/>
          <w:lang w:eastAsia="ru-RU"/>
        </w:rPr>
        <w:t>ника, реди</w:t>
      </w:r>
      <w:r w:rsidRPr="00CA787F">
        <w:rPr>
          <w:rFonts w:ascii="Times New Roman" w:hAnsi="Times New Roman"/>
          <w:color w:val="000000"/>
          <w:spacing w:val="15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pacing w:val="15"/>
          <w:sz w:val="20"/>
          <w:szCs w:val="20"/>
          <w:lang w:eastAsia="ru-RU"/>
        </w:rPr>
        <w:t>; пу</w:t>
      </w:r>
      <w:r w:rsidRPr="00CA787F">
        <w:rPr>
          <w:rFonts w:ascii="Times New Roman" w:hAnsi="Times New Roman"/>
          <w:color w:val="000000"/>
          <w:spacing w:val="15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pacing w:val="15"/>
          <w:sz w:val="20"/>
          <w:szCs w:val="20"/>
          <w:lang w:eastAsia="ru-RU"/>
        </w:rPr>
        <w:t>той, пени</w:t>
      </w:r>
      <w:r w:rsidRPr="00CA787F">
        <w:rPr>
          <w:rFonts w:ascii="Times New Roman" w:hAnsi="Times New Roman"/>
          <w:color w:val="000000"/>
          <w:spacing w:val="15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pacing w:val="15"/>
          <w:sz w:val="20"/>
          <w:szCs w:val="20"/>
          <w:lang w:eastAsia="ru-RU"/>
        </w:rPr>
        <w:t>тый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, гу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той; у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нул, у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тал, у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пел, пу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кать.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4. Отгадай загадай.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Сам пустой, голос густой.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Дробь отбивает, ребят созывает.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  <w:t>(Барабан.)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Гостя примут от души.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Так обнимут – не души.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  <w:t>(Тиски.)</w:t>
      </w:r>
    </w:p>
    <w:p w:rsidR="005F74EC" w:rsidRPr="00CA787F" w:rsidRDefault="005F74EC" w:rsidP="006E0A47">
      <w:pPr>
        <w:keepNext/>
        <w:shd w:val="clear" w:color="auto" w:fill="FFFFFF"/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Щёки красные, нос белый.</w:t>
      </w:r>
    </w:p>
    <w:p w:rsidR="005F74EC" w:rsidRPr="00CA787F" w:rsidRDefault="005F74EC" w:rsidP="006E0A47">
      <w:pPr>
        <w:keepNext/>
        <w:shd w:val="clear" w:color="auto" w:fill="FFFFFF"/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 темноте сижу день целый.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А рубашка зелена вся на солнышке.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  <w:t>(Редис.)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5. Исключи «лишнее» слово.</w:t>
      </w:r>
    </w:p>
    <w:tbl>
      <w:tblPr>
        <w:tblW w:w="5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2629"/>
        <w:gridCol w:w="2621"/>
      </w:tblGrid>
      <w:tr w:rsidR="005F74EC" w:rsidRPr="00CA787F">
        <w:trPr>
          <w:trHeight w:val="315"/>
          <w:jc w:val="center"/>
        </w:trPr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u w:val="single"/>
                <w:lang w:eastAsia="ru-RU"/>
              </w:rPr>
              <w:t>С</w:t>
            </w: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ЛИВА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ВИШНЯ</w:t>
            </w:r>
          </w:p>
        </w:tc>
      </w:tr>
      <w:tr w:rsidR="005F74EC" w:rsidRPr="00CA787F">
        <w:trPr>
          <w:trHeight w:val="60"/>
          <w:jc w:val="center"/>
        </w:trPr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БРУ</w:t>
            </w:r>
            <w:r w:rsidRPr="00CA787F">
              <w:rPr>
                <w:rFonts w:ascii="Times New Roman" w:hAnsi="Times New Roman"/>
                <w:color w:val="000000"/>
                <w:sz w:val="20"/>
                <w:szCs w:val="20"/>
                <w:u w:val="single"/>
                <w:lang w:eastAsia="ru-RU"/>
              </w:rPr>
              <w:t>С</w:t>
            </w: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НИКА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ЯБЛОКО</w:t>
            </w:r>
          </w:p>
        </w:tc>
      </w:tr>
    </w:tbl>
    <w:p w:rsidR="005F74EC" w:rsidRPr="00CA787F" w:rsidRDefault="005F74EC" w:rsidP="00FC0BD3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ap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aps/>
          <w:sz w:val="20"/>
          <w:szCs w:val="20"/>
          <w:lang w:eastAsia="ru-RU"/>
        </w:rPr>
        <w:t>Задания для отработки звукосочетаний «ЯС», «ЕС», «ЁС», «ИС», «ЮС»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1. Произнеси чётко и ясно.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Яс, ес, ёс, ис, юс.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2. Добавь звук «С» и скажи.</w:t>
      </w:r>
    </w:p>
    <w:p w:rsidR="005F74EC" w:rsidRPr="00CA787F" w:rsidRDefault="005F74EC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нё- 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ри-</w:t>
      </w:r>
    </w:p>
    <w:p w:rsidR="005F74EC" w:rsidRPr="00CA787F" w:rsidRDefault="005F74EC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пё- 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тря-</w:t>
      </w:r>
    </w:p>
    <w:p w:rsidR="005F74EC" w:rsidRPr="00CA787F" w:rsidRDefault="005F74EC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овё- 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унё-</w:t>
      </w:r>
    </w:p>
    <w:p w:rsidR="005F74EC" w:rsidRPr="00CA787F" w:rsidRDefault="005F74EC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тё- 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полю-</w:t>
      </w:r>
    </w:p>
    <w:p w:rsidR="005F74EC" w:rsidRPr="00CA787F" w:rsidRDefault="005F74EC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ле- 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пови-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3. Повторислова.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Я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но, я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ный, я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треб, пля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ка, коля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ка, хля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тик, вё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ла, пё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трый, ле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ка, кре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ло, ме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то, те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то, ди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к, те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ный, интере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, интере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ный, ли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т, ми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ка, пи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к, ри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к, Бори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, арти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т, танки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т, ки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лый, тени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тый, и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кра, гори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тый, холми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тый.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4. Найди «лишнее» слово.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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Ле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, ле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ник, ле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ок, ле́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ка, леси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тый, ле</w:t>
      </w:r>
      <w:r w:rsidRPr="00CA787F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>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а.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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ресло, диван, стул, стол.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 xml:space="preserve">5. Образуй новые слова от слова 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>нёс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.</w:t>
      </w:r>
    </w:p>
    <w:p w:rsidR="005F74EC" w:rsidRPr="00CA787F" w:rsidRDefault="005F74EC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15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за- 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вы-</w:t>
      </w:r>
    </w:p>
    <w:p w:rsidR="005F74EC" w:rsidRPr="00CA787F" w:rsidRDefault="005F74EC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15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у- 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-нёс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пере-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-нёс</w:t>
      </w:r>
    </w:p>
    <w:p w:rsidR="005F74EC" w:rsidRPr="00CA787F" w:rsidRDefault="005F74EC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15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при- 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в-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6. Разучи скороговорку.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Произнося быстро слова «суп», «псу», ты можешь спутать их.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Есть волшебные слова: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Скажешь слово – слышишь два.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– Я несу СУП-СУП-СУП.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– А кому?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– ПСУ-ПСУ-ПСУ.</w:t>
      </w:r>
    </w:p>
    <w:p w:rsidR="005F74EC" w:rsidRPr="00CA787F" w:rsidRDefault="005F74EC" w:rsidP="00FC0BD3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ap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aps/>
          <w:sz w:val="20"/>
          <w:szCs w:val="20"/>
          <w:lang w:eastAsia="ru-RU"/>
        </w:rPr>
        <w:t>Задания для отработки звукосочетаний «СВ», «СК», «СМ», «СН», «СТ», «СП», «СЛ»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1. Произнеси чётко и ясно.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pict>
          <v:shape id="_x0000_i1035" type="#_x0000_t75" style="width:217.5pt;height:45pt">
            <v:imagedata r:id="rId18" o:title=""/>
          </v:shape>
        </w:pic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2. Повтори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слова.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Какие слова «сложили», чтобы получилось слово 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>небосвод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?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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Свая, свалить, сварить, присвоить, небосвод, свой.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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color w:val="000000"/>
          <w:spacing w:val="15"/>
          <w:sz w:val="20"/>
          <w:szCs w:val="20"/>
          <w:lang w:eastAsia="ru-RU"/>
        </w:rPr>
        <w:t>Скала, скалка, скатерть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, скамейка, сказка, скакать; сколько, скоро, сковороды, скулы, скупец, скулит.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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Смог, смола, смотр, смотрит, смыть, смуглый.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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Снаряд, сноп, снова, сны.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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Спать, проспать, спор, поспорить, спутник, спутать, спокойно, Спартак.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3. Выучи стихотворение А. Шибаева.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Повстречался с буквой «С» ПУТНИК,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И в космической дали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Полетел вокруг Земли 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СПУТНИК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4. Повтори слова.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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Слава, слабый, сладкий, слово, слон, словно, слух, случай.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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Стая, ставни; старик, стакан, пристань, сто, стойка, стук, ступка, ступенька, стол, стул.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5. Посмотри на картинки и назови изображенные группы.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pict>
          <v:shape id="_x0000_i1036" type="#_x0000_t75" style="width:365.25pt;height:79.5pt">
            <v:imagedata r:id="rId19" o:title=""/>
          </v:shape>
        </w:pic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ab/>
        <w:t xml:space="preserve">         СТОЛ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 xml:space="preserve">  СТУЛ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СКАЛКА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СКОВОРОДА</w:t>
      </w:r>
    </w:p>
    <w:p w:rsidR="005F74EC" w:rsidRPr="00CA787F" w:rsidRDefault="005F74EC" w:rsidP="00FC0BD3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  <w:lang w:eastAsia="ru-RU"/>
        </w:rPr>
      </w:pPr>
      <w:bookmarkStart w:id="0" w:name="_Toc279533126"/>
      <w:bookmarkEnd w:id="0"/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ЗАДАНИЯ ДЛЯ ОТРАБОТКИ ПРОИЗНОШЕНИЯ ЗВУКА [С]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1. Представь, что мы на кухне. Повтори словосочетания.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Соленое масло, соленая капуста, сладкий арбуз, кисло-сладкий квас, спелый абрикос, салат из редиски, колбаса с чесноком, миска с рисом, чистая посуда, вкусный суп.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2. Произнеси словосочетания. Ответь на вопросы.</w:t>
      </w:r>
    </w:p>
    <w:tbl>
      <w:tblPr>
        <w:tblW w:w="9711" w:type="dxa"/>
        <w:jc w:val="center"/>
        <w:tblInd w:w="-1586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3836"/>
        <w:gridCol w:w="2864"/>
        <w:gridCol w:w="3011"/>
      </w:tblGrid>
      <w:tr w:rsidR="005F74EC" w:rsidRPr="00CA787F" w:rsidTr="002411D1">
        <w:trPr>
          <w:trHeight w:val="585"/>
          <w:jc w:val="center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Высокая сосна.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Какая сосна?</w:t>
            </w:r>
          </w:p>
        </w:tc>
        <w:tc>
          <w:tcPr>
            <w:tcW w:w="2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Сухой лист.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Какой лист?</w:t>
            </w:r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Свежий сом.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Какой сом?</w:t>
            </w:r>
          </w:p>
        </w:tc>
      </w:tr>
      <w:tr w:rsidR="005F74EC" w:rsidRPr="00CA787F" w:rsidTr="002411D1">
        <w:trPr>
          <w:trHeight w:val="585"/>
          <w:jc w:val="center"/>
        </w:trPr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Сытая собака.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Какая собака?</w:t>
            </w:r>
          </w:p>
        </w:tc>
        <w:tc>
          <w:tcPr>
            <w:tcW w:w="2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Сосновый лес.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Какой лес?</w:t>
            </w:r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Спелый колос.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Какой колос?</w:t>
            </w:r>
          </w:p>
        </w:tc>
      </w:tr>
    </w:tbl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3. Закончи словосочетания.</w:t>
      </w:r>
    </w:p>
    <w:p w:rsidR="005F74EC" w:rsidRPr="00CA787F" w:rsidRDefault="005F74EC" w:rsidP="006E0A47">
      <w:pPr>
        <w:shd w:val="clear" w:color="auto" w:fill="FFFFFF"/>
        <w:tabs>
          <w:tab w:val="left" w:pos="1230"/>
          <w:tab w:val="left" w:leader="underscore" w:pos="253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пустой – ___________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– пустые ___________</w:t>
      </w:r>
    </w:p>
    <w:p w:rsidR="005F74EC" w:rsidRPr="00CA787F" w:rsidRDefault="005F74EC" w:rsidP="006E0A47">
      <w:pPr>
        <w:shd w:val="clear" w:color="auto" w:fill="FFFFFF"/>
        <w:tabs>
          <w:tab w:val="left" w:pos="1230"/>
          <w:tab w:val="left" w:leader="underscore" w:pos="253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сухой – ___________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– сухие ___________</w:t>
      </w:r>
    </w:p>
    <w:p w:rsidR="005F74EC" w:rsidRPr="00CA787F" w:rsidRDefault="005F74EC" w:rsidP="006E0A47">
      <w:pPr>
        <w:shd w:val="clear" w:color="auto" w:fill="FFFFFF"/>
        <w:tabs>
          <w:tab w:val="left" w:pos="1230"/>
          <w:tab w:val="left" w:leader="underscore" w:pos="253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свежий – ___________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– свежие ___________</w:t>
      </w:r>
    </w:p>
    <w:p w:rsidR="005F74EC" w:rsidRPr="00CA787F" w:rsidRDefault="005F74EC" w:rsidP="006E0A47">
      <w:pPr>
        <w:shd w:val="clear" w:color="auto" w:fill="FFFFFF"/>
        <w:tabs>
          <w:tab w:val="left" w:pos="1230"/>
          <w:tab w:val="left" w:leader="underscore" w:pos="253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сосновый – ___________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– сосновые ___________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 xml:space="preserve">4. Прочитай 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 xml:space="preserve">(повтори)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предложения.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У нас пёс.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На клумбе астры…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У дятла острый нос.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 стакане кислый квас.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 миске капуста.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5. Выучи скороговорки.</w:t>
      </w:r>
    </w:p>
    <w:p w:rsidR="005F74EC" w:rsidRPr="00CA787F" w:rsidRDefault="005F74EC" w:rsidP="006E0A47">
      <w:pPr>
        <w:shd w:val="clear" w:color="auto" w:fill="FFFFFF"/>
        <w:tabs>
          <w:tab w:val="left" w:pos="4080"/>
        </w:tabs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Коси, коса, пока роса.</w:t>
      </w:r>
    </w:p>
    <w:p w:rsidR="005F74EC" w:rsidRPr="00CA787F" w:rsidRDefault="005F74EC" w:rsidP="006E0A47">
      <w:pPr>
        <w:shd w:val="clear" w:color="auto" w:fill="FFFFFF"/>
        <w:tabs>
          <w:tab w:val="left" w:pos="4080"/>
        </w:tabs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Роса долой, а мы домой.</w:t>
      </w:r>
    </w:p>
    <w:p w:rsidR="005F74EC" w:rsidRPr="00CA787F" w:rsidRDefault="005F74EC" w:rsidP="006E0A47">
      <w:pPr>
        <w:shd w:val="clear" w:color="auto" w:fill="FFFFFF"/>
        <w:tabs>
          <w:tab w:val="left" w:pos="4080"/>
        </w:tabs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У Саньки новые санки,</w:t>
      </w:r>
    </w:p>
    <w:p w:rsidR="005F74EC" w:rsidRPr="00CA787F" w:rsidRDefault="005F74EC" w:rsidP="006E0A47">
      <w:pPr>
        <w:shd w:val="clear" w:color="auto" w:fill="FFFFFF"/>
        <w:tabs>
          <w:tab w:val="left" w:pos="4080"/>
        </w:tabs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У Санечки новенькие саночки.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У Сони и Сани</w:t>
      </w:r>
    </w:p>
    <w:p w:rsidR="005F74EC" w:rsidRPr="00CA787F" w:rsidRDefault="005F74EC" w:rsidP="006E0A47">
      <w:pPr>
        <w:shd w:val="clear" w:color="auto" w:fill="FFFFFF"/>
        <w:tabs>
          <w:tab w:val="left" w:pos="4080"/>
        </w:tabs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 сетях сом с усами.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 саду рос куст роз.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6. Объясни пословицу: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ВСЕМУ СВОЁ ВРЕМЯ.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7. Объясни поговорки.</w:t>
      </w:r>
    </w:p>
    <w:p w:rsidR="005F74EC" w:rsidRPr="00CA787F" w:rsidRDefault="005F74EC" w:rsidP="006E0A47">
      <w:pPr>
        <w:numPr>
          <w:ilvl w:val="0"/>
          <w:numId w:val="83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Есть квас, да нет вас.</w:t>
      </w:r>
    </w:p>
    <w:p w:rsidR="005F74EC" w:rsidRPr="00CA787F" w:rsidRDefault="005F74EC" w:rsidP="006E0A47">
      <w:pPr>
        <w:numPr>
          <w:ilvl w:val="0"/>
          <w:numId w:val="83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Мороз не велик, да стоять не велит.</w:t>
      </w:r>
    </w:p>
    <w:p w:rsidR="005F74EC" w:rsidRPr="00CA787F" w:rsidRDefault="005F74EC" w:rsidP="006E0A47">
      <w:pPr>
        <w:numPr>
          <w:ilvl w:val="0"/>
          <w:numId w:val="83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Где снег, там и след.</w:t>
      </w:r>
    </w:p>
    <w:p w:rsidR="005F74EC" w:rsidRPr="00CA787F" w:rsidRDefault="005F74EC" w:rsidP="006E0A47">
      <w:pPr>
        <w:numPr>
          <w:ilvl w:val="0"/>
          <w:numId w:val="83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Спасибо, мороз, что снегу нанёс.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8. Составь предложения по опорным словам.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Сад, посадить, садовод.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Сыр, сыровар, варить.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Вкусный, Саня, суп, съел.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Сладкий, Соня, пьёт, сок.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Соль, солонка, насыпать, в.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Лес, в, лесник, живёт.</w:t>
      </w:r>
    </w:p>
    <w:p w:rsidR="005F74EC" w:rsidRPr="00CA787F" w:rsidRDefault="005F74EC" w:rsidP="002411D1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  <w:lang w:eastAsia="ru-RU"/>
        </w:rPr>
      </w:pPr>
      <w:bookmarkStart w:id="1" w:name="_Toc279533127"/>
      <w:bookmarkEnd w:id="1"/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 xml:space="preserve">ЗАДАНИЯ ДЛЯ ОТРАБОТКИ ПРОИЗНОШЕНИЯ </w:t>
      </w:r>
    </w:p>
    <w:p w:rsidR="005F74EC" w:rsidRPr="00CA787F" w:rsidRDefault="005F74EC" w:rsidP="002411D1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ЗВУКОСОЧЕТАНИЯ «СЯ»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1. Как зовут детей? Добавь слог «СЯ»:</w:t>
      </w:r>
    </w:p>
    <w:p w:rsidR="005F74EC" w:rsidRPr="00CA787F" w:rsidRDefault="005F74EC" w:rsidP="006E0A47">
      <w:pPr>
        <w:tabs>
          <w:tab w:val="left" w:pos="2340"/>
        </w:tabs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ва- ____,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а-____,</w:t>
      </w:r>
    </w:p>
    <w:p w:rsidR="005F74EC" w:rsidRPr="00CA787F" w:rsidRDefault="005F74EC" w:rsidP="006E0A47">
      <w:pPr>
        <w:tabs>
          <w:tab w:val="left" w:pos="2340"/>
        </w:tabs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лю-____,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мару-____.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2. Повтори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слова.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sz w:val="20"/>
          <w:szCs w:val="20"/>
          <w:lang w:eastAsia="ru-RU"/>
        </w:rPr>
        <w:t>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де</w:t>
      </w: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ся</w:t>
      </w:r>
      <w:r w:rsidRPr="00CA787F">
        <w:rPr>
          <w:rFonts w:ascii="Times New Roman" w:hAnsi="Times New Roman"/>
          <w:sz w:val="20"/>
          <w:szCs w:val="20"/>
          <w:lang w:eastAsia="ru-RU"/>
        </w:rPr>
        <w:t>ть, де</w:t>
      </w: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ся</w:t>
      </w:r>
      <w:r w:rsidRPr="00CA787F">
        <w:rPr>
          <w:rFonts w:ascii="Times New Roman" w:hAnsi="Times New Roman"/>
          <w:sz w:val="20"/>
          <w:szCs w:val="20"/>
          <w:lang w:eastAsia="ru-RU"/>
        </w:rPr>
        <w:t>ток, ко</w:t>
      </w: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ся</w:t>
      </w:r>
      <w:r w:rsidRPr="00CA787F">
        <w:rPr>
          <w:rFonts w:ascii="Times New Roman" w:hAnsi="Times New Roman"/>
          <w:sz w:val="20"/>
          <w:szCs w:val="20"/>
          <w:lang w:eastAsia="ru-RU"/>
        </w:rPr>
        <w:t>к, ме</w:t>
      </w: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ся</w:t>
      </w:r>
      <w:r w:rsidRPr="00CA787F">
        <w:rPr>
          <w:rFonts w:ascii="Times New Roman" w:hAnsi="Times New Roman"/>
          <w:sz w:val="20"/>
          <w:szCs w:val="20"/>
          <w:lang w:eastAsia="ru-RU"/>
        </w:rPr>
        <w:t>ц;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sz w:val="20"/>
          <w:szCs w:val="20"/>
          <w:lang w:eastAsia="ru-RU"/>
        </w:rPr>
        <w:t>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ви</w:t>
      </w: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ся</w:t>
      </w:r>
      <w:r w:rsidRPr="00CA787F">
        <w:rPr>
          <w:rFonts w:ascii="Times New Roman" w:hAnsi="Times New Roman"/>
          <w:sz w:val="20"/>
          <w:szCs w:val="20"/>
          <w:lang w:eastAsia="ru-RU"/>
        </w:rPr>
        <w:t>т, ко</w:t>
      </w: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ся</w:t>
      </w:r>
      <w:r w:rsidRPr="00CA787F">
        <w:rPr>
          <w:rFonts w:ascii="Times New Roman" w:hAnsi="Times New Roman"/>
          <w:sz w:val="20"/>
          <w:szCs w:val="20"/>
          <w:lang w:eastAsia="ru-RU"/>
        </w:rPr>
        <w:t>т, бро</w:t>
      </w: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ся</w:t>
      </w:r>
      <w:r w:rsidRPr="00CA787F">
        <w:rPr>
          <w:rFonts w:ascii="Times New Roman" w:hAnsi="Times New Roman"/>
          <w:sz w:val="20"/>
          <w:szCs w:val="20"/>
          <w:lang w:eastAsia="ru-RU"/>
        </w:rPr>
        <w:t>т, но</w:t>
      </w: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ся</w:t>
      </w:r>
      <w:r w:rsidRPr="00CA787F">
        <w:rPr>
          <w:rFonts w:ascii="Times New Roman" w:hAnsi="Times New Roman"/>
          <w:sz w:val="20"/>
          <w:szCs w:val="20"/>
          <w:lang w:eastAsia="ru-RU"/>
        </w:rPr>
        <w:t>т.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3. Игра «Мамы, папы и детёныши».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У лисы и ли́са…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У свиньи и кабана…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У лосихи и лося…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У гусыни…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У рыси…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4. Игра «Кто кого позвал, кто с кем гулял».</w:t>
      </w:r>
    </w:p>
    <w:p w:rsidR="005F74EC" w:rsidRPr="00CA787F" w:rsidRDefault="005F74EC" w:rsidP="006E0A47">
      <w:pPr>
        <w:shd w:val="clear" w:color="auto" w:fill="FFFFFF"/>
        <w:tabs>
          <w:tab w:val="left" w:pos="367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Лиса – своих лисят.</w:t>
      </w:r>
    </w:p>
    <w:p w:rsidR="005F74EC" w:rsidRPr="00CA787F" w:rsidRDefault="005F74EC" w:rsidP="006E0A47">
      <w:pPr>
        <w:shd w:val="clear" w:color="auto" w:fill="FFFFFF"/>
        <w:tabs>
          <w:tab w:val="left" w:pos="367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Лиса – с лисятами.</w:t>
      </w:r>
    </w:p>
    <w:p w:rsidR="005F74EC" w:rsidRPr="00CA787F" w:rsidRDefault="005F74EC" w:rsidP="006E0A47">
      <w:pPr>
        <w:shd w:val="clear" w:color="auto" w:fill="FFFFFF"/>
        <w:tabs>
          <w:tab w:val="left" w:pos="367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Лось – с лосятами.</w:t>
      </w:r>
    </w:p>
    <w:p w:rsidR="005F74EC" w:rsidRPr="00CA787F" w:rsidRDefault="005F74EC" w:rsidP="006E0A47">
      <w:pPr>
        <w:shd w:val="clear" w:color="auto" w:fill="FFFFFF"/>
        <w:tabs>
          <w:tab w:val="left" w:pos="367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Лось – своих лосят и т. д.</w:t>
      </w:r>
    </w:p>
    <w:p w:rsidR="005F74EC" w:rsidRPr="00CA787F" w:rsidRDefault="005F74EC" w:rsidP="00FC0BD3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iCs/>
          <w:sz w:val="20"/>
          <w:szCs w:val="20"/>
          <w:lang w:eastAsia="ru-RU"/>
        </w:rPr>
      </w:pPr>
      <w:bookmarkStart w:id="2" w:name="_Toc279533128"/>
      <w:bookmarkEnd w:id="2"/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 xml:space="preserve">ЗАДАНИЯ ДЛЯ ОТРАБОТКИ ПРОИЗНОШЕНИЯЗВУКОСОЧЕТАНИЯ </w:t>
      </w:r>
      <w:r w:rsidRPr="00CA787F">
        <w:rPr>
          <w:rFonts w:ascii="Times New Roman" w:hAnsi="Times New Roman"/>
          <w:b/>
          <w:bCs/>
          <w:i/>
          <w:iCs/>
          <w:sz w:val="20"/>
          <w:szCs w:val="20"/>
          <w:lang w:eastAsia="ru-RU"/>
        </w:rPr>
        <w:t>СИ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1. Повтори слова.</w:t>
      </w:r>
    </w:p>
    <w:p w:rsidR="005F74EC" w:rsidRPr="00CA787F" w:rsidRDefault="005F74EC" w:rsidP="006E0A47">
      <w:pPr>
        <w:shd w:val="clear" w:color="auto" w:fill="FFFFFF"/>
        <w:tabs>
          <w:tab w:val="left" w:pos="35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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Сима, сила, ситец, сито, синька, синица, Сибирь, сигнал, силач, сироп, сирень, ситро, синева;</w:t>
      </w:r>
    </w:p>
    <w:p w:rsidR="005F74EC" w:rsidRPr="00CA787F" w:rsidRDefault="005F74EC" w:rsidP="006E0A47">
      <w:pPr>
        <w:shd w:val="clear" w:color="auto" w:fill="FFFFFF"/>
        <w:tabs>
          <w:tab w:val="left" w:pos="35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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осина, носилки, ко-силка, лисичка, керосин, гуси, персик, василек;</w:t>
      </w:r>
    </w:p>
    <w:p w:rsidR="005F74EC" w:rsidRPr="00CA787F" w:rsidRDefault="005F74EC" w:rsidP="006E0A47">
      <w:pPr>
        <w:shd w:val="clear" w:color="auto" w:fill="FFFFFF"/>
        <w:tabs>
          <w:tab w:val="left" w:pos="35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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босиком, сильный, синий.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2. Подумай, похожи ли слова?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Синий – синька – синь – синева – синица – подсинить.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3. Добавь слог «СИ» и произнеси.</w:t>
      </w:r>
    </w:p>
    <w:p w:rsidR="005F74EC" w:rsidRPr="00CA787F" w:rsidRDefault="005F74EC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не-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тря-</w:t>
      </w:r>
    </w:p>
    <w:p w:rsidR="005F74EC" w:rsidRPr="00CA787F" w:rsidRDefault="005F74EC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ко-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уку-</w:t>
      </w:r>
    </w:p>
    <w:p w:rsidR="005F74EC" w:rsidRPr="00CA787F" w:rsidRDefault="005F74EC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но-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про-</w:t>
      </w:r>
    </w:p>
    <w:p w:rsidR="005F74EC" w:rsidRPr="00CA787F" w:rsidRDefault="005F74EC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пога-</w:t>
      </w:r>
    </w:p>
    <w:p w:rsidR="005F74EC" w:rsidRPr="00CA787F" w:rsidRDefault="005F74EC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 xml:space="preserve">4. Измени слова по образцу: 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коси – косит.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5. Исправь: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Мы собираем васильки,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На головах у нас щенки.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 xml:space="preserve"> (Венки.)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  <w:t>А. Шибаев</w:t>
      </w:r>
    </w:p>
    <w:p w:rsidR="005F74EC" w:rsidRPr="00CA787F" w:rsidRDefault="005F74EC" w:rsidP="00FC0BD3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  <w:lang w:eastAsia="ru-RU"/>
        </w:rPr>
      </w:pPr>
      <w:bookmarkStart w:id="3" w:name="_Toc279533129"/>
      <w:bookmarkEnd w:id="3"/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ЗАДАНИЯ ДЛЯ ОТРАБОТКИ ПРОИЗНОШЕНИЯ ЗВУКОСОЧЕТАНИЯ «СЕ»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1. Повтори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слова: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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сев, серп, сено, север, Сеня, сетка, серьги, сеялка, семечки, село, седло, седок, семена, сезон, секрет, Серёжа, серебро, секунда, селёдка;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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кисель, посев, песец, осень, пасека, плесень;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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семь, серый, осенний, весенний, седой.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2. Подумай, похожи ли слова.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Сев, посев, сеять, сеялка, семя;   седло, седок; осень, осенний.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3. Выучи:</w:t>
      </w:r>
    </w:p>
    <w:tbl>
      <w:tblPr>
        <w:tblW w:w="5795" w:type="dxa"/>
        <w:tblInd w:w="19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5795"/>
      </w:tblGrid>
      <w:tr w:rsidR="005F74EC" w:rsidRPr="00CA787F" w:rsidTr="002411D1">
        <w:tc>
          <w:tcPr>
            <w:tcW w:w="5795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2411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Ах вы, сени мои, сени, сени новые мои!</w:t>
            </w:r>
          </w:p>
          <w:p w:rsidR="005F74EC" w:rsidRPr="00CA787F" w:rsidRDefault="005F74EC" w:rsidP="002411D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Сени новые, кленовые, решетчатые.</w:t>
            </w:r>
          </w:p>
          <w:p w:rsidR="005F74EC" w:rsidRPr="00CA787F" w:rsidRDefault="005F74EC" w:rsidP="002411D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Вот ива у дорожки, а на ветвях серёжки.</w:t>
            </w:r>
          </w:p>
          <w:p w:rsidR="005F74EC" w:rsidRPr="00C52783" w:rsidRDefault="005F74EC" w:rsidP="00C5278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 почему не Машки, не Дашки и не Лёшки?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A787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А.Шибаев</w:t>
            </w:r>
          </w:p>
        </w:tc>
      </w:tr>
    </w:tbl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 xml:space="preserve">4. Какое ещё значение есть у слова 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>серёжки?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Есть волшебные слова: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Скажешь слово – слышишь два.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5. Произнеси быстро выделенные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 поле СЕВ – СЕВ – СЕВ.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 поле ВСЕ – ВСЕ – ВСЕ.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 xml:space="preserve">6. Любишь ли ты 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>кисель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? Назови, какой кисель приготовили.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pict>
          <v:shape id="_x0000_i1037" type="#_x0000_t75" style="width:390pt;height:65.25pt">
            <v:imagedata r:id="rId20" o:title=""/>
          </v:shape>
        </w:pic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7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. Игра «Знаешь ли ты?».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– Знаешь ли ты, что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 xml:space="preserve">песец – 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это северная лисица?</w:t>
      </w:r>
    </w:p>
    <w:p w:rsidR="005F74EC" w:rsidRPr="00CA787F" w:rsidRDefault="005F74EC" w:rsidP="006E0A47">
      <w:pPr>
        <w:numPr>
          <w:ilvl w:val="1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Каких ещё представителей семейства псовых знаешь ты?</w:t>
      </w:r>
    </w:p>
    <w:p w:rsidR="005F74EC" w:rsidRPr="00CA787F" w:rsidRDefault="005F74EC" w:rsidP="002411D1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ap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aps/>
          <w:sz w:val="20"/>
          <w:szCs w:val="20"/>
          <w:lang w:eastAsia="ru-RU"/>
        </w:rPr>
        <w:t>Задания для отработки произношения  звукосочетания «СЁ», «СЮ»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1. Повтори слова.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Сёма, сёла, посёлок, новосёл, тесёмка, весёлый, сюда, всюду.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2. Игра «Много – один».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Гусята – гусёнок.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Лисята – __________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Рысята – __________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Лосята – __________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Поросята – _________             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3. Измени слова, данные в скобках.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Мы гуляли, на прогулке повстречали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(АСЯ, ВАСЯ, ДУСЯ, ЛЮСЯ и, конечно, кошка МУСЯ)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Мы гуляли с Асей, Васей, Дусей, Люсей и, конечно, с кошкой Мусей.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Погуляли, попрощались с Асей, Васей, Дусей, Люсей и, конечно, с кошкой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Мусей.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4. Отгадай!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Мягкие лапки, а в лапках – царапки.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(Кошка.)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5. Повтори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стихотворение.</w:t>
      </w:r>
    </w:p>
    <w:p w:rsidR="005F74EC" w:rsidRPr="00CA787F" w:rsidRDefault="005F74EC" w:rsidP="00FC0BD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ВАСЕНЬКА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5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Непоседа Васенька не сидит на месте. 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5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Непоседа Васенька всюду с нами вместе.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5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Есть усы у Васеньки, на усах сединки.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5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Хвост дугой у Васеньки и пятно на спинке.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6. Подумай, похожи ли слова: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Село, сёла, поселок, новосёл, поселиться.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Новоселье, новоселье!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Новосёлам всем веселье!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Новоселье мы справляем.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Новосёлов поздравляем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Новосчастия желаем!</w:t>
      </w:r>
    </w:p>
    <w:p w:rsidR="005F74EC" w:rsidRPr="00CA787F" w:rsidRDefault="005F74EC" w:rsidP="006E0A47">
      <w:pPr>
        <w:keepNext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7. Прочитай и выучи чистоговорку – шутку.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Ся–ся–ся – жили-были два гуся.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Ся–ся–ся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 xml:space="preserve"> – 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спи спокойно – сказка вся.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8. Прочитай песенку и стихотворения. Выучи понравившиеся.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5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Жили у бабуси два веселых гуся – 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5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Один серый, другой белый, два веселых гуся.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5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Вот кричит бабуся: «Ой, пропали гуси, 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5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Один серый, другой белый, гуси мои, гуси!»</w:t>
      </w:r>
    </w:p>
    <w:p w:rsidR="005F74EC" w:rsidRPr="00CA787F" w:rsidRDefault="005F74EC" w:rsidP="00FC0BD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ГУСИ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5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Старый дедушка Евсей на лугу пасёт гусей.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5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Гуси белые, как снег, лапы красные у всех.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5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Ходят гуси: «Га-га-га», а над ними радуга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5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А над ними самолёт, за собой гусей зовёт.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5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Только гуси не летят, видно, гуси не хотят.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9. Отгадай загадки.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5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 воде купался, а сухой остался.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550"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  <w:t>(Гусь.)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5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Красные лапки щиплют за пятки.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550"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  <w:t>(Гусь.)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5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Бел, как снег, надут, как мех,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5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На лапках ходит.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550"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  <w:t>(Гусь.)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10. Назови, в каких сказках есть ГУСИ.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</w:p>
    <w:p w:rsidR="005F74EC" w:rsidRPr="00CA787F" w:rsidRDefault="005F74EC" w:rsidP="00FC0BD3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  <w:lang w:eastAsia="ru-RU"/>
        </w:rPr>
      </w:pPr>
      <w:bookmarkStart w:id="4" w:name="_Toc279533131"/>
      <w:bookmarkEnd w:id="4"/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ЗАДАНИЯ ПО АВТОМАТИЗАЦИИ ЗВУКОВ [С] И [С’]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1. Прочитай и выучи чистоговорку.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Си–си–си, си–си–си – в водоёме караси.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Ся–ся–ся, ся–ся–ся – вот поймать бы карася!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Се–се–се, се–се–се – карасей ловили все.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Ся–ся–ся, ся–ся–ся – не поймали карася.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 xml:space="preserve">2. Прочитай 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 xml:space="preserve">(повтори)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предложения.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У Симы василёк.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Люся сидит на сене.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Всюду на ветках снегири.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Сёма бегает босиком.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Вася косит.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Вася умылся и оделся.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У Симы десять слив.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Симу укусила оса.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Муське восьмой месяц.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Люся всегда боялась гусей?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Серёжа сильнее Севы, но слабее Сени.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Кот Васька сидит и следит за сорокой.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Кончилось лето, и началась осень.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 реку бросили сети. В сети попались осетры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Лиса с лисятами поселилась у просеки.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3. Добавь звук [С’] в конце слов.</w:t>
      </w:r>
    </w:p>
    <w:p w:rsidR="005F74EC" w:rsidRPr="00CA787F" w:rsidRDefault="005F74EC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вы-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ры-</w:t>
      </w:r>
    </w:p>
    <w:p w:rsidR="005F74EC" w:rsidRPr="00CA787F" w:rsidRDefault="005F74EC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о-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гу-</w:t>
      </w:r>
    </w:p>
    <w:p w:rsidR="005F74EC" w:rsidRPr="00CA787F" w:rsidRDefault="005F74EC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ве-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ло-</w:t>
      </w:r>
    </w:p>
    <w:p w:rsidR="005F74EC" w:rsidRPr="00CA787F" w:rsidRDefault="005F74EC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лосо-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кара-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4. В середине слов потерялся звук [С’]. Прочитай, вставив буквы «С» и «Ь».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Пи ___ мо, те ___ мa, мо ___ ка,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Ва ___ кa, во ___ мой, о ___ ка.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5. Догадайся сам, загадай друзьям.</w:t>
      </w:r>
    </w:p>
    <w:tbl>
      <w:tblPr>
        <w:tblW w:w="9639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5637"/>
        <w:gridCol w:w="4002"/>
      </w:tblGrid>
      <w:tr w:rsidR="005F74EC" w:rsidRPr="00CA787F" w:rsidTr="001D72A2">
        <w:tc>
          <w:tcPr>
            <w:tcW w:w="5637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Трав копытами касаясь,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Ходит по лесу красавец,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Ходит гордо и легко,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Рога раскинув широко.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                 (Лось.)</w:t>
            </w: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По лужку он важно бродит,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Из воды сухим выходит,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Носит красные ботинки, 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Дарит мягкие перинки.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                 (Гусь.)</w:t>
            </w:r>
          </w:p>
        </w:tc>
      </w:tr>
    </w:tbl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 xml:space="preserve">6. Прочитай </w:t>
      </w:r>
      <w:r w:rsidRPr="00CA787F">
        <w:rPr>
          <w:rFonts w:ascii="Times New Roman" w:hAnsi="Times New Roman"/>
          <w:b/>
          <w:bCs/>
          <w:i/>
          <w:iCs/>
          <w:sz w:val="20"/>
          <w:szCs w:val="20"/>
          <w:lang w:eastAsia="ru-RU"/>
        </w:rPr>
        <w:t xml:space="preserve">(повтори) </w:t>
      </w: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слова.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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Брось, боюсь, борюсь, моюсь бреюсь, Моська.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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Свет, сверху, свежий, светлый, свечи, сверчок, сверла, свёкла, свёрток, свинка, свитер.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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След, слева, слёт, слива, сливки, слить, слякоть.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7. Найди отгадки на загадки.</w:t>
      </w:r>
    </w:p>
    <w:tbl>
      <w:tblPr>
        <w:tblW w:w="9639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5637"/>
        <w:gridCol w:w="4002"/>
      </w:tblGrid>
      <w:tr w:rsidR="005F74EC" w:rsidRPr="00CA787F" w:rsidTr="001D72A2">
        <w:tc>
          <w:tcPr>
            <w:tcW w:w="5637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Один вход, три выхода.          </w:t>
            </w:r>
            <w:r w:rsidRPr="00CA787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(Свитер, рубашка.)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Выбрал теплое местечко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И живёт себе за печкой.       </w:t>
            </w:r>
            <w:r w:rsidRPr="00CA787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(Сверчок.)</w:t>
            </w: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Хотя я сахарной зовусь, 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Го от дождя я не размокла.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Крупна, сладка на вкус. 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Узнали вы? Я... </w:t>
            </w:r>
            <w:r w:rsidRPr="00CA787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(свёкла)</w:t>
            </w: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</w:tr>
    </w:tbl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8. Выучи стихотворение.</w:t>
      </w:r>
    </w:p>
    <w:p w:rsidR="005F74EC" w:rsidRPr="00CA787F" w:rsidRDefault="005F74EC" w:rsidP="006E6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ПИСЬМО НА СНЕГУ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Вышит снег красивой строчкой,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Словно белая сорочка.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Папу я зову во двор.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– Посмотри, какой узор!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Папа смотрит сверху вниз: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– Тут письмо тебе, Денис.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Пишут птицы и зверушки: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«Сделайте для нас кормушки!»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9. Объясни смысл пословицы.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Слово для подсказки – слякоть.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Весна да осень – на дню погод восемь.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 xml:space="preserve">10. Прочитай </w:t>
      </w:r>
      <w:r w:rsidRPr="00CA787F">
        <w:rPr>
          <w:rFonts w:ascii="Times New Roman" w:hAnsi="Times New Roman"/>
          <w:b/>
          <w:bCs/>
          <w:i/>
          <w:iCs/>
          <w:sz w:val="20"/>
          <w:szCs w:val="20"/>
          <w:lang w:eastAsia="ru-RU"/>
        </w:rPr>
        <w:t xml:space="preserve">(повтори) </w:t>
      </w: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слова.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Смех, смелый, смена, сметана, смирный, смять, снег, снежок, снегири, снимок, снять; спеть, спелый, спица, спинка, спячка, степь, стены, стих, стирка, стёкла, Стёпа.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11. Ответь на вопрос полной фразой.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– Кто впадает в спячку?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– Когда прилетают снегири?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– Из чего делают сливки и сметану?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– Что нужно для стирки?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– Для чего нужны спицы?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12. Прочитай слова со звуками [С] и [С’].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Свист, смесь, слесарь, сестра сеанс, сосёнка, силос, система, совсем, сосиски, сессия, снести, спросить, скрести, сесть.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13. Прочитай, вставляя имена.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Оля, Паша, Даша, Лена, Нюра, Шура, Марусенька.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У меня сестрёнок семь, 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Помогать я буду всем!</w:t>
      </w:r>
    </w:p>
    <w:p w:rsidR="005F74EC" w:rsidRPr="00CA787F" w:rsidRDefault="005F74EC" w:rsidP="006E0A47">
      <w:pPr>
        <w:shd w:val="clear" w:color="auto" w:fill="FFFFFF"/>
        <w:tabs>
          <w:tab w:val="left" w:pos="120"/>
          <w:tab w:val="left" w:leader="underscore" w:pos="11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 ___________ сеять,</w:t>
      </w:r>
    </w:p>
    <w:p w:rsidR="005F74EC" w:rsidRPr="00CA787F" w:rsidRDefault="005F74EC" w:rsidP="006E0A47">
      <w:pPr>
        <w:shd w:val="clear" w:color="auto" w:fill="FFFFFF"/>
        <w:tabs>
          <w:tab w:val="left" w:pos="120"/>
          <w:tab w:val="left" w:leader="underscore" w:pos="11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 ___________ жать,</w:t>
      </w:r>
    </w:p>
    <w:p w:rsidR="005F74EC" w:rsidRPr="00CA787F" w:rsidRDefault="005F74EC" w:rsidP="006E0A47">
      <w:pPr>
        <w:shd w:val="clear" w:color="auto" w:fill="FFFFFF"/>
        <w:tabs>
          <w:tab w:val="left" w:pos="120"/>
          <w:tab w:val="left" w:leader="underscore" w:pos="11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 ___________ куклу наряжать,</w:t>
      </w:r>
    </w:p>
    <w:p w:rsidR="005F74EC" w:rsidRPr="00CA787F" w:rsidRDefault="005F74EC" w:rsidP="006E0A47">
      <w:pPr>
        <w:shd w:val="clear" w:color="auto" w:fill="FFFFFF"/>
        <w:tabs>
          <w:tab w:val="left" w:pos="120"/>
          <w:tab w:val="left" w:leader="underscore" w:pos="11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 ___________ стряпать,</w:t>
      </w:r>
    </w:p>
    <w:p w:rsidR="005F74EC" w:rsidRPr="00CA787F" w:rsidRDefault="005F74EC" w:rsidP="006E0A47">
      <w:pPr>
        <w:shd w:val="clear" w:color="auto" w:fill="FFFFFF"/>
        <w:tabs>
          <w:tab w:val="left" w:pos="120"/>
          <w:tab w:val="left" w:leader="underscore" w:pos="11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 ___________ шить,</w:t>
      </w:r>
    </w:p>
    <w:p w:rsidR="005F74EC" w:rsidRPr="00CA787F" w:rsidRDefault="005F74EC" w:rsidP="006E0A47">
      <w:pPr>
        <w:shd w:val="clear" w:color="auto" w:fill="FFFFFF"/>
        <w:tabs>
          <w:tab w:val="left" w:pos="120"/>
          <w:tab w:val="left" w:leader="underscore" w:pos="11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 ___________ сено ворошить,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Песни петь с ____________ 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Самою малюсенькой.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14. Повтори скороговорку.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У сосны – сосёнки поспели опёнки.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15. Отгадай загадку.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77 полков. Все повалились, а 3 остались.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(Сосна, ель, вереск – зимой.)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 xml:space="preserve">16. Прочитай </w:t>
      </w:r>
      <w:r w:rsidRPr="00CA787F">
        <w:rPr>
          <w:rFonts w:ascii="Times New Roman" w:hAnsi="Times New Roman"/>
          <w:b/>
          <w:bCs/>
          <w:i/>
          <w:iCs/>
          <w:sz w:val="20"/>
          <w:szCs w:val="20"/>
          <w:lang w:eastAsia="ru-RU"/>
        </w:rPr>
        <w:t>(послушай и повтори) «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Детские новости».</w:t>
      </w:r>
    </w:p>
    <w:tbl>
      <w:tblPr>
        <w:tblW w:w="9350" w:type="dxa"/>
        <w:tblInd w:w="69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5830"/>
        <w:gridCol w:w="3520"/>
      </w:tblGrid>
      <w:tr w:rsidR="005F74EC" w:rsidRPr="00CA787F" w:rsidTr="006E6C65">
        <w:tc>
          <w:tcPr>
            <w:tcW w:w="5830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6E6C6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Мы услыхали от совы,</w:t>
            </w:r>
          </w:p>
          <w:p w:rsidR="005F74EC" w:rsidRPr="00CA787F" w:rsidRDefault="005F74EC" w:rsidP="006E6C6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Что нету слов на букву «Ы».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6E6C6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Ест киска суп из миски.</w:t>
            </w:r>
          </w:p>
          <w:p w:rsidR="005F74EC" w:rsidRPr="00CA787F" w:rsidRDefault="005F74EC" w:rsidP="006E6C6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Сыта киска, пуста миска.</w:t>
            </w:r>
          </w:p>
        </w:tc>
      </w:tr>
      <w:tr w:rsidR="005F74EC" w:rsidRPr="00CA787F" w:rsidTr="006E6C65">
        <w:tc>
          <w:tcPr>
            <w:tcW w:w="5830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6E6C6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Все ослы всегда упрямы </w:t>
            </w:r>
          </w:p>
          <w:p w:rsidR="005F74EC" w:rsidRPr="00CA787F" w:rsidRDefault="005F74EC" w:rsidP="006E6C6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И не слушаются мамы.</w:t>
            </w:r>
          </w:p>
          <w:p w:rsidR="005F74EC" w:rsidRPr="00CA787F" w:rsidRDefault="005F74EC" w:rsidP="006E6C6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Не хватает в мире слов</w:t>
            </w:r>
          </w:p>
          <w:p w:rsidR="005F74EC" w:rsidRPr="00CA787F" w:rsidRDefault="005F74EC" w:rsidP="006E6C6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Уговаривать ослов!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6E6C6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Варит сам самовар,</w:t>
            </w:r>
          </w:p>
          <w:p w:rsidR="005F74EC" w:rsidRPr="00CA787F" w:rsidRDefault="005F74EC" w:rsidP="006E6C6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Валит сам самосвал,</w:t>
            </w:r>
          </w:p>
          <w:p w:rsidR="005F74EC" w:rsidRPr="00CA787F" w:rsidRDefault="005F74EC" w:rsidP="006E6C6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Ходит сам самоход,</w:t>
            </w:r>
          </w:p>
          <w:p w:rsidR="005F74EC" w:rsidRPr="00CA787F" w:rsidRDefault="005F74EC" w:rsidP="006E6C6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Сам летает самолёт.</w:t>
            </w:r>
          </w:p>
        </w:tc>
      </w:tr>
    </w:tbl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17. Познакомься: «Зимняя страничка. Снежная страничка».</w:t>
      </w:r>
    </w:p>
    <w:p w:rsidR="005F74EC" w:rsidRPr="00CA787F" w:rsidRDefault="005F74EC" w:rsidP="006E6C6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САНЯ И САНИ</w:t>
      </w:r>
    </w:p>
    <w:tbl>
      <w:tblPr>
        <w:tblW w:w="8690" w:type="dxa"/>
        <w:tblInd w:w="69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850"/>
        <w:gridCol w:w="4840"/>
      </w:tblGrid>
      <w:tr w:rsidR="005F74EC" w:rsidRPr="00CA787F" w:rsidTr="006E6C65">
        <w:tc>
          <w:tcPr>
            <w:tcW w:w="3850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6E6C6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Маленькому Сане</w:t>
            </w:r>
          </w:p>
          <w:p w:rsidR="005F74EC" w:rsidRPr="00CA787F" w:rsidRDefault="005F74EC" w:rsidP="006E6C6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Подарили сани.</w:t>
            </w:r>
          </w:p>
          <w:p w:rsidR="005F74EC" w:rsidRPr="00CA787F" w:rsidRDefault="005F74EC" w:rsidP="006E6C6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Посмотрите сами:</w:t>
            </w:r>
          </w:p>
          <w:p w:rsidR="005F74EC" w:rsidRPr="00CA787F" w:rsidRDefault="005F74EC" w:rsidP="006E6C6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4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Вот какие сани.</w:t>
            </w:r>
          </w:p>
        </w:tc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Вёз на гору Саня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За собою сани.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Ехал с горки Саня,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 на Сане сани.</w:t>
            </w:r>
          </w:p>
        </w:tc>
      </w:tr>
    </w:tbl>
    <w:p w:rsidR="005F74EC" w:rsidRPr="00CA787F" w:rsidRDefault="005F74EC" w:rsidP="006E6C6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СНЕГ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Снег да снег кругом ложится,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Снег на солнце серебрится.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Только ёлочка стоит,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Вовсе летняя на вид.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18. Познакомься: «Солёная страничка».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Бела, а не снег – в чести у всех?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(Соль.)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ОТКУДА СОЛЬ БЕРЁТСЯ</w:t>
      </w:r>
    </w:p>
    <w:p w:rsidR="005F74EC" w:rsidRPr="00CA787F" w:rsidRDefault="005F74EC" w:rsidP="00C5278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Жила была на свете Солонка.Стояла она на столе, солила понемногу всякую еду – борщ, кашу, котлеты и овощи. Но вот однажды кончилась у неё соль. Рассердились Солонку котлеты, обиделись овощи и каша.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– Надо пойти соли поискать, – сказала тогда солонка и отправилась в путь. Только никак не могла она отыскать хотя бы щепотку соли!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На деревьях соль не растёт. С неба не сыплется. Откуда её взять?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– А тык самому Солёному морю сходи, – посоветовала ей знакомая Маслёнка, у него соли много!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Прибежала Солонка на берег моря.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– Здравствуй, Солёное море! Дай мне сольцы немного, – сказала Солонка.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– Хорошо, – ответило Солёное море. – Я дам тебе соли. Только сходи к моему братцу, могучему Насосу-Солесосу.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Пошла Солонка к Насосу-Солесосу. Стоит Насос-Солесос на бережку, воду из моря перекачивает.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– Ты-то мне и нужен, Насос-Солесос, – обрадовалась Солонка. – Дай мне немного соли.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Забурлила морская вода. Перекачал великан Солесос воду в маленькое озеро.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– А теперь попроси Горячее Солнышко согреть воду, – сказал Солесос. – Нагреется вода, испарится, а соль на самом дне останется.</w:t>
      </w:r>
    </w:p>
    <w:p w:rsidR="005F74EC" w:rsidRPr="00CA787F" w:rsidRDefault="005F74EC" w:rsidP="00C5278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Попросила Солонка Горячее Солнышко. Превратило Солнышко морскую воду в пар. А на дне озера осталась соль. Много соли, видимо-невидимо, хоть лопатой греби!</w:t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Набрала Солонка соли, домой побежала.</w:t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Обрадовались котлеты, заплясали овощи в кастрюле, улыбнулись друг другу борщ и каша. А за обедом рассказала им Солонка, откуда соль берется.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Оказывается, люди соль из морской воды добывают, а помогают им могучие насосы-солесосы и горячее южное солнце. Вот как.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Л. Мезинова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19. Отгадай.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Это мощный насос,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Он зовётся солесос,</w:t>
      </w:r>
    </w:p>
    <w:p w:rsidR="005F74EC" w:rsidRPr="00CA787F" w:rsidRDefault="005F74EC" w:rsidP="006E0A47">
      <w:pPr>
        <w:keepNext/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Воду в море добывает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И в озеро выливает.</w:t>
      </w:r>
    </w:p>
    <w:tbl>
      <w:tblPr>
        <w:tblW w:w="9231" w:type="dxa"/>
        <w:tblInd w:w="58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4412"/>
        <w:gridCol w:w="4819"/>
      </w:tblGrid>
      <w:tr w:rsidR="005F74EC" w:rsidRPr="00CA787F" w:rsidTr="006E6C65">
        <w:tc>
          <w:tcPr>
            <w:tcW w:w="4412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Я зелёное-зелёное,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Я солёное-солёное.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У меня сокровищ много, – 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Хоть трудна до них дорога.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И не маленькую роль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Среди них играет соль.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 я моря младший брат.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Я помочь любому рад.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Высыхаю я от солнца,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Оставляя соль на донце.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 воде родится, а воды боится.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(Соль.)</w:t>
            </w:r>
          </w:p>
        </w:tc>
      </w:tr>
    </w:tbl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20. Познакомься: «Сонная страница. Всем сегодня крепко спится».</w:t>
      </w:r>
    </w:p>
    <w:p w:rsidR="005F74EC" w:rsidRPr="00CA787F" w:rsidRDefault="005F74EC" w:rsidP="006E6C6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УСНИ-ТРАВА</w:t>
      </w:r>
    </w:p>
    <w:tbl>
      <w:tblPr>
        <w:tblW w:w="9121" w:type="dxa"/>
        <w:tblInd w:w="69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4827"/>
        <w:gridCol w:w="4294"/>
      </w:tblGrid>
      <w:tr w:rsidR="005F74EC" w:rsidRPr="00CA787F" w:rsidTr="006E6C65">
        <w:tc>
          <w:tcPr>
            <w:tcW w:w="4827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Дальний лес стоит стеной.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 в лесу, в глуши лесной,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На суку сидит сова.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Там растёт усни-трава.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Говорят, усни-трава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Знает сонные слова.</w:t>
            </w:r>
          </w:p>
        </w:tc>
        <w:tc>
          <w:tcPr>
            <w:tcW w:w="4294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Как шепнет свои слова,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Сразу никнет голова.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Я сегодня у совы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Попрошу такой травы: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Пусть тебе усни-трава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Скажет сонные слова.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          И. Токмакова</w:t>
            </w:r>
          </w:p>
        </w:tc>
      </w:tr>
    </w:tbl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21. Подумай и дай ответ.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– Когда мальчика называют женским именем?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(Соня.)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– Когда человек бывает деревом?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(Со сна.)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– На какой вопрос никто никогда не ответит: «Да»?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(Ты спишь?)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– Что можно видеть с закрытыми глазами?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(Сон.)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22. Разучи «сонную» считалку, стихотворения.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Сон-сон, пересон. Сели в лодку пять персон: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Сом, севрюга, три селёдки, вылезайте все из лодки!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Постарел усатый сом, поселился под мостом.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И с крючков у рыбаков он таскает червяков.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Сом хитёр, а ты умён. Выходи из круга вон.</w:t>
      </w:r>
    </w:p>
    <w:p w:rsidR="005F74EC" w:rsidRPr="00CA787F" w:rsidRDefault="005F74EC" w:rsidP="006E6C6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СПЯТ НЕ ТОЛЬКО ЛЮДИ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Холодной и снежной зимой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Я долго спала под сосной.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Лежать мне там было неловко.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Спал жук у меня на головке.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Но скоро позвал меня МАЙ: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«Фиалка, фиалка, вставай!»</w:t>
      </w:r>
    </w:p>
    <w:p w:rsidR="005F74EC" w:rsidRPr="00CA787F" w:rsidRDefault="005F74EC" w:rsidP="006E6C65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  <w:lang w:eastAsia="ru-RU"/>
        </w:rPr>
      </w:pPr>
      <w:bookmarkStart w:id="5" w:name="_Toc279533132"/>
      <w:bookmarkEnd w:id="5"/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ЗАДАНИЯ И УПРАЖНЕНИЯ НА ПОСТАНОВКУ ЗВУКА [З]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 xml:space="preserve">1. Повтори </w:t>
      </w:r>
      <w:r w:rsidRPr="00CA787F">
        <w:rPr>
          <w:rFonts w:ascii="Times New Roman" w:hAnsi="Times New Roman"/>
          <w:b/>
          <w:bCs/>
          <w:i/>
          <w:iCs/>
          <w:sz w:val="20"/>
          <w:szCs w:val="20"/>
          <w:lang w:eastAsia="ru-RU"/>
        </w:rPr>
        <w:t>(произнеси) звуки.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i/>
          <w:iCs/>
          <w:sz w:val="20"/>
          <w:szCs w:val="20"/>
          <w:lang w:eastAsia="ru-RU"/>
        </w:rPr>
        <w:pict>
          <v:shape id="_x0000_i1038" type="#_x0000_t75" style="width:171.75pt;height:81pt">
            <v:imagedata r:id="rId21" o:title=""/>
          </v:shape>
        </w:pict>
      </w:r>
    </w:p>
    <w:p w:rsidR="005F74EC" w:rsidRPr="00CA787F" w:rsidRDefault="005F74EC" w:rsidP="006E0A47">
      <w:pPr>
        <w:tabs>
          <w:tab w:val="left" w:pos="364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Зазудел комарик тонко,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Повторяет много раз</w:t>
      </w:r>
    </w:p>
    <w:p w:rsidR="005F74EC" w:rsidRPr="00CA787F" w:rsidRDefault="005F74EC" w:rsidP="006E0A47">
      <w:pPr>
        <w:tabs>
          <w:tab w:val="left" w:pos="364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З-з-з – поет он звонко, звонко.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Резвым мошкам каждый раз</w:t>
      </w:r>
    </w:p>
    <w:p w:rsidR="005F74EC" w:rsidRPr="00CA787F" w:rsidRDefault="005F74EC" w:rsidP="006E0A47">
      <w:pPr>
        <w:tabs>
          <w:tab w:val="left" w:pos="364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pict>
          <v:shape id="_x0000_i1039" type="#_x0000_t75" style="width:135pt;height:63.75pt">
            <v:imagedata r:id="rId22" o:title=""/>
          </v:shape>
        </w:pic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2. Добавь слог «ЗА».</w:t>
      </w:r>
    </w:p>
    <w:p w:rsidR="005F74EC" w:rsidRPr="00CA787F" w:rsidRDefault="005F74EC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Ва-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ро-</w:t>
      </w:r>
    </w:p>
    <w:p w:rsidR="005F74EC" w:rsidRPr="00CA787F" w:rsidRDefault="005F74EC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гла-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берё-</w:t>
      </w:r>
    </w:p>
    <w:p w:rsidR="005F74EC" w:rsidRPr="00CA787F" w:rsidRDefault="005F74EC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гро-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ба-</w:t>
      </w:r>
    </w:p>
    <w:p w:rsidR="005F74EC" w:rsidRPr="00CA787F" w:rsidRDefault="005F74EC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Ли-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блу-</w:t>
      </w:r>
    </w:p>
    <w:p w:rsidR="005F74EC" w:rsidRPr="00CA787F" w:rsidRDefault="005F74EC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ко-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поль-</w:t>
      </w:r>
    </w:p>
    <w:p w:rsidR="005F74EC" w:rsidRPr="00CA787F" w:rsidRDefault="005F74EC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зано-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3. Поиграй в веселую математику.</w:t>
      </w:r>
    </w:p>
    <w:p w:rsidR="005F74EC" w:rsidRPr="00CA787F" w:rsidRDefault="005F74EC" w:rsidP="006E0A47">
      <w:pPr>
        <w:tabs>
          <w:tab w:val="left" w:leader="underscore" w:pos="261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За + мок = ___________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За + был = ___________</w:t>
      </w:r>
    </w:p>
    <w:p w:rsidR="005F74EC" w:rsidRPr="00CA787F" w:rsidRDefault="005F74EC" w:rsidP="006E0A47">
      <w:pPr>
        <w:tabs>
          <w:tab w:val="left" w:leader="underscore" w:pos="261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За + вод = ___________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За + бил = ___________</w:t>
      </w:r>
    </w:p>
    <w:p w:rsidR="005F74EC" w:rsidRPr="00CA787F" w:rsidRDefault="005F74EC" w:rsidP="006E0A47">
      <w:pPr>
        <w:tabs>
          <w:tab w:val="left" w:leader="underscore" w:pos="261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За + кат = ___________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За + гар = ___________</w:t>
      </w:r>
    </w:p>
    <w:p w:rsidR="005F74EC" w:rsidRPr="00CA787F" w:rsidRDefault="005F74EC" w:rsidP="006E0A47">
      <w:pPr>
        <w:tabs>
          <w:tab w:val="left" w:leader="underscore" w:pos="261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За + пах = ___________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4. Прочитай слова.</w:t>
      </w:r>
    </w:p>
    <w:p w:rsidR="005F74EC" w:rsidRPr="00CA787F" w:rsidRDefault="005F74EC" w:rsidP="006E0A47">
      <w:pPr>
        <w:tabs>
          <w:tab w:val="left" w:leader="underscore" w:pos="261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Зал,  заяц,  запад,  завтра,  фазан,  вокзал,  заря,  забор,  забава,  затея, загадка.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5. Измени слова по образцу.</w:t>
      </w:r>
    </w:p>
    <w:p w:rsidR="005F74EC" w:rsidRPr="00CA787F" w:rsidRDefault="005F74EC" w:rsidP="006E0A47">
      <w:pPr>
        <w:tabs>
          <w:tab w:val="left" w:leader="underscore" w:pos="261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Поют – запоют.</w:t>
      </w:r>
    </w:p>
    <w:p w:rsidR="005F74EC" w:rsidRPr="00CA787F" w:rsidRDefault="005F74EC" w:rsidP="006E0A47">
      <w:pPr>
        <w:shd w:val="clear" w:color="auto" w:fill="FFFFFF"/>
        <w:tabs>
          <w:tab w:val="left" w:pos="915"/>
        </w:tabs>
        <w:autoSpaceDE w:val="0"/>
        <w:autoSpaceDN w:val="0"/>
        <w:adjustRightInd w:val="0"/>
        <w:spacing w:after="0" w:line="240" w:lineRule="auto"/>
        <w:ind w:left="15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-едут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-пьют</w:t>
      </w:r>
    </w:p>
    <w:p w:rsidR="005F74EC" w:rsidRPr="00CA787F" w:rsidRDefault="005F74EC" w:rsidP="006E0A47">
      <w:pPr>
        <w:shd w:val="clear" w:color="auto" w:fill="FFFFFF"/>
        <w:tabs>
          <w:tab w:val="left" w:pos="915"/>
        </w:tabs>
        <w:autoSpaceDE w:val="0"/>
        <w:autoSpaceDN w:val="0"/>
        <w:adjustRightInd w:val="0"/>
        <w:spacing w:after="0" w:line="240" w:lineRule="auto"/>
        <w:ind w:left="15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за 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 xml:space="preserve">-бегут 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за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-берут</w:t>
      </w:r>
    </w:p>
    <w:p w:rsidR="005F74EC" w:rsidRPr="00CA787F" w:rsidRDefault="005F74EC" w:rsidP="006E0A47">
      <w:pPr>
        <w:tabs>
          <w:tab w:val="left" w:pos="915"/>
        </w:tabs>
        <w:autoSpaceDE w:val="0"/>
        <w:autoSpaceDN w:val="0"/>
        <w:adjustRightInd w:val="0"/>
        <w:spacing w:after="0" w:line="240" w:lineRule="auto"/>
        <w:ind w:left="15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-идут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-несут</w:t>
      </w:r>
    </w:p>
    <w:p w:rsidR="005F74EC" w:rsidRPr="00CA787F" w:rsidRDefault="005F74EC" w:rsidP="006E0A47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6. Исправь Незнайку.</w:t>
      </w:r>
    </w:p>
    <w:p w:rsidR="005F74EC" w:rsidRPr="00CA787F" w:rsidRDefault="005F74EC" w:rsidP="006E0A47">
      <w:pPr>
        <w:shd w:val="clear" w:color="auto" w:fill="FFFFFF"/>
        <w:tabs>
          <w:tab w:val="left" w:pos="351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Бант надо зашнуровать.</w:t>
      </w:r>
    </w:p>
    <w:p w:rsidR="005F74EC" w:rsidRPr="00CA787F" w:rsidRDefault="005F74EC" w:rsidP="006E0A47">
      <w:pPr>
        <w:shd w:val="clear" w:color="auto" w:fill="FFFFFF"/>
        <w:tabs>
          <w:tab w:val="left" w:pos="351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Пуговицу надо заплести.</w:t>
      </w:r>
    </w:p>
    <w:p w:rsidR="005F74EC" w:rsidRPr="00CA787F" w:rsidRDefault="005F74EC" w:rsidP="006E0A47">
      <w:pPr>
        <w:shd w:val="clear" w:color="auto" w:fill="FFFFFF"/>
        <w:tabs>
          <w:tab w:val="left" w:pos="351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Косу надо застегнуть.</w:t>
      </w:r>
    </w:p>
    <w:p w:rsidR="005F74EC" w:rsidRPr="00CA787F" w:rsidRDefault="005F74EC" w:rsidP="006E0A47">
      <w:pPr>
        <w:shd w:val="clear" w:color="auto" w:fill="FFFFFF"/>
        <w:tabs>
          <w:tab w:val="left" w:pos="351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Ботинки надо завязать.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7. Назови слова, которые звучат одинаково.</w:t>
      </w:r>
    </w:p>
    <w:p w:rsidR="005F74EC" w:rsidRPr="00CA787F" w:rsidRDefault="005F74EC" w:rsidP="006E0A47">
      <w:pPr>
        <w:shd w:val="clear" w:color="auto" w:fill="FFFFFF"/>
        <w:tabs>
          <w:tab w:val="left" w:pos="3510"/>
        </w:tabs>
        <w:autoSpaceDE w:val="0"/>
        <w:autoSpaceDN w:val="0"/>
        <w:adjustRightInd w:val="0"/>
        <w:spacing w:after="0" w:line="240" w:lineRule="auto"/>
        <w:ind w:left="33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Солнце прячется за бор.</w:t>
      </w:r>
    </w:p>
    <w:p w:rsidR="005F74EC" w:rsidRPr="00CA787F" w:rsidRDefault="005F74EC" w:rsidP="006E0A47">
      <w:pPr>
        <w:shd w:val="clear" w:color="auto" w:fill="FFFFFF"/>
        <w:tabs>
          <w:tab w:val="left" w:pos="3510"/>
        </w:tabs>
        <w:autoSpaceDE w:val="0"/>
        <w:autoSpaceDN w:val="0"/>
        <w:adjustRightInd w:val="0"/>
        <w:spacing w:after="0" w:line="240" w:lineRule="auto"/>
        <w:ind w:left="33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Котофей Иванович</w:t>
      </w:r>
    </w:p>
    <w:p w:rsidR="005F74EC" w:rsidRPr="00CA787F" w:rsidRDefault="005F74EC" w:rsidP="006E0A47">
      <w:pPr>
        <w:shd w:val="clear" w:color="auto" w:fill="FFFFFF"/>
        <w:tabs>
          <w:tab w:val="left" w:pos="3510"/>
        </w:tabs>
        <w:autoSpaceDE w:val="0"/>
        <w:autoSpaceDN w:val="0"/>
        <w:adjustRightInd w:val="0"/>
        <w:spacing w:after="0" w:line="240" w:lineRule="auto"/>
        <w:ind w:left="33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Залезает на забор – </w:t>
      </w:r>
    </w:p>
    <w:p w:rsidR="005F74EC" w:rsidRPr="00CA787F" w:rsidRDefault="005F74EC" w:rsidP="006E0A47">
      <w:pPr>
        <w:shd w:val="clear" w:color="auto" w:fill="FFFFFF"/>
        <w:tabs>
          <w:tab w:val="left" w:pos="3510"/>
        </w:tabs>
        <w:autoSpaceDE w:val="0"/>
        <w:autoSpaceDN w:val="0"/>
        <w:adjustRightInd w:val="0"/>
        <w:spacing w:after="0" w:line="240" w:lineRule="auto"/>
        <w:ind w:left="33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Прогуляться на ночь.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 xml:space="preserve">8. Вспомни загадки о 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>зайце, козе, глазах, грозе, замке.</w:t>
      </w:r>
    </w:p>
    <w:tbl>
      <w:tblPr>
        <w:tblW w:w="9781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5637"/>
        <w:gridCol w:w="4144"/>
      </w:tblGrid>
      <w:tr w:rsidR="005F74EC" w:rsidRPr="00CA787F" w:rsidTr="001D72A2">
        <w:tc>
          <w:tcPr>
            <w:tcW w:w="5637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 бородою, а не старик,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 рогами, а не бык.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Не конь, а брыкается,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Доят, но не корова,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 пухом, а не птица,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Лыко дерет, а лаптей не плетет. </w:t>
            </w:r>
            <w:r w:rsidRPr="00CA787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(Коза.)</w:t>
            </w:r>
          </w:p>
        </w:tc>
        <w:tc>
          <w:tcPr>
            <w:tcW w:w="4144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Прыгун-трусишка: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Хвост-коротышка,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Глазки с косинкой,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Ушки вдоль спинки,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Одежка в два цвета – 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На зиму, на лето.</w:t>
            </w:r>
            <w:r w:rsidRPr="00CA787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(Заяц.)</w:t>
            </w:r>
          </w:p>
        </w:tc>
      </w:tr>
    </w:tbl>
    <w:p w:rsidR="005F74EC" w:rsidRPr="00CA787F" w:rsidRDefault="005F74EC" w:rsidP="006E6C65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  <w:lang w:eastAsia="ru-RU"/>
        </w:rPr>
      </w:pPr>
      <w:bookmarkStart w:id="6" w:name="_Toc279533133"/>
      <w:bookmarkEnd w:id="6"/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ЗАДАНИЯ И УПРАЖНЕНИЯ ПО АВТОМАТИЗАЦИИ СЛОГА «ЗЫ»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1. Добавь слог «ЗЫ».</w:t>
      </w:r>
    </w:p>
    <w:p w:rsidR="005F74EC" w:rsidRPr="00CA787F" w:rsidRDefault="005F74EC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Во-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моро-</w:t>
      </w:r>
    </w:p>
    <w:p w:rsidR="005F74EC" w:rsidRPr="00CA787F" w:rsidRDefault="005F74EC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ва-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гро-</w:t>
      </w:r>
    </w:p>
    <w:p w:rsidR="005F74EC" w:rsidRPr="00CA787F" w:rsidRDefault="005F74EC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та-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зано-</w:t>
      </w:r>
    </w:p>
    <w:p w:rsidR="005F74EC" w:rsidRPr="00CA787F" w:rsidRDefault="005F74EC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зака-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отка-</w:t>
      </w:r>
    </w:p>
    <w:p w:rsidR="005F74EC" w:rsidRPr="00CA787F" w:rsidRDefault="005F74EC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ко-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арбу-</w:t>
      </w:r>
    </w:p>
    <w:p w:rsidR="005F74EC" w:rsidRPr="00CA787F" w:rsidRDefault="005F74EC" w:rsidP="006E0A47">
      <w:pPr>
        <w:shd w:val="clear" w:color="auto" w:fill="FFFFFF"/>
        <w:tabs>
          <w:tab w:val="left" w:pos="570"/>
          <w:tab w:val="left" w:leader="underscore" w:pos="1140"/>
        </w:tabs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га-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ро-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2. Прочитай слова.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Язык, пузырь, пузырёк, козырёк, берёзы, музыка, называть, показывать, наказывать, отказывать, заказывать.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3. Отгадай.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3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На полях девчонки 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3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 белых рубашонках,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3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Зелёных полушалках.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300"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  <w:t>(Берёзы.)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3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Если б не было его,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3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Не сказал бы ничего.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300"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  <w:t>(Язык.)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 xml:space="preserve">4. Игра «Один – много» </w:t>
      </w:r>
      <w:r w:rsidRPr="00CA787F">
        <w:rPr>
          <w:rFonts w:ascii="Times New Roman" w:hAnsi="Times New Roman"/>
          <w:b/>
          <w:bCs/>
          <w:i/>
          <w:iCs/>
          <w:sz w:val="20"/>
          <w:szCs w:val="20"/>
          <w:lang w:eastAsia="ru-RU"/>
        </w:rPr>
        <w:t>(с мячом).</w:t>
      </w:r>
    </w:p>
    <w:p w:rsidR="005F74EC" w:rsidRPr="00CA787F" w:rsidRDefault="005F74EC" w:rsidP="006E0A47">
      <w:pPr>
        <w:shd w:val="clear" w:color="auto" w:fill="FFFFFF"/>
        <w:tabs>
          <w:tab w:val="left" w:pos="1140"/>
          <w:tab w:val="left" w:leader="underscore" w:pos="22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u w:val="single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Коза – ко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u w:val="single"/>
          <w:lang w:eastAsia="ru-RU"/>
        </w:rPr>
        <w:t>зы</w:t>
      </w:r>
    </w:p>
    <w:p w:rsidR="005F74EC" w:rsidRPr="00CA787F" w:rsidRDefault="005F74EC" w:rsidP="006E0A47">
      <w:pPr>
        <w:shd w:val="clear" w:color="auto" w:fill="FFFFFF"/>
        <w:tabs>
          <w:tab w:val="left" w:pos="750"/>
          <w:tab w:val="left" w:leader="underscore" w:pos="22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роз – _____________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заноза – _____________</w:t>
      </w:r>
    </w:p>
    <w:p w:rsidR="005F74EC" w:rsidRPr="00CA787F" w:rsidRDefault="005F74EC" w:rsidP="006E0A47">
      <w:pPr>
        <w:shd w:val="clear" w:color="auto" w:fill="FFFFFF"/>
        <w:tabs>
          <w:tab w:val="left" w:pos="750"/>
          <w:tab w:val="left" w:leader="underscore" w:pos="22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ваз – _____________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берёза – _____________</w:t>
      </w:r>
    </w:p>
    <w:p w:rsidR="005F74EC" w:rsidRPr="00CA787F" w:rsidRDefault="005F74EC" w:rsidP="006E0A47">
      <w:pPr>
        <w:shd w:val="clear" w:color="auto" w:fill="FFFFFF"/>
        <w:tabs>
          <w:tab w:val="left" w:pos="750"/>
          <w:tab w:val="left" w:leader="underscore" w:pos="22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Лиз – _____________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база – _____________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5. Знаешь ли ты сказку «Два Мороза»?</w:t>
      </w:r>
    </w:p>
    <w:p w:rsidR="005F74EC" w:rsidRPr="00CA787F" w:rsidRDefault="005F74EC" w:rsidP="006E0A47">
      <w:pPr>
        <w:shd w:val="clear" w:color="auto" w:fill="FFFFFF"/>
        <w:tabs>
          <w:tab w:val="left" w:pos="1140"/>
          <w:tab w:val="left" w:leader="underscore" w:pos="22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Мороз – Синий нос. Мороз – Красный нос.</w:t>
      </w:r>
    </w:p>
    <w:p w:rsidR="005F74EC" w:rsidRPr="00CA787F" w:rsidRDefault="005F74EC" w:rsidP="006E6C65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  <w:lang w:eastAsia="ru-RU"/>
        </w:rPr>
      </w:pPr>
      <w:bookmarkStart w:id="7" w:name="_Toc279533134"/>
      <w:bookmarkEnd w:id="7"/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ЗАДАНИЯ И УПРАЖНЕНИЯ ПО АВТОМАТИЗАЦИИ СЛОГА «ЗО»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1. Прочитай слова.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Зоб, зов, зона, Зотов, узор, возок, газон, дозор, Трезор, зоркий, зорька, золото, зонт, зонтик, горизонт.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2. Давайте-ка, ребятки, отгадывать загадки.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Сухой, как клин. Мокрый, как блин.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  <w:t>(Зонт.)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Себя он раскрывает, тебя он закрывает.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Дождичек пройдёт – сделать наоборот.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  <w:t>(Зонт.)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Из-под крыши крыша под дождик вышла.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  <w:t>(Зонт.)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Виден край, да не дойдёшь. 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  <w:t>(Горизонт.)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3. Прочитай стихотворения.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Там, где небо встретилось с землей.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Гори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зо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нт родился молодой.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Я бегу, желанием томим,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Гори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зо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нт уходит – я за ним.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4. Объясни пословицу.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Не все золото, что блестит.</w:t>
      </w:r>
    </w:p>
    <w:p w:rsidR="005F74EC" w:rsidRPr="00CA787F" w:rsidRDefault="005F74EC" w:rsidP="006E0A47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bookmarkStart w:id="8" w:name="_Toc279533135"/>
      <w:bookmarkEnd w:id="8"/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ЗАДАНИЯ И УПРАЖНЕНИЯ ПО АВТОМАТИЗАЦИИ СЛОГА «ЗУ»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1. Ответь на вопрос «кого? (что?) видишь», добавляя слог «ЗУ».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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Вижу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(что?)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Ва- ___, ба- ___, блу- ___, ро- ___, гро- ___, поль- ___, зано- ___, берё- ___.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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Вижу </w:t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>(кого?)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Ко- ___, Ли- ___.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2. Кто разбил большую вазу?</w:t>
      </w:r>
    </w:p>
    <w:tbl>
      <w:tblPr>
        <w:tblW w:w="9212" w:type="dxa"/>
        <w:jc w:val="center"/>
        <w:tblInd w:w="-425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4982"/>
        <w:gridCol w:w="4230"/>
      </w:tblGrid>
      <w:tr w:rsidR="005F74EC" w:rsidRPr="00CA787F" w:rsidTr="001D72A2">
        <w:trPr>
          <w:jc w:val="center"/>
        </w:trPr>
        <w:tc>
          <w:tcPr>
            <w:tcW w:w="4982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Кто разбил большую вазу?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Кто разбил большую вазу?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Я признался, но не сразу.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Пусть подумают немножко.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Пусть на кошку поглядят.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Может быть, разбила кошка?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Может, я не виноват?</w:t>
            </w:r>
          </w:p>
        </w:tc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Кошка, ты разбила вазу?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Жалко серую пролазу.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Кошка жмурится на свет,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 сказать не может «нет».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Я ещё поколебался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 полминуты – и признался.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                     А. Кушнир</w:t>
            </w:r>
          </w:p>
        </w:tc>
      </w:tr>
    </w:tbl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3. Какие бывают вазы?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ваза из фарфора – фарфоровая ваза</w:t>
      </w:r>
    </w:p>
    <w:p w:rsidR="005F74EC" w:rsidRPr="00CA787F" w:rsidRDefault="005F74EC" w:rsidP="006E0A47">
      <w:pPr>
        <w:shd w:val="clear" w:color="auto" w:fill="FFFFFF"/>
        <w:tabs>
          <w:tab w:val="left" w:leader="underscore" w:pos="39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ваза из хрусталя – ______________</w:t>
      </w:r>
    </w:p>
    <w:p w:rsidR="005F74EC" w:rsidRPr="00CA787F" w:rsidRDefault="005F74EC" w:rsidP="006E0A47">
      <w:pPr>
        <w:shd w:val="clear" w:color="auto" w:fill="FFFFFF"/>
        <w:tabs>
          <w:tab w:val="left" w:leader="underscore" w:pos="39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ваза из стекла – __________________</w:t>
      </w:r>
    </w:p>
    <w:p w:rsidR="005F74EC" w:rsidRPr="00CA787F" w:rsidRDefault="005F74EC" w:rsidP="006E0A47">
      <w:pPr>
        <w:shd w:val="clear" w:color="auto" w:fill="FFFFFF"/>
        <w:tabs>
          <w:tab w:val="left" w:leader="underscore" w:pos="39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ваза из глины – __________________</w:t>
      </w:r>
    </w:p>
    <w:p w:rsidR="005F74EC" w:rsidRPr="00CA787F" w:rsidRDefault="005F74EC" w:rsidP="006E0A47">
      <w:pPr>
        <w:shd w:val="clear" w:color="auto" w:fill="FFFFFF"/>
        <w:tabs>
          <w:tab w:val="left" w:leader="underscore" w:pos="39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ваза из металла – __________________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4. Повтори слова.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Зубы, зуб, зубок. зубной. лазурь, мазут, лозунг, зубило, разутый, разумный, разум, внизу, грызу, ползу.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5. Выучи стихотворение.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Красные двери в пещере моей,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Белые звери сидят у дверей.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И мясо, и хлеб – всю добычу мою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Я с радостью этим зверям отдаю.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  <w:t>(Губы, рот, зубы.)</w:t>
      </w:r>
    </w:p>
    <w:p w:rsidR="005F74EC" w:rsidRPr="00CA787F" w:rsidRDefault="005F74EC" w:rsidP="006E6C65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  <w:lang w:eastAsia="ru-RU"/>
        </w:rPr>
      </w:pPr>
      <w:bookmarkStart w:id="9" w:name="_Toc279533136"/>
      <w:bookmarkEnd w:id="9"/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ЗАДАНИЯ И УПРАЖНЕНИЯ ПО АВТОМАТИЗАЦИИ</w:t>
      </w:r>
    </w:p>
    <w:p w:rsidR="005F74EC" w:rsidRPr="00CA787F" w:rsidRDefault="005F74EC" w:rsidP="006E6C65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ЗВУКА [З] В ПРЯМЫХ СЛОГАХ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1. Повтори чистоговорку: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За–за–за, за–за–за – здесь привязана коза.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Зы–зы–зы, зы–зы–зы – мало травки у козы.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Зу–зу–зу, зу–зу–зу – отвязали мы козу.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За–за–за, за–за–за – залезает в сад коза.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Зу–зу–зу, зу–зу–зу – привязали мы козу.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За–за–за, за–за–за – здесь привязана коза…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2. Повтори и подумай.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Зайка, завод, замки, ваза, розы, козы, глаза, фазан, зонтик, зубы, язык, тазы, арбузы, бизон.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– Какие из этих слов называют одно животное или один предмет, а какие – два или много?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– Что здесь может двигаться и что не может?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3. Повтори слова, которые записала Зоя.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Заяц, золотой, зубр, залезать, закрыть, зверь, заметить, звонкий, записать, знамя, звонить, здоровый.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– К каким из этих слов можно задать вопросы:</w:t>
      </w:r>
    </w:p>
    <w:tbl>
      <w:tblPr>
        <w:tblW w:w="8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2054"/>
        <w:gridCol w:w="2059"/>
        <w:gridCol w:w="2076"/>
        <w:gridCol w:w="2061"/>
      </w:tblGrid>
      <w:tr w:rsidR="005F74EC" w:rsidRPr="00CA787F" w:rsidTr="00C52783">
        <w:trPr>
          <w:trHeight w:val="195"/>
          <w:jc w:val="center"/>
        </w:trPr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Кто?</w:t>
            </w:r>
          </w:p>
        </w:tc>
        <w:tc>
          <w:tcPr>
            <w:tcW w:w="2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Что?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Какой?</w:t>
            </w: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Что сделать?</w:t>
            </w:r>
          </w:p>
        </w:tc>
      </w:tr>
    </w:tbl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4. На какие вопросы отвечает каждое слово, записанное Зиной?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Звонок, значок, звук, здание, звучать, знать, воздух, знание, здоровье, язык.</w:t>
      </w:r>
    </w:p>
    <w:p w:rsidR="005F74EC" w:rsidRPr="00CA787F" w:rsidRDefault="005F74EC" w:rsidP="006E0A47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bookmarkStart w:id="10" w:name="_Toc279533137"/>
      <w:bookmarkEnd w:id="10"/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УПРАЖНЕНИЯ ПО АВТОМАТИЗАЦИИ ЗВУКА [З]  В СЛОВАХ СО СТЕЧЕНИЕМ СОГЛАСНЫХ В СЛОГЕ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1. Произнеси звуки.</w:t>
      </w:r>
    </w:p>
    <w:p w:rsidR="005F74EC" w:rsidRPr="00CA787F" w:rsidRDefault="005F74EC" w:rsidP="006E0A47">
      <w:pPr>
        <w:tabs>
          <w:tab w:val="left" w:pos="31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pict>
          <v:shape id="_x0000_i1040" type="#_x0000_t75" style="width:117.75pt;height:51pt">
            <v:imagedata r:id="rId23" o:title=""/>
          </v:shape>
        </w:pic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2. Повтори слова.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Здание, езда, гнездо, воздух, дрозды, знак, знать, узнать, глазной, полезный, морозный, звать, звон, звонкий, звонко, звук, резвый.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3. Добавь к словам слоги «ПО» и «ЗА».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pict>
          <v:shape id="_x0000_i1041" type="#_x0000_t75" style="width:211.5pt;height:47.25pt">
            <v:imagedata r:id="rId24" o:title=""/>
          </v:shape>
        </w:pic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4. Измени слова по образцу с опорой на вопрос: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(Мороз.) Воздух какой? – ...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(Морозный.)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(Звон.) Песня какая? – ...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(Здоровье.) Человек какой? – ...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(Звезда.) Небо какое? – ...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(Злость.) Колдунья какая? – ...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5. Выучи стихотворение.</w:t>
      </w:r>
    </w:p>
    <w:p w:rsidR="005F74EC" w:rsidRPr="00CA787F" w:rsidRDefault="005F74EC" w:rsidP="006E6C6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 ШКОЛУ</w:t>
      </w:r>
    </w:p>
    <w:tbl>
      <w:tblPr>
        <w:tblW w:w="9462" w:type="dxa"/>
        <w:jc w:val="center"/>
        <w:tblInd w:w="-71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5027"/>
        <w:gridCol w:w="4435"/>
      </w:tblGrid>
      <w:tr w:rsidR="005F74EC" w:rsidRPr="00CA787F" w:rsidTr="002411D1">
        <w:trPr>
          <w:jc w:val="center"/>
        </w:trPr>
        <w:tc>
          <w:tcPr>
            <w:tcW w:w="5027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Я Володины отметки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Узнаю без дневника.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Если брат приходит с «тройкой»,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Раздаётся три звонка.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Если вдруг у нас в квартире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Начинается трезвон,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Значит, «пять» или «четыре»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Получил сегодня он.</w:t>
            </w:r>
          </w:p>
        </w:tc>
        <w:tc>
          <w:tcPr>
            <w:tcW w:w="4435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2411D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Если он приходит с «двойкой»,</w:t>
            </w:r>
          </w:p>
          <w:p w:rsidR="005F74EC" w:rsidRPr="00CA787F" w:rsidRDefault="005F74EC" w:rsidP="002411D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Слышу я издалека:</w:t>
            </w:r>
          </w:p>
          <w:p w:rsidR="005F74EC" w:rsidRPr="00CA787F" w:rsidRDefault="005F74EC" w:rsidP="002411D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Раздается два коротких,</w:t>
            </w:r>
          </w:p>
          <w:p w:rsidR="005F74EC" w:rsidRPr="00CA787F" w:rsidRDefault="005F74EC" w:rsidP="002411D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Нерешительных звонка.</w:t>
            </w:r>
          </w:p>
          <w:p w:rsidR="005F74EC" w:rsidRPr="00CA787F" w:rsidRDefault="005F74EC" w:rsidP="002411D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Ну а если «единица»,</w:t>
            </w:r>
          </w:p>
          <w:p w:rsidR="005F74EC" w:rsidRPr="00CA787F" w:rsidRDefault="005F74EC" w:rsidP="002411D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Он тихонько в дверь стучится.</w:t>
            </w:r>
          </w:p>
          <w:p w:rsidR="005F74EC" w:rsidRPr="00CA787F" w:rsidRDefault="005F74EC" w:rsidP="002411D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          А. Барто</w:t>
            </w:r>
          </w:p>
        </w:tc>
      </w:tr>
    </w:tbl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6. Отгадай загадку.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Если кнопочку нажмёшь и немного подождёшь,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Дверь приоткрывается, мама появляется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Эта кнопка и шнурок – электрический…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(звонок)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.</w:t>
      </w:r>
    </w:p>
    <w:p w:rsidR="005F74EC" w:rsidRPr="00CA787F" w:rsidRDefault="005F74EC" w:rsidP="006E6C65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  <w:lang w:eastAsia="ru-RU"/>
        </w:rPr>
      </w:pPr>
      <w:bookmarkStart w:id="11" w:name="_Toc279533138"/>
      <w:bookmarkEnd w:id="11"/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УПРАЖНЕНИЯ ПО АВТОМАТИЗАЦИИ ЗВУКА [З]  В ОБРАТНЫХ СЛОГАХ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1. Повтори слоги.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Ыз, аз, оз, уз, из, ез, ёз, яз.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2. Прочитай слова: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sz w:val="20"/>
          <w:szCs w:val="20"/>
          <w:lang w:eastAsia="ru-RU"/>
        </w:rPr>
        <w:t>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разный, азбука, гораздо, поздно, ноздри, воздух, возраст, грозный, морозный, грузный, брызги, язва, грязный, гнёзда, слёзный, издали, издавна, избран, резвый, бездна, исчезли, железный, полезный;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sz w:val="20"/>
          <w:szCs w:val="20"/>
          <w:lang w:eastAsia="ru-RU"/>
        </w:rPr>
        <w:t>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казна, глазной, назвать, размах, размер, разрыв, разбери, опоздать, борозда, допоздна, узда, узлы, узнать, изба, избушка, избрать, белизна, крутизна, езда, поезда, резной, гнездо, безлюдный.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3. Прочитай стихотворение.</w:t>
      </w:r>
    </w:p>
    <w:p w:rsidR="005F74EC" w:rsidRPr="00CA787F" w:rsidRDefault="005F74EC" w:rsidP="006E0A47">
      <w:pPr>
        <w:shd w:val="clear" w:color="auto" w:fill="FFFFFF"/>
        <w:tabs>
          <w:tab w:val="left" w:pos="3690"/>
        </w:tabs>
        <w:autoSpaceDE w:val="0"/>
        <w:autoSpaceDN w:val="0"/>
        <w:adjustRightInd w:val="0"/>
        <w:spacing w:after="0" w:line="240" w:lineRule="auto"/>
        <w:ind w:left="33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Всем известна буква «Я»</w:t>
      </w:r>
    </w:p>
    <w:p w:rsidR="005F74EC" w:rsidRPr="00CA787F" w:rsidRDefault="005F74EC" w:rsidP="006E0A47">
      <w:pPr>
        <w:shd w:val="clear" w:color="auto" w:fill="FFFFFF"/>
        <w:tabs>
          <w:tab w:val="left" w:pos="3690"/>
        </w:tabs>
        <w:autoSpaceDE w:val="0"/>
        <w:autoSpaceDN w:val="0"/>
        <w:adjustRightInd w:val="0"/>
        <w:spacing w:after="0" w:line="240" w:lineRule="auto"/>
        <w:ind w:left="33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 азбуке последняя.</w:t>
      </w:r>
    </w:p>
    <w:p w:rsidR="005F74EC" w:rsidRPr="00CA787F" w:rsidRDefault="005F74EC" w:rsidP="006E0A47">
      <w:pPr>
        <w:shd w:val="clear" w:color="auto" w:fill="FFFFFF"/>
        <w:tabs>
          <w:tab w:val="left" w:pos="3690"/>
        </w:tabs>
        <w:autoSpaceDE w:val="0"/>
        <w:autoSpaceDN w:val="0"/>
        <w:adjustRightInd w:val="0"/>
        <w:spacing w:after="0" w:line="240" w:lineRule="auto"/>
        <w:ind w:left="33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А известно ли кому,</w:t>
      </w:r>
    </w:p>
    <w:p w:rsidR="005F74EC" w:rsidRPr="00CA787F" w:rsidRDefault="005F74EC" w:rsidP="006E0A47">
      <w:pPr>
        <w:shd w:val="clear" w:color="auto" w:fill="FFFFFF"/>
        <w:tabs>
          <w:tab w:val="left" w:pos="3690"/>
        </w:tabs>
        <w:autoSpaceDE w:val="0"/>
        <w:autoSpaceDN w:val="0"/>
        <w:adjustRightInd w:val="0"/>
        <w:spacing w:after="0" w:line="240" w:lineRule="auto"/>
        <w:ind w:left="33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Отчего и почему?</w:t>
      </w:r>
    </w:p>
    <w:p w:rsidR="005F74EC" w:rsidRPr="00CA787F" w:rsidRDefault="005F74EC" w:rsidP="006E0A47">
      <w:pPr>
        <w:shd w:val="clear" w:color="auto" w:fill="FFFFFF"/>
        <w:tabs>
          <w:tab w:val="left" w:pos="3690"/>
        </w:tabs>
        <w:autoSpaceDE w:val="0"/>
        <w:autoSpaceDN w:val="0"/>
        <w:adjustRightInd w:val="0"/>
        <w:spacing w:after="0" w:line="240" w:lineRule="auto"/>
        <w:ind w:left="33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Неизвестно? Неизвестно.</w:t>
      </w:r>
    </w:p>
    <w:p w:rsidR="005F74EC" w:rsidRPr="00CA787F" w:rsidRDefault="005F74EC" w:rsidP="006E0A47">
      <w:pPr>
        <w:shd w:val="clear" w:color="auto" w:fill="FFFFFF"/>
        <w:tabs>
          <w:tab w:val="left" w:pos="3690"/>
        </w:tabs>
        <w:autoSpaceDE w:val="0"/>
        <w:autoSpaceDN w:val="0"/>
        <w:adjustRightInd w:val="0"/>
        <w:spacing w:after="0" w:line="240" w:lineRule="auto"/>
        <w:ind w:left="33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Интересно? Интересно.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– Придумайте рассказ про букву «Я».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4. Отгадай сам, загадай друзьям.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Без рук, без топорёнка построена избёнка.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i/>
          <w:iCs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ab/>
        <w:t>(Гнездо.)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 большой избе – избушка, в избушке – щебетушка.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i/>
          <w:iCs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ab/>
        <w:t>(Птица в клетке.)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5. Измени слово.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Изба – избушка – избёнка.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– Вспомни, с какими словами обращаются герои народных сказок к ИЗБЕ Бабы Яги.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– А в каких сказках есть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избушка лубяная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и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избушка ледяная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?</w:t>
      </w:r>
    </w:p>
    <w:p w:rsidR="005F74EC" w:rsidRPr="00CA787F" w:rsidRDefault="005F74EC" w:rsidP="006E6C65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  <w:lang w:eastAsia="ru-RU"/>
        </w:rPr>
      </w:pPr>
      <w:bookmarkStart w:id="12" w:name="_Toc279533140"/>
      <w:bookmarkEnd w:id="12"/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УПРАЖНЕНИЯ И ЗАДАНИЯ ПО АВТОМАТИЗАЦИИ</w:t>
      </w:r>
    </w:p>
    <w:p w:rsidR="005F74EC" w:rsidRPr="00CA787F" w:rsidRDefault="005F74EC" w:rsidP="006E6C65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ЗВУКА [З], [З’]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1. Прочитай слова: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Озяб,  зябь,  зяблик,  нельзя,  хозяин,  изящный,  грозят,  взять,  возят, лазят.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2. Почитай стихотворения.</w:t>
      </w:r>
    </w:p>
    <w:tbl>
      <w:tblPr>
        <w:tblW w:w="9563" w:type="dxa"/>
        <w:tblInd w:w="39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5452"/>
        <w:gridCol w:w="4111"/>
      </w:tblGrid>
      <w:tr w:rsidR="005F74EC" w:rsidRPr="00CA787F" w:rsidTr="002411D1">
        <w:tc>
          <w:tcPr>
            <w:tcW w:w="5452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2411D1">
            <w:pPr>
              <w:autoSpaceDE w:val="0"/>
              <w:autoSpaceDN w:val="0"/>
              <w:adjustRightInd w:val="0"/>
              <w:spacing w:after="0" w:line="240" w:lineRule="auto"/>
              <w:ind w:firstLine="36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ИНЕЙ</w:t>
            </w:r>
          </w:p>
          <w:p w:rsidR="005F74EC" w:rsidRPr="00CA787F" w:rsidRDefault="005F74EC" w:rsidP="002411D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6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Зябнут сосны, зябнут ели.</w:t>
            </w:r>
          </w:p>
          <w:p w:rsidR="005F74EC" w:rsidRPr="00CA787F" w:rsidRDefault="005F74EC" w:rsidP="002411D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6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Ветки за ночь побелели.</w:t>
            </w:r>
          </w:p>
          <w:p w:rsidR="005F74EC" w:rsidRPr="00CA787F" w:rsidRDefault="005F74EC" w:rsidP="002411D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6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Инеем оделась каждая иголочка,</w:t>
            </w:r>
          </w:p>
          <w:p w:rsidR="005F74EC" w:rsidRPr="00CA787F" w:rsidRDefault="005F74EC" w:rsidP="002411D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6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И блестят на солнышке новенькие ёлочки.</w:t>
            </w:r>
          </w:p>
          <w:p w:rsidR="005F74EC" w:rsidRPr="00CA787F" w:rsidRDefault="005F74EC" w:rsidP="002411D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6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Стали не зелёные, а посеребрённые.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2411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ПОЧЕМУ ЗЯБЛИК-ЗЯБЛИК?</w:t>
            </w:r>
          </w:p>
          <w:p w:rsidR="005F74EC" w:rsidRPr="00CA787F" w:rsidRDefault="005F74EC" w:rsidP="002411D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– Зяблик-зяблик, ты озяб?</w:t>
            </w:r>
          </w:p>
          <w:p w:rsidR="005F74EC" w:rsidRPr="00CA787F" w:rsidRDefault="005F74EC" w:rsidP="002411D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– Зяблик-зяблик, ты на зябь?</w:t>
            </w:r>
          </w:p>
          <w:p w:rsidR="005F74EC" w:rsidRPr="00CA787F" w:rsidRDefault="005F74EC" w:rsidP="002411D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– Не на зябь и не озяб.</w:t>
            </w:r>
          </w:p>
          <w:p w:rsidR="005F74EC" w:rsidRPr="00CA787F" w:rsidRDefault="005F74EC" w:rsidP="002411D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Я спою вам: зь-зь-зь-зь.</w:t>
            </w:r>
          </w:p>
        </w:tc>
      </w:tr>
    </w:tbl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3. Знаешь ли ты?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– Знаешь ли ты, что зябь – это вспаханная на зиму почва. Она хорошо впитывает осенние осадки, талые воды. А весной следующего года в неё посеют зерно.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4. Прочитай слова: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Изюм, озёра, зёрна, козёл, призёр, везёт, позёмка, зёрнышко, ползёт.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5. Буква заблудилась…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Забодал меня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 xml:space="preserve">котёл – 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на него я очень зол.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(Котёл – козёл.)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Старый дедушка Пахом на козе скакал верхом.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(На козе – на коне.)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6. Отгадай сам, загадай друзьями.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Ты не клюй меня, дружок, голосистый петушок!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 землю тёплую уйду, к солнцу колосом взойду.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 нем тогда таких, как я, будет целая семья.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  <w:t>(Зерно.)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Вырос в поле дом, дом. Полон дом зерном, зерном.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Стены позолочены, ставни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заколочены.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Ходит дом ходуном на столбе золотом. 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  <w:t>(Колос.)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7. Прочитай слова: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Зев, газета, музей, зебра, зелень, земляника, земля, зеркало.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8. Ответь на вопросы.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– Какие газеты и журналы читают в вашей семье?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– Какие музеи есть в нашем городе? Какие любишь посещать ты?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9. Давайте-ка, ребятки, отгадывать загадки!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На припёке у пеньков много тонких стебельков.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Каждый тонкий стебелёк держит алый огонёк.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Разгибаем стебельки – собираем огоньки.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  <w:t>(Земляника.)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Мудрец в нем видел мудреца,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Глупец – глупца, баран – барана,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Овцу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в нём видела овца, и обезьяну – обезьяна.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Но вот подвели к нему Федю Баратова,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И Федя увидел неряху лохматого. 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250"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ab/>
        <w:t>(Зеркало.)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10. Игра «Зоопарк».</w:t>
      </w:r>
    </w:p>
    <w:p w:rsidR="005F74EC" w:rsidRPr="00CA787F" w:rsidRDefault="005F74EC" w:rsidP="006E0A47">
      <w:pPr>
        <w:shd w:val="clear" w:color="auto" w:fill="FFFFFF"/>
        <w:tabs>
          <w:tab w:val="left" w:pos="34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 xml:space="preserve">– 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Что за коняшки –</w:t>
      </w:r>
    </w:p>
    <w:p w:rsidR="005F74EC" w:rsidRPr="00CA787F" w:rsidRDefault="005F74EC" w:rsidP="006E0A47">
      <w:pPr>
        <w:shd w:val="clear" w:color="auto" w:fill="FFFFFF"/>
        <w:tabs>
          <w:tab w:val="left" w:pos="34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На всех тельняшки?</w:t>
      </w:r>
    </w:p>
    <w:p w:rsidR="005F74EC" w:rsidRPr="00CA787F" w:rsidRDefault="005F74EC" w:rsidP="006E0A47">
      <w:pPr>
        <w:shd w:val="clear" w:color="auto" w:fill="FFFFFF"/>
        <w:tabs>
          <w:tab w:val="left" w:pos="34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– Это зебра – ну и цаца!</w:t>
      </w:r>
    </w:p>
    <w:p w:rsidR="005F74EC" w:rsidRPr="00CA787F" w:rsidRDefault="005F74EC" w:rsidP="006E0A47">
      <w:pPr>
        <w:shd w:val="clear" w:color="auto" w:fill="FFFFFF"/>
        <w:tabs>
          <w:tab w:val="left" w:pos="34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– Полосатая матраца.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11. Составь рассказ по картинкам.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pict>
          <v:shape id="_x0000_i1042" type="#_x0000_t75" style="width:260.25pt;height:87pt">
            <v:imagedata r:id="rId25" o:title=""/>
          </v:shape>
        </w:pic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pict>
          <v:shape id="_x0000_i1043" type="#_x0000_t75" style="width:266.25pt;height:86.25pt">
            <v:imagedata r:id="rId26" o:title=""/>
          </v:shape>
        </w:pic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12. Повтори слова: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Зина, резина, низина, зимний, озимая, бензин, магазин, возить, грузить, зима, лазить, тузик, дивизия, бузина, зимовать, морозить, корзина, мурзилка.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13. Отгадай-ка.</w:t>
      </w:r>
    </w:p>
    <w:tbl>
      <w:tblPr>
        <w:tblW w:w="9113" w:type="dxa"/>
        <w:tblInd w:w="84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5037"/>
        <w:gridCol w:w="4076"/>
      </w:tblGrid>
      <w:tr w:rsidR="005F74EC" w:rsidRPr="00CA787F" w:rsidTr="002411D1">
        <w:tc>
          <w:tcPr>
            <w:tcW w:w="5037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6E0A47">
            <w:pPr>
              <w:shd w:val="clear" w:color="auto" w:fill="FFFFFF"/>
              <w:tabs>
                <w:tab w:val="left" w:pos="360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Я белым одеялом</w:t>
            </w:r>
          </w:p>
          <w:p w:rsidR="005F74EC" w:rsidRPr="00CA787F" w:rsidRDefault="005F74EC" w:rsidP="006E0A47">
            <w:pPr>
              <w:shd w:val="clear" w:color="auto" w:fill="FFFFFF"/>
              <w:tabs>
                <w:tab w:val="left" w:pos="360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Всю землю одеваю,</w:t>
            </w:r>
          </w:p>
          <w:p w:rsidR="005F74EC" w:rsidRPr="00CA787F" w:rsidRDefault="005F74EC" w:rsidP="006E0A47">
            <w:pPr>
              <w:shd w:val="clear" w:color="auto" w:fill="FFFFFF"/>
              <w:tabs>
                <w:tab w:val="left" w:pos="360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Белю поля, дома,</w:t>
            </w:r>
          </w:p>
          <w:p w:rsidR="005F74EC" w:rsidRPr="00CA787F" w:rsidRDefault="005F74EC" w:rsidP="006E0A47">
            <w:pPr>
              <w:shd w:val="clear" w:color="auto" w:fill="FFFFFF"/>
              <w:tabs>
                <w:tab w:val="left" w:pos="360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Зовут меня… </w:t>
            </w:r>
            <w:r w:rsidRPr="00CA787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(зима)</w:t>
            </w: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076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6E0A47">
            <w:pPr>
              <w:shd w:val="clear" w:color="auto" w:fill="FFFFFF"/>
              <w:tabs>
                <w:tab w:val="left" w:pos="360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Снег на полях,</w:t>
            </w:r>
          </w:p>
          <w:p w:rsidR="005F74EC" w:rsidRPr="00CA787F" w:rsidRDefault="005F74EC" w:rsidP="006E0A47">
            <w:pPr>
              <w:shd w:val="clear" w:color="auto" w:fill="FFFFFF"/>
              <w:tabs>
                <w:tab w:val="left" w:pos="360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Лёд на водах.</w:t>
            </w:r>
          </w:p>
          <w:p w:rsidR="005F74EC" w:rsidRPr="00CA787F" w:rsidRDefault="005F74EC" w:rsidP="006E0A47">
            <w:pPr>
              <w:shd w:val="clear" w:color="auto" w:fill="FFFFFF"/>
              <w:tabs>
                <w:tab w:val="left" w:pos="360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Вьюга гуляет.</w:t>
            </w:r>
          </w:p>
          <w:p w:rsidR="005F74EC" w:rsidRPr="00CA787F" w:rsidRDefault="005F74EC" w:rsidP="006E0A47">
            <w:pPr>
              <w:shd w:val="clear" w:color="auto" w:fill="FFFFFF"/>
              <w:tabs>
                <w:tab w:val="left" w:pos="360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Когда это бывает? </w:t>
            </w:r>
            <w:r w:rsidRPr="00CA787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(Зимой.)</w:t>
            </w:r>
          </w:p>
        </w:tc>
      </w:tr>
    </w:tbl>
    <w:p w:rsidR="005F74EC" w:rsidRPr="00CA787F" w:rsidRDefault="005F74EC" w:rsidP="006E0A47">
      <w:pPr>
        <w:shd w:val="clear" w:color="auto" w:fill="FFFFFF"/>
        <w:tabs>
          <w:tab w:val="left" w:pos="3285"/>
        </w:tabs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Кто, угадай-ка, седая хозяйка?</w:t>
      </w:r>
    </w:p>
    <w:p w:rsidR="005F74EC" w:rsidRPr="00CA787F" w:rsidRDefault="005F74EC" w:rsidP="006E0A47">
      <w:pPr>
        <w:shd w:val="clear" w:color="auto" w:fill="FFFFFF"/>
        <w:tabs>
          <w:tab w:val="left" w:pos="3405"/>
        </w:tabs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Тряхнёт перинки – над миром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пушинки.</w:t>
      </w:r>
    </w:p>
    <w:p w:rsidR="005F74EC" w:rsidRPr="00CA787F" w:rsidRDefault="005F74EC" w:rsidP="006E0A47">
      <w:pPr>
        <w:shd w:val="clear" w:color="auto" w:fill="FFFFFF"/>
        <w:tabs>
          <w:tab w:val="left" w:pos="3405"/>
        </w:tabs>
        <w:autoSpaceDE w:val="0"/>
        <w:autoSpaceDN w:val="0"/>
        <w:adjustRightInd w:val="0"/>
        <w:spacing w:after="0" w:line="240" w:lineRule="auto"/>
        <w:ind w:left="2700" w:firstLine="709"/>
        <w:jc w:val="both"/>
        <w:rPr>
          <w:rFonts w:ascii="Times New Roman" w:hAnsi="Times New Roman"/>
          <w:i/>
          <w:iCs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ab/>
        <w:t>(Зима.)</w:t>
      </w:r>
    </w:p>
    <w:tbl>
      <w:tblPr>
        <w:tblW w:w="9113" w:type="dxa"/>
        <w:tblInd w:w="84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5037"/>
        <w:gridCol w:w="4076"/>
      </w:tblGrid>
      <w:tr w:rsidR="005F74EC" w:rsidRPr="00CA787F" w:rsidTr="002411D1">
        <w:tc>
          <w:tcPr>
            <w:tcW w:w="5037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6E0A47">
            <w:pPr>
              <w:shd w:val="clear" w:color="auto" w:fill="FFFFFF"/>
              <w:tabs>
                <w:tab w:val="left" w:pos="360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Снежок, порхает, кружится,</w:t>
            </w:r>
          </w:p>
          <w:p w:rsidR="005F74EC" w:rsidRPr="00CA787F" w:rsidRDefault="005F74EC" w:rsidP="006E0A47">
            <w:pPr>
              <w:shd w:val="clear" w:color="auto" w:fill="FFFFFF"/>
              <w:tabs>
                <w:tab w:val="left" w:pos="360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На улице бело.</w:t>
            </w:r>
          </w:p>
          <w:p w:rsidR="005F74EC" w:rsidRPr="00CA787F" w:rsidRDefault="005F74EC" w:rsidP="006E0A47">
            <w:pPr>
              <w:shd w:val="clear" w:color="auto" w:fill="FFFFFF"/>
              <w:tabs>
                <w:tab w:val="left" w:pos="360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И превратились лужицы</w:t>
            </w:r>
          </w:p>
          <w:p w:rsidR="005F74EC" w:rsidRPr="00CA787F" w:rsidRDefault="005F74EC" w:rsidP="006E0A47">
            <w:pPr>
              <w:shd w:val="clear" w:color="auto" w:fill="FFFFFF"/>
              <w:tabs>
                <w:tab w:val="left" w:pos="360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 холодное стекло.</w:t>
            </w:r>
          </w:p>
        </w:tc>
        <w:tc>
          <w:tcPr>
            <w:tcW w:w="4076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6E0A47">
            <w:pPr>
              <w:shd w:val="clear" w:color="auto" w:fill="FFFFFF"/>
              <w:tabs>
                <w:tab w:val="left" w:pos="360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Подо льдами крепкими</w:t>
            </w:r>
          </w:p>
          <w:p w:rsidR="005F74EC" w:rsidRPr="00CA787F" w:rsidRDefault="005F74EC" w:rsidP="006E0A47">
            <w:pPr>
              <w:shd w:val="clear" w:color="auto" w:fill="FFFFFF"/>
              <w:tabs>
                <w:tab w:val="left" w:pos="360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Дремлют воды рек.</w:t>
            </w:r>
          </w:p>
          <w:p w:rsidR="005F74EC" w:rsidRPr="00CA787F" w:rsidRDefault="005F74EC" w:rsidP="006E0A47">
            <w:pPr>
              <w:shd w:val="clear" w:color="auto" w:fill="FFFFFF"/>
              <w:tabs>
                <w:tab w:val="left" w:pos="360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Белыми сугробами</w:t>
            </w:r>
          </w:p>
          <w:p w:rsidR="005F74EC" w:rsidRPr="00CA787F" w:rsidRDefault="005F74EC" w:rsidP="006E0A47">
            <w:pPr>
              <w:shd w:val="clear" w:color="auto" w:fill="FFFFFF"/>
              <w:tabs>
                <w:tab w:val="left" w:pos="360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Лёг</w:t>
            </w: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на крыше снег. </w:t>
            </w:r>
            <w:r w:rsidRPr="00CA787F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(Зима.)</w:t>
            </w:r>
          </w:p>
        </w:tc>
      </w:tr>
    </w:tbl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14. Объясняем слова.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i/>
          <w:iCs/>
          <w:sz w:val="20"/>
          <w:szCs w:val="20"/>
          <w:lang w:eastAsia="ru-RU"/>
        </w:rPr>
        <w:t>Озимь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– озимые культуры (пшеница, рожь, ячмень) высевают осенью. Зимой они получают закалку и дают хороший урожай зерна на следующий год.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i/>
          <w:iCs/>
          <w:sz w:val="20"/>
          <w:szCs w:val="20"/>
          <w:lang w:eastAsia="ru-RU"/>
        </w:rPr>
        <w:t>Низина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– ровный участок местности между холмами.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i/>
          <w:iCs/>
          <w:sz w:val="20"/>
          <w:szCs w:val="20"/>
          <w:lang w:eastAsia="ru-RU"/>
        </w:rPr>
        <w:t>Резина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– продукт из каучука (смолы). Из резины делают шины, резинотехнические изделия и изделия народного потребления (шапочки для бассейна, обувь, коврики, перчатки и т. д.)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i/>
          <w:iCs/>
          <w:sz w:val="20"/>
          <w:szCs w:val="20"/>
          <w:lang w:eastAsia="ru-RU"/>
        </w:rPr>
        <w:t>Бензин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– топливо для автомобильного транспорта и авиации, а также растворитель.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i/>
          <w:iCs/>
          <w:sz w:val="20"/>
          <w:szCs w:val="20"/>
          <w:lang w:eastAsia="ru-RU"/>
        </w:rPr>
        <w:t>Дивизия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– тактическое соединение в войсках. Бывают пехотные, механизированные, артиллерийские, авиационные и т. д.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i/>
          <w:iCs/>
          <w:sz w:val="20"/>
          <w:szCs w:val="20"/>
          <w:lang w:eastAsia="ru-RU"/>
        </w:rPr>
        <w:t>Бузина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– лекарственное растение, кустарники или небольшие деревья. Бузина черная, красная (в зависимости от цвета ягод).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15. Выучи чистоговорку «Хочу завести обезьяну!»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Зи–зи–зи, зи–зи–зи – обезьянку привези!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Зя–зя–зя, зя–зя–зя – обезьянам здесь нельзя.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Зи–зи–зи, зи–зи–зи – раз нельзя – не привози.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16. Запомни стихотворение.</w:t>
      </w:r>
    </w:p>
    <w:tbl>
      <w:tblPr>
        <w:tblW w:w="10065" w:type="dxa"/>
        <w:tblInd w:w="-112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5585"/>
        <w:gridCol w:w="4480"/>
      </w:tblGrid>
      <w:tr w:rsidR="005F74EC" w:rsidRPr="00CA787F" w:rsidTr="008A36F8">
        <w:tc>
          <w:tcPr>
            <w:tcW w:w="5585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Приплыл по океану;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Из Африки матрос.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Малютку обезьяну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– В подарок нам привёз.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Сидит он, тоскуя,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Весь вечер на пролёт.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И песенку такую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По-своему поёт: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«Чудесные бананы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На родине моей.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Живут там обезьяны.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И нет совсем людей».</w:t>
            </w:r>
          </w:p>
        </w:tc>
      </w:tr>
    </w:tbl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17. Повтори</w:t>
      </w:r>
      <w:r w:rsidRPr="00CA787F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слова.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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Возьми полозья, Кузьма, друзья, резьба.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color w:val="000000"/>
          <w:sz w:val="20"/>
          <w:szCs w:val="20"/>
          <w:lang w:eastAsia="ru-RU"/>
        </w:rPr>
        <w:t>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звено, звезда, зверёк, звякать, здесь, злить, змея, зря.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18. Выучи считалки.</w:t>
      </w:r>
    </w:p>
    <w:tbl>
      <w:tblPr>
        <w:tblW w:w="10065" w:type="dxa"/>
        <w:tblInd w:w="-112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5569"/>
        <w:gridCol w:w="4496"/>
      </w:tblGrid>
      <w:tr w:rsidR="005F74EC" w:rsidRPr="00CA787F" w:rsidTr="008A36F8">
        <w:tc>
          <w:tcPr>
            <w:tcW w:w="5569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Раз, два, три, четыре, пять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Будем мы слова считать.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Зайка, зонтик, змей, корзина,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Ваза, воздух и резина,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Зубы, козлик и тазы,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Зоопарк, завод, возы.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Посчитай-ка, не ленись,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Да смотри, не ошибись.</w:t>
            </w:r>
          </w:p>
        </w:tc>
        <w:tc>
          <w:tcPr>
            <w:tcW w:w="4496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 звезде найдёшь ты букву «З»,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И в золоте, и в розе,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 земле, в алмазе, в бирюзе,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 заре, в зиме, в морозе.</w:t>
            </w:r>
          </w:p>
        </w:tc>
      </w:tr>
    </w:tbl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19. Ответь на вопросы.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– Какой день самый короткий?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(Зимний.)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– Какую одежду надевают зимой? </w:t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(Зимнюю.)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 xml:space="preserve">– Какое пальто надевают зимой? </w:t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>(Зимнее.)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 xml:space="preserve">– Какие носки надевают зимой? </w:t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>(Теплые, зимние.)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20. Исправь Незнайку.</w:t>
      </w:r>
    </w:p>
    <w:p w:rsidR="005F74EC" w:rsidRPr="00CA787F" w:rsidRDefault="005F74EC" w:rsidP="006E0A47">
      <w:pPr>
        <w:tabs>
          <w:tab w:val="left" w:pos="31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У обезьяны Зина.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У змея Нина.</w:t>
      </w:r>
    </w:p>
    <w:p w:rsidR="005F74EC" w:rsidRPr="00CA787F" w:rsidRDefault="005F74EC" w:rsidP="006E0A47">
      <w:pPr>
        <w:tabs>
          <w:tab w:val="left" w:pos="31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У гвоздей папа.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У газеты мамы.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21. Составь фразы из данных слов.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Столе, на, лежать, газеты.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Обезьяна, зоопарке, в, живёт.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Полянке, земляника, на, растёт.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Резвятся, лужайке, зебры, на.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По, ползёт, земле, змея.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Огород, козёл, залез, в.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22. Прочитай предложения.</w:t>
      </w:r>
    </w:p>
    <w:p w:rsidR="005F74EC" w:rsidRPr="00CA787F" w:rsidRDefault="005F74EC" w:rsidP="006E0A47">
      <w:pPr>
        <w:tabs>
          <w:tab w:val="left" w:pos="361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Зина и Зоя – друзья.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Роза взяла корзину.</w:t>
      </w:r>
    </w:p>
    <w:p w:rsidR="005F74EC" w:rsidRPr="00CA787F" w:rsidRDefault="005F74EC" w:rsidP="006E0A47">
      <w:pPr>
        <w:tabs>
          <w:tab w:val="left" w:pos="361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Лизе дали землянику.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Зина возит зерно.</w:t>
      </w:r>
    </w:p>
    <w:p w:rsidR="005F74EC" w:rsidRPr="00CA787F" w:rsidRDefault="005F74EC" w:rsidP="006E0A47">
      <w:pPr>
        <w:tabs>
          <w:tab w:val="left" w:pos="361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У Зины зеркало.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Кузьма был в музее.</w:t>
      </w:r>
    </w:p>
    <w:p w:rsidR="005F74EC" w:rsidRPr="00CA787F" w:rsidRDefault="005F74EC" w:rsidP="006E0A47">
      <w:pPr>
        <w:tabs>
          <w:tab w:val="left" w:pos="361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Зоя была в магазине.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Козёл гоняет Тузика.</w:t>
      </w:r>
    </w:p>
    <w:p w:rsidR="005F74EC" w:rsidRPr="00CA787F" w:rsidRDefault="005F74EC" w:rsidP="006E0A47">
      <w:pPr>
        <w:tabs>
          <w:tab w:val="left" w:pos="361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На озере зелёная травка.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В корзине зелёная капуста.</w:t>
      </w:r>
    </w:p>
    <w:p w:rsidR="005F74EC" w:rsidRPr="00CA787F" w:rsidRDefault="005F74EC" w:rsidP="006E0A47">
      <w:pPr>
        <w:tabs>
          <w:tab w:val="left" w:pos="361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У Зины новое зеркало.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Ваня запустил змея.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23. Выучи скороговорки.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sz w:val="20"/>
          <w:szCs w:val="20"/>
          <w:lang w:eastAsia="ru-RU"/>
        </w:rPr>
        <w:t>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У хозяина козёл, у хозяйки козлик.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noProof/>
          <w:sz w:val="20"/>
          <w:szCs w:val="20"/>
          <w:lang w:eastAsia="ru-RU"/>
        </w:rPr>
        <w:t>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У нашей Зины бузина в корзине.</w:t>
      </w:r>
    </w:p>
    <w:p w:rsidR="005F74EC" w:rsidRPr="00CA787F" w:rsidRDefault="005F74EC" w:rsidP="006E0A47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bookmarkStart w:id="13" w:name="_Toc279533149"/>
      <w:bookmarkEnd w:id="13"/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ПОСТАНОВКА ЗВУКА [Ц]</w:t>
      </w:r>
    </w:p>
    <w:p w:rsidR="005F74EC" w:rsidRPr="00CA787F" w:rsidRDefault="005F74EC" w:rsidP="006E0A47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1. Вспомни специальные артикуляционные упражнения.</w:t>
      </w:r>
    </w:p>
    <w:tbl>
      <w:tblPr>
        <w:tblW w:w="8982" w:type="dxa"/>
        <w:jc w:val="center"/>
        <w:tblInd w:w="-995" w:type="dxa"/>
        <w:tblLayout w:type="fixed"/>
        <w:tblCellMar>
          <w:top w:w="48" w:type="dxa"/>
          <w:left w:w="48" w:type="dxa"/>
          <w:bottom w:w="48" w:type="dxa"/>
          <w:right w:w="48" w:type="dxa"/>
        </w:tblCellMar>
        <w:tblLook w:val="0000"/>
      </w:tblPr>
      <w:tblGrid>
        <w:gridCol w:w="3058"/>
        <w:gridCol w:w="5924"/>
      </w:tblGrid>
      <w:tr w:rsidR="005F74EC" w:rsidRPr="00CA787F" w:rsidTr="00C52783">
        <w:trPr>
          <w:trHeight w:val="60"/>
          <w:jc w:val="center"/>
        </w:trPr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Название</w:t>
            </w:r>
          </w:p>
        </w:tc>
        <w:tc>
          <w:tcPr>
            <w:tcW w:w="5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Описание</w:t>
            </w:r>
          </w:p>
        </w:tc>
      </w:tr>
      <w:tr w:rsidR="005F74EC" w:rsidRPr="00CA787F" w:rsidTr="00C52783">
        <w:trPr>
          <w:trHeight w:val="1014"/>
          <w:jc w:val="center"/>
        </w:trPr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pict>
                <v:shape id="_x0000_i1044" type="#_x0000_t75" style="width:42.75pt;height:35.25pt">
                  <v:imagedata r:id="rId27" o:title=""/>
                </v:shape>
              </w:pic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«Лягушка»</w:t>
            </w:r>
          </w:p>
        </w:tc>
        <w:tc>
          <w:tcPr>
            <w:tcW w:w="5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Губы напряжены и растянуты в улыбке</w:t>
            </w:r>
          </w:p>
        </w:tc>
      </w:tr>
      <w:tr w:rsidR="005F74EC" w:rsidRPr="00CA787F" w:rsidTr="00C52783">
        <w:trPr>
          <w:jc w:val="center"/>
        </w:trPr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pict>
                <v:shape id="_x0000_i1045" type="#_x0000_t75" style="width:48pt;height:42pt">
                  <v:imagedata r:id="rId28" o:title=""/>
                </v:shape>
              </w:pic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«Кошка сердится"</w:t>
            </w:r>
          </w:p>
        </w:tc>
        <w:tc>
          <w:tcPr>
            <w:tcW w:w="5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Кончик языка изнутри упирается в передние нижние зубы, спинка языка приподнята и выгнута так, что передняя ее часть прижимается к нёбу. 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Язык касается верхних зубов спинкой.</w:t>
            </w:r>
          </w:p>
        </w:tc>
      </w:tr>
    </w:tbl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2. Выполни специальные упражнения для развития напора выдыхаемого воздуха.</w:t>
      </w:r>
    </w:p>
    <w:tbl>
      <w:tblPr>
        <w:tblW w:w="9164" w:type="dxa"/>
        <w:jc w:val="center"/>
        <w:tblInd w:w="-1519" w:type="dxa"/>
        <w:tblLayout w:type="fixed"/>
        <w:tblCellMar>
          <w:top w:w="48" w:type="dxa"/>
          <w:left w:w="48" w:type="dxa"/>
          <w:bottom w:w="48" w:type="dxa"/>
          <w:right w:w="48" w:type="dxa"/>
        </w:tblCellMar>
        <w:tblLook w:val="0000"/>
      </w:tblPr>
      <w:tblGrid>
        <w:gridCol w:w="3944"/>
        <w:gridCol w:w="5220"/>
      </w:tblGrid>
      <w:tr w:rsidR="005F74EC" w:rsidRPr="00CA787F" w:rsidTr="00C52783">
        <w:trPr>
          <w:trHeight w:val="1346"/>
          <w:jc w:val="center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position w:val="26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position w:val="26"/>
                <w:sz w:val="20"/>
                <w:szCs w:val="20"/>
                <w:lang w:eastAsia="ru-RU"/>
              </w:rPr>
              <w:pict>
                <v:shape id="_x0000_i1046" type="#_x0000_t75" style="width:66pt;height:27.75pt">
                  <v:imagedata r:id="rId29" o:title=""/>
                </v:shape>
              </w:pict>
            </w:r>
            <w:r w:rsidRPr="00CA787F">
              <w:rPr>
                <w:rFonts w:ascii="Times New Roman" w:hAnsi="Times New Roman"/>
                <w:position w:val="26"/>
                <w:sz w:val="20"/>
                <w:szCs w:val="20"/>
                <w:lang w:eastAsia="ru-RU"/>
              </w:rPr>
              <w:pict>
                <v:shape id="_x0000_i1047" type="#_x0000_t75" style="width:75.75pt;height:17.25pt">
                  <v:imagedata r:id="rId30" o:title=""/>
                </v:shape>
              </w:pict>
            </w:r>
            <w:r w:rsidRPr="00CA787F">
              <w:rPr>
                <w:rFonts w:ascii="Times New Roman" w:hAnsi="Times New Roman"/>
                <w:position w:val="26"/>
                <w:sz w:val="20"/>
                <w:szCs w:val="20"/>
                <w:lang w:eastAsia="ru-RU"/>
              </w:rPr>
              <w:t xml:space="preserve">2) </w:t>
            </w:r>
            <w:r w:rsidRPr="00CA787F">
              <w:rPr>
                <w:rFonts w:ascii="Times New Roman" w:hAnsi="Times New Roman"/>
                <w:position w:val="26"/>
                <w:sz w:val="20"/>
                <w:szCs w:val="20"/>
                <w:lang w:eastAsia="ru-RU"/>
              </w:rPr>
              <w:pict>
                <v:shape id="_x0000_i1048" type="#_x0000_t75" style="width:65.25pt;height:23.25pt">
                  <v:imagedata r:id="rId31" o:title=""/>
                </v:shape>
              </w:pic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Просунуть между зубами кончик языка, прижать его. Быстро разжать зубы и силой отдернуть кончик языка внутрь, одновременно с выходом воздуха (толчком), слышится межгубным твёрдым Т-Т-Т.</w:t>
            </w:r>
          </w:p>
        </w:tc>
      </w:tr>
    </w:tbl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3. Попробуй выполнить подготовительные упражнения.</w:t>
      </w:r>
    </w:p>
    <w:tbl>
      <w:tblPr>
        <w:tblW w:w="9071" w:type="dxa"/>
        <w:jc w:val="center"/>
        <w:tblInd w:w="-1137" w:type="dxa"/>
        <w:tblLayout w:type="fixed"/>
        <w:tblCellMar>
          <w:top w:w="24" w:type="dxa"/>
          <w:left w:w="24" w:type="dxa"/>
          <w:bottom w:w="24" w:type="dxa"/>
          <w:right w:w="24" w:type="dxa"/>
        </w:tblCellMar>
        <w:tblLook w:val="0000"/>
      </w:tblPr>
      <w:tblGrid>
        <w:gridCol w:w="4674"/>
        <w:gridCol w:w="4397"/>
      </w:tblGrid>
      <w:tr w:rsidR="005F74EC" w:rsidRPr="00CA787F" w:rsidTr="008A36F8">
        <w:trPr>
          <w:jc w:val="center"/>
        </w:trPr>
        <w:tc>
          <w:tcPr>
            <w:tcW w:w="4674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right="120"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Рот открыт, кончик языка упирается в ↓</w:t>
            </w:r>
            <w:r w:rsidRPr="00CA787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зубы. Язык касается ↑ зубов спинкой. Без включения голоса нужно произносить звук, имитирующий [Т]. Произнесение звука происходит в момент размыкания, когда кончик языка отскакивает от ↓ зубов под напором сильной струи выдыхаемого воздуха. Контролируй выдох ладонью.</w:t>
            </w:r>
          </w:p>
        </w:tc>
        <w:tc>
          <w:tcPr>
            <w:tcW w:w="439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left="120"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Нужно открыть рот, кончик языка упирается в ↓</w:t>
            </w:r>
            <w:r w:rsidRPr="00CA787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зубы. Спин-</w:t>
            </w: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br/>
              <w:t>ка выгнута и касается ↑ зубов. Боковые края языка и в момент выдоха, и в момент вдоха зажимаются боковыми зубами. Вдохнув, выдохнуть воздух коротким сильным толчком при одновременном отскакивании кончика языка от зубов.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left="120"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Слышится короткий звук [Ц].</w:t>
            </w:r>
          </w:p>
        </w:tc>
      </w:tr>
    </w:tbl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АЦ, ЯЦ, ОЦ, ЁЦ, УЦ, ЮЦ, ЭЦ, ЕЦ, ЫЦ, ИЦ.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4. Произнеси четко.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12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уц–ыц–ац–оц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ыц–уц–оц–ац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12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яц–ёц–иц–ец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ец–иц–ёц–яц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12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ац–яц–оц–ёц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ыц–иц–уц–ец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12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ёц–оц–яц–ац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ец–уц–иц–ыц</w:t>
      </w:r>
    </w:p>
    <w:p w:rsidR="005F74EC" w:rsidRPr="00CA787F" w:rsidRDefault="005F74EC" w:rsidP="006E6C65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ap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aps/>
          <w:sz w:val="20"/>
          <w:szCs w:val="20"/>
          <w:lang w:eastAsia="ru-RU"/>
        </w:rPr>
        <w:t>Упражнения по автоматизации звукосочетаний «АЦ», «ЁЦ», «ИЦ», «ЯЦ», «ЕЦ»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1. Повтори слова. Добавь звук [Ц]. (Взрослый читает слова, не добавляя конечного [Ц].) А теперь повтори слова целиком.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Паяц, матрац, шприц, боец, отец, жнец, борец, гонец, конец, жилец, певец, рубец, глупец, дворец, удалец, огурец, пловец, беглец, кузнец, образец, леденец, молодец, наконец, продавец.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2. Отгадай загадки.</w:t>
      </w:r>
    </w:p>
    <w:tbl>
      <w:tblPr>
        <w:tblW w:w="8022" w:type="dxa"/>
        <w:jc w:val="center"/>
        <w:tblLayout w:type="fixed"/>
        <w:tblCellMar>
          <w:top w:w="24" w:type="dxa"/>
          <w:left w:w="24" w:type="dxa"/>
          <w:bottom w:w="24" w:type="dxa"/>
          <w:right w:w="24" w:type="dxa"/>
        </w:tblCellMar>
        <w:tblLook w:val="0000"/>
      </w:tblPr>
      <w:tblGrid>
        <w:gridCol w:w="3886"/>
        <w:gridCol w:w="4136"/>
      </w:tblGrid>
      <w:tr w:rsidR="005F74EC" w:rsidRPr="00CA787F" w:rsidTr="002411D1">
        <w:trPr>
          <w:jc w:val="center"/>
        </w:trPr>
        <w:tc>
          <w:tcPr>
            <w:tcW w:w="3886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6E0A47">
            <w:pPr>
              <w:tabs>
                <w:tab w:val="left" w:pos="2832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На шесте дворец,</w:t>
            </w:r>
          </w:p>
          <w:p w:rsidR="005F74EC" w:rsidRPr="00CA787F" w:rsidRDefault="005F74EC" w:rsidP="006E0A47">
            <w:pPr>
              <w:tabs>
                <w:tab w:val="left" w:pos="2832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Во дворце жилец.</w:t>
            </w:r>
          </w:p>
          <w:p w:rsidR="005F74EC" w:rsidRPr="00CA787F" w:rsidRDefault="005F74EC" w:rsidP="006E0A47">
            <w:pPr>
              <w:tabs>
                <w:tab w:val="left" w:pos="2832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Он отличный певец</w:t>
            </w:r>
          </w:p>
          <w:p w:rsidR="005F74EC" w:rsidRPr="00CA787F" w:rsidRDefault="005F74EC" w:rsidP="006E0A47">
            <w:pPr>
              <w:tabs>
                <w:tab w:val="left" w:pos="2832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А зовут его… </w:t>
            </w:r>
            <w:r w:rsidRPr="00CA787F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(скворец)</w:t>
            </w: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136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6E0A47">
            <w:pPr>
              <w:tabs>
                <w:tab w:val="left" w:pos="2832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И на грядке жилец – </w:t>
            </w:r>
          </w:p>
          <w:p w:rsidR="005F74EC" w:rsidRPr="00CA787F" w:rsidRDefault="005F74EC" w:rsidP="006E0A47">
            <w:pPr>
              <w:tabs>
                <w:tab w:val="left" w:pos="2832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Он хрустящий молодец</w:t>
            </w:r>
          </w:p>
          <w:p w:rsidR="005F74EC" w:rsidRPr="00CA787F" w:rsidRDefault="005F74EC" w:rsidP="006E0A47">
            <w:pPr>
              <w:tabs>
                <w:tab w:val="left" w:pos="2832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 призванью… </w:t>
            </w:r>
            <w:r w:rsidRPr="00CA787F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(огурец)</w:t>
            </w: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</w:tr>
    </w:tbl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3. Выучи стихотворение.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64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– Эй, кузнец-молодец,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64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Захромал мой жеребец.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64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Ты подкуй его опять.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64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– От чего ж не подковать.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64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Вот гвоздь, вот подкова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64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Раз-два и всё готово!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4. Про настоящего умельца на Руси говорили: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«И швец, и жнец, и на дуде игрец».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5. Повтори слова: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Заяц, горец, палец, перец, танец, ранец, братец, колодец, мизинец, беженец, китаец, индеец, зверинец.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6. Догадайся сам, загадай друзьям.</w:t>
      </w:r>
    </w:p>
    <w:tbl>
      <w:tblPr>
        <w:tblW w:w="9413" w:type="dxa"/>
        <w:jc w:val="center"/>
        <w:tblInd w:w="-737" w:type="dxa"/>
        <w:tblLayout w:type="fixed"/>
        <w:tblCellMar>
          <w:top w:w="24" w:type="dxa"/>
          <w:left w:w="24" w:type="dxa"/>
          <w:bottom w:w="24" w:type="dxa"/>
          <w:right w:w="24" w:type="dxa"/>
        </w:tblCellMar>
        <w:tblLook w:val="0000"/>
      </w:tblPr>
      <w:tblGrid>
        <w:gridCol w:w="4623"/>
        <w:gridCol w:w="4790"/>
      </w:tblGrid>
      <w:tr w:rsidR="005F74EC" w:rsidRPr="00CA787F" w:rsidTr="002411D1">
        <w:trPr>
          <w:jc w:val="center"/>
        </w:trPr>
        <w:tc>
          <w:tcPr>
            <w:tcW w:w="4623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6E0A47">
            <w:pPr>
              <w:tabs>
                <w:tab w:val="left" w:pos="2736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Прыг-скок, трусишка!</w:t>
            </w:r>
          </w:p>
          <w:p w:rsidR="005F74EC" w:rsidRPr="00CA787F" w:rsidRDefault="005F74EC" w:rsidP="006E0A47">
            <w:pPr>
              <w:tabs>
                <w:tab w:val="left" w:pos="2736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Хвост – коротышка,</w:t>
            </w:r>
          </w:p>
          <w:p w:rsidR="005F74EC" w:rsidRPr="00CA787F" w:rsidRDefault="005F74EC" w:rsidP="006E0A47">
            <w:pPr>
              <w:tabs>
                <w:tab w:val="left" w:pos="2736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Уши вдоль спинки,</w:t>
            </w:r>
          </w:p>
          <w:p w:rsidR="005F74EC" w:rsidRPr="00CA787F" w:rsidRDefault="005F74EC" w:rsidP="006E0A47">
            <w:pPr>
              <w:tabs>
                <w:tab w:val="left" w:pos="2616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Это что за зверь лесной</w:t>
            </w:r>
          </w:p>
          <w:p w:rsidR="005F74EC" w:rsidRPr="00CA787F" w:rsidRDefault="005F74EC" w:rsidP="006E0A47">
            <w:pPr>
              <w:tabs>
                <w:tab w:val="left" w:pos="2616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Встал, как столбик, под сосной</w:t>
            </w:r>
          </w:p>
          <w:p w:rsidR="005F74EC" w:rsidRPr="00CA787F" w:rsidRDefault="005F74EC" w:rsidP="006E0A47">
            <w:pPr>
              <w:tabs>
                <w:tab w:val="left" w:pos="2616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И стоит среди травы – </w:t>
            </w:r>
          </w:p>
          <w:p w:rsidR="005F74EC" w:rsidRPr="00CA787F" w:rsidRDefault="005F74EC" w:rsidP="006E0A47">
            <w:pPr>
              <w:tabs>
                <w:tab w:val="left" w:pos="2616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Уши больше головы?</w:t>
            </w:r>
          </w:p>
          <w:p w:rsidR="005F74EC" w:rsidRPr="00CA787F" w:rsidRDefault="005F74EC" w:rsidP="006E0A47">
            <w:pPr>
              <w:tabs>
                <w:tab w:val="left" w:pos="2736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                                  (Заяц.)</w:t>
            </w:r>
          </w:p>
        </w:tc>
        <w:tc>
          <w:tcPr>
            <w:tcW w:w="4790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Угадайте, что за шапка;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Меха целая охапка.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Шапка бегает в бору,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 стволов грызет кору.      </w:t>
            </w:r>
            <w:r w:rsidRPr="00CA787F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(Заяц.)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Быстрый прыжок,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Тёплый пушок,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Красный глазок. 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                        (Заяц.)</w:t>
            </w:r>
          </w:p>
        </w:tc>
      </w:tr>
    </w:tbl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7. Поиграть в «Пальчиковый театр».</w:t>
      </w:r>
    </w:p>
    <w:p w:rsidR="005F74EC" w:rsidRPr="00CA787F" w:rsidRDefault="005F74EC" w:rsidP="002411D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– У каждого пальца своё имя:</w:t>
      </w:r>
    </w:p>
    <w:tbl>
      <w:tblPr>
        <w:tblW w:w="9777" w:type="dxa"/>
        <w:tblInd w:w="312" w:type="dxa"/>
        <w:tblLayout w:type="fixed"/>
        <w:tblCellMar>
          <w:top w:w="24" w:type="dxa"/>
          <w:left w:w="24" w:type="dxa"/>
          <w:bottom w:w="24" w:type="dxa"/>
          <w:right w:w="24" w:type="dxa"/>
        </w:tblCellMar>
        <w:tblLook w:val="0000"/>
      </w:tblPr>
      <w:tblGrid>
        <w:gridCol w:w="5382"/>
        <w:gridCol w:w="4395"/>
      </w:tblGrid>
      <w:tr w:rsidR="005F74EC" w:rsidRPr="00CA787F" w:rsidTr="00AB243D">
        <w:trPr>
          <w:trHeight w:val="1218"/>
        </w:trPr>
        <w:tc>
          <w:tcPr>
            <w:tcW w:w="5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Этот палец – Семён-большак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Этот палец – Васька-указка.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Этот палец – Гришка-середка.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Этот палец – безымянный.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Этот палец – крошка Тимошка.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74EC" w:rsidRPr="00CA787F" w:rsidRDefault="005F74EC" w:rsidP="006E0A47">
            <w:pPr>
              <w:tabs>
                <w:tab w:val="left" w:pos="2736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pict>
                <v:shape id="_x0000_i1049" type="#_x0000_t75" style="width:58.5pt;height:54.75pt">
                  <v:imagedata r:id="rId32" o:title=""/>
                </v:shape>
              </w:pict>
            </w:r>
          </w:p>
        </w:tc>
      </w:tr>
    </w:tbl>
    <w:p w:rsidR="005F74EC" w:rsidRPr="00CA787F" w:rsidRDefault="005F74EC" w:rsidP="006E0A47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– У каждого пальца на ладони своё название:</w:t>
      </w:r>
    </w:p>
    <w:tbl>
      <w:tblPr>
        <w:tblW w:w="9777" w:type="dxa"/>
        <w:tblInd w:w="312" w:type="dxa"/>
        <w:tblLayout w:type="fixed"/>
        <w:tblCellMar>
          <w:top w:w="24" w:type="dxa"/>
          <w:left w:w="24" w:type="dxa"/>
          <w:bottom w:w="24" w:type="dxa"/>
          <w:right w:w="24" w:type="dxa"/>
        </w:tblCellMar>
        <w:tblLook w:val="0000"/>
      </w:tblPr>
      <w:tblGrid>
        <w:gridCol w:w="5382"/>
        <w:gridCol w:w="4395"/>
      </w:tblGrid>
      <w:tr w:rsidR="005F74EC" w:rsidRPr="00CA787F" w:rsidTr="008A36F8">
        <w:tc>
          <w:tcPr>
            <w:tcW w:w="5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74EC" w:rsidRPr="00CA787F" w:rsidRDefault="005F74EC" w:rsidP="00AB243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pict>
                <v:shape id="_x0000_i1050" type="#_x0000_t75" style="width:64.5pt;height:60pt">
                  <v:imagedata r:id="rId33" o:title=""/>
                </v:shape>
              </w:pic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Вот этот палец – дедушка.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Вот этот палец – бабушка.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А этот палец – папочка.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А этот палец – мамочка.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Мизинец – деточка моя.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Вот это вся моя семья.</w:t>
            </w:r>
          </w:p>
        </w:tc>
      </w:tr>
    </w:tbl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– Наработались пальцы – устали.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Этот палец хочет спать.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Этот палец – прыг в кровать.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Этот палец – прикорнул.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Этот палец – уж зевнул.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Спит мизинец до утра.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Утро! Всем вставать пора.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8. Шутка «Посчитай».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Один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(Палец загибается.)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палец.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(Другой загибается.)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Два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(Третий.)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пальца.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(Четвёртый.)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Три.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(Пятый.)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 этим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(Шестой.)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пальцем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(Седьмой.)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четыре   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(Восьмой.)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пальца.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(Девятый.)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Пятый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(Десятый.)</w:t>
      </w:r>
    </w:p>
    <w:p w:rsidR="005F74EC" w:rsidRPr="00CA787F" w:rsidRDefault="005F74EC" w:rsidP="006E0A47">
      <w:pPr>
        <w:keepNext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9. Повтори фразы.</w:t>
      </w:r>
    </w:p>
    <w:p w:rsidR="005F74EC" w:rsidRPr="00CA787F" w:rsidRDefault="005F74EC" w:rsidP="006E0A47">
      <w:pPr>
        <w:keepNext/>
        <w:shd w:val="clear" w:color="auto" w:fill="FFFFFF"/>
        <w:tabs>
          <w:tab w:val="left" w:pos="295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У Вовы ранец.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Вова – хороший пловец.</w:t>
      </w:r>
    </w:p>
    <w:p w:rsidR="005F74EC" w:rsidRPr="00CA787F" w:rsidRDefault="005F74EC" w:rsidP="006E0A47">
      <w:pPr>
        <w:keepNext/>
        <w:shd w:val="clear" w:color="auto" w:fill="FFFFFF"/>
        <w:tabs>
          <w:tab w:val="left" w:pos="295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Во дворе колодец.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Колодец глубокий.</w:t>
      </w:r>
    </w:p>
    <w:p w:rsidR="005F74EC" w:rsidRPr="00CA787F" w:rsidRDefault="005F74EC" w:rsidP="006E0A47">
      <w:pPr>
        <w:keepNext/>
        <w:shd w:val="clear" w:color="auto" w:fill="FFFFFF"/>
        <w:tabs>
          <w:tab w:val="left" w:pos="295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Ваня поит овец.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Мой дядя – кузнец.</w:t>
      </w:r>
    </w:p>
    <w:p w:rsidR="005F74EC" w:rsidRPr="00CA787F" w:rsidRDefault="005F74EC" w:rsidP="006E0A47">
      <w:pPr>
        <w:shd w:val="clear" w:color="auto" w:fill="FFFFFF"/>
        <w:tabs>
          <w:tab w:val="left" w:pos="295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У Маши леденец.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Выбей матрац.</w:t>
      </w:r>
    </w:p>
    <w:p w:rsidR="005F74EC" w:rsidRPr="00CA787F" w:rsidRDefault="005F74EC" w:rsidP="006E0A47">
      <w:pPr>
        <w:shd w:val="clear" w:color="auto" w:fill="FFFFFF"/>
        <w:tabs>
          <w:tab w:val="left" w:pos="295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 кустах заяц.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ab/>
        <w:t>Возьми огурец.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Продавец подал перец.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Морозец румянит людей.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Я порезал мизинец.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Теперь там рубец.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Зиме конец, прилетел скворец.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Маленький братец сует в рот палец.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10. Дополни предложение.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На грядке 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pict>
          <v:shape id="_x0000_i1051" type="#_x0000_t75" style="width:66.75pt;height:25.5pt">
            <v:imagedata r:id="rId34" o:title=""/>
          </v:shape>
        </w:pic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. 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Клади </w:t>
      </w:r>
      <w:r w:rsidRPr="00CA787F">
        <w:rPr>
          <w:rFonts w:ascii="Times New Roman" w:hAnsi="Times New Roman"/>
          <w:sz w:val="20"/>
          <w:szCs w:val="20"/>
          <w:lang w:eastAsia="ru-RU"/>
        </w:rPr>
        <w:pict>
          <v:shape id="_x0000_i1052" type="#_x0000_t75" style="width:67.5pt;height:28.5pt">
            <v:imagedata r:id="rId35" o:title=""/>
          </v:shape>
        </w:pic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в суп. 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pict>
          <v:shape id="_x0000_i1053" type="#_x0000_t75" style="width:51.75pt;height:53.25pt">
            <v:imagedata r:id="rId36" o:title=""/>
          </v:shape>
        </w:pic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обглодал кору дерева.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11. Сочиняем чистоговорки.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Ац–ац–ац – выбивай матрац.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Яц–яц–яц – всех смешит паяц.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Ец–ец–ец – прибежал гонец.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Ец–ец–ец – вкусный леденец.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Ец–ец–ец – чёткий образец.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Ец–ец–ец – проиграл борец.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Ец–ец–ец – Миша молодец.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Ец–ец–ец – сказочке конец.</w:t>
      </w:r>
    </w:p>
    <w:p w:rsidR="005F74EC" w:rsidRPr="00CA787F" w:rsidRDefault="005F74EC" w:rsidP="002411D1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ap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aps/>
          <w:sz w:val="20"/>
          <w:szCs w:val="20"/>
          <w:lang w:eastAsia="ru-RU"/>
        </w:rPr>
        <w:t>Упражнения по автоматизации</w:t>
      </w:r>
    </w:p>
    <w:p w:rsidR="005F74EC" w:rsidRPr="00CA787F" w:rsidRDefault="005F74EC" w:rsidP="002411D1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ap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aps/>
          <w:sz w:val="20"/>
          <w:szCs w:val="20"/>
          <w:lang w:eastAsia="ru-RU"/>
        </w:rPr>
        <w:t>звукосочетаний «ЦА», «ЦО», «ЦЫ», «ЦИ», «ЦЕ»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1. Повтори слова: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Овца, цапля, пыльца, яйца, улица, мельница, водица, певица, теплица, граница, больница, пшеница, рукавица, курица, кольца, кашица, кожица, горница, пятница, умница, конница, кузница, луковица, пуговица, царапина, мерцать, львица.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2. Повтори, не торопись. Да смотри – не ошибись.</w:t>
      </w:r>
    </w:p>
    <w:p w:rsidR="005F74EC" w:rsidRPr="00CA787F" w:rsidRDefault="005F74EC" w:rsidP="006E0A47">
      <w:pPr>
        <w:tabs>
          <w:tab w:val="left" w:pos="2952"/>
        </w:tabs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Быстро вертится крыло.</w:t>
      </w:r>
    </w:p>
    <w:p w:rsidR="005F74EC" w:rsidRPr="00CA787F" w:rsidRDefault="005F74EC" w:rsidP="006E0A47">
      <w:pPr>
        <w:tabs>
          <w:tab w:val="left" w:pos="2952"/>
        </w:tabs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Мелет мельница зерно.</w:t>
      </w:r>
    </w:p>
    <w:p w:rsidR="005F74EC" w:rsidRPr="00CA787F" w:rsidRDefault="005F74EC" w:rsidP="006E0A47">
      <w:pPr>
        <w:tabs>
          <w:tab w:val="left" w:pos="2952"/>
        </w:tabs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А из смолотой муки</w:t>
      </w:r>
    </w:p>
    <w:p w:rsidR="005F74EC" w:rsidRPr="00CA787F" w:rsidRDefault="005F74EC" w:rsidP="006E0A47">
      <w:pPr>
        <w:tabs>
          <w:tab w:val="left" w:pos="2952"/>
        </w:tabs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Испечём мы пироги.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3. Игра «Пятый день недели».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i/>
          <w:iCs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 xml:space="preserve">Сколько дней в неделе? </w:t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>(Семь.)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Их скорей запомни все!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 xml:space="preserve">– Назови пятый день недели. </w:t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>(Пятница.)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 xml:space="preserve">– Какой день следует за четвергом? </w:t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>(Пятница.)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 xml:space="preserve">– Какой день бывает перед субботой? </w:t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>(Пятница.)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 xml:space="preserve">– Какой день между четвергом и субботой? </w:t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>(Пятница.)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 xml:space="preserve">– Если сегодня среда, какой день будет послезавтра? </w:t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>(Пятница.)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 xml:space="preserve">– Если сегодня воскресенье, какой день был позавчера? </w:t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>(Пятница.)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4. Догадайся сам, загадай друзьям.</w:t>
      </w:r>
    </w:p>
    <w:tbl>
      <w:tblPr>
        <w:tblW w:w="9520" w:type="dxa"/>
        <w:jc w:val="center"/>
        <w:tblInd w:w="-1617" w:type="dxa"/>
        <w:tblLayout w:type="fixed"/>
        <w:tblCellMar>
          <w:top w:w="24" w:type="dxa"/>
          <w:left w:w="24" w:type="dxa"/>
          <w:bottom w:w="24" w:type="dxa"/>
          <w:right w:w="24" w:type="dxa"/>
        </w:tblCellMar>
        <w:tblLook w:val="0000"/>
      </w:tblPr>
      <w:tblGrid>
        <w:gridCol w:w="4984"/>
        <w:gridCol w:w="4536"/>
      </w:tblGrid>
      <w:tr w:rsidR="005F74EC" w:rsidRPr="00CA787F" w:rsidTr="002411D1">
        <w:trPr>
          <w:jc w:val="center"/>
        </w:trPr>
        <w:tc>
          <w:tcPr>
            <w:tcW w:w="4984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В голубой станице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Девица круглолица.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Ночью ей не спится –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В зеркало глядится.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                             (Луна.)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Сидит девица в темнице,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А коса на улице. 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                             (Морковь.)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Уж очень вид у них чудной.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 папы – локоны волной,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 мама ходит стриженной.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За что она обижена?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Недаром часто злится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На всех мамаша… </w:t>
            </w:r>
            <w:r w:rsidRPr="00CA787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(львица)</w:t>
            </w: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Из горячего колодца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Через нос водица льётся. 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</w:p>
    <w:p w:rsidR="005F74EC" w:rsidRPr="00CA787F" w:rsidRDefault="005F74EC" w:rsidP="002411D1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  <w:lang w:eastAsia="ru-RU"/>
        </w:rPr>
      </w:pPr>
      <w:bookmarkStart w:id="14" w:name="_Toc279533154"/>
      <w:bookmarkEnd w:id="14"/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ПОВТОРЕНИЕ ПРОЙДЕННОГО.</w:t>
      </w:r>
    </w:p>
    <w:p w:rsidR="005F74EC" w:rsidRPr="00CA787F" w:rsidRDefault="005F74EC" w:rsidP="002411D1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СВИСТЯЩИЕ ЗВУКИ [С], [С’], [З], [З’], [Ц]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1. Используя рисунки, расскажи о положении органов артикуляции при произношении свистящих звуков.</w:t>
      </w:r>
    </w:p>
    <w:tbl>
      <w:tblPr>
        <w:tblW w:w="7151" w:type="dxa"/>
        <w:jc w:val="center"/>
        <w:tblInd w:w="-1519" w:type="dxa"/>
        <w:tblLayout w:type="fixed"/>
        <w:tblCellMar>
          <w:top w:w="48" w:type="dxa"/>
          <w:left w:w="48" w:type="dxa"/>
          <w:bottom w:w="48" w:type="dxa"/>
          <w:right w:w="48" w:type="dxa"/>
        </w:tblCellMar>
        <w:tblLook w:val="0000"/>
      </w:tblPr>
      <w:tblGrid>
        <w:gridCol w:w="2407"/>
        <w:gridCol w:w="2758"/>
        <w:gridCol w:w="1986"/>
      </w:tblGrid>
      <w:tr w:rsidR="005F74EC" w:rsidRPr="00CA787F" w:rsidTr="00AB243D">
        <w:trPr>
          <w:trHeight w:val="456"/>
          <w:jc w:val="center"/>
        </w:trPr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pict>
                <v:shape id="_x0000_i1054" type="#_x0000_t75" style="width:78pt;height:73.5pt">
                  <v:imagedata r:id="rId37" o:title=""/>
                </v:shape>
              </w:pic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74EC" w:rsidRPr="00CA787F" w:rsidRDefault="005F74EC" w:rsidP="00241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pict>
                <v:shape id="_x0000_i1055" type="#_x0000_t75" style="width:132.75pt;height:66pt">
                  <v:imagedata r:id="rId38" o:title=""/>
                </v:shape>
              </w:pic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74EC" w:rsidRPr="00CA787F" w:rsidRDefault="005F74EC" w:rsidP="005D63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pict>
                <v:shape id="_x0000_i1056" type="#_x0000_t75" style="width:76.5pt;height:72.75pt">
                  <v:imagedata r:id="rId39" o:title=""/>
                </v:shape>
              </w:pict>
            </w:r>
          </w:p>
        </w:tc>
      </w:tr>
      <w:tr w:rsidR="005F74EC" w:rsidRPr="00CA787F" w:rsidTr="00AB243D">
        <w:trPr>
          <w:trHeight w:val="83"/>
          <w:jc w:val="center"/>
        </w:trPr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Положение губ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Положение языка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74EC" w:rsidRPr="00CA787F" w:rsidRDefault="005F74EC" w:rsidP="005D63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Воздушная струйка</w:t>
            </w:r>
          </w:p>
        </w:tc>
      </w:tr>
    </w:tbl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</w:p>
    <w:tbl>
      <w:tblPr>
        <w:tblW w:w="6373" w:type="dxa"/>
        <w:jc w:val="center"/>
        <w:tblInd w:w="-712" w:type="dxa"/>
        <w:tblLayout w:type="fixed"/>
        <w:tblCellMar>
          <w:top w:w="48" w:type="dxa"/>
          <w:left w:w="48" w:type="dxa"/>
          <w:bottom w:w="48" w:type="dxa"/>
          <w:right w:w="48" w:type="dxa"/>
        </w:tblCellMar>
        <w:tblLook w:val="0000"/>
      </w:tblPr>
      <w:tblGrid>
        <w:gridCol w:w="3115"/>
        <w:gridCol w:w="3258"/>
      </w:tblGrid>
      <w:tr w:rsidR="005F74EC" w:rsidRPr="00CA787F" w:rsidTr="005D63CA">
        <w:trPr>
          <w:trHeight w:val="528"/>
          <w:jc w:val="center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pict>
                <v:shape id="_x0000_i1057" type="#_x0000_t75" style="width:76.5pt;height:73.5pt">
                  <v:imagedata r:id="rId40" o:title=""/>
                </v:shape>
              </w:pic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pict>
                <v:shape id="_x0000_i1058" type="#_x0000_t75" style="width:78pt;height:72.75pt">
                  <v:imagedata r:id="rId41" o:title=""/>
                </v:shape>
              </w:pict>
            </w:r>
          </w:p>
        </w:tc>
      </w:tr>
      <w:tr w:rsidR="005F74EC" w:rsidRPr="00CA787F" w:rsidTr="005D63CA">
        <w:trPr>
          <w:trHeight w:val="144"/>
          <w:jc w:val="center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74EC" w:rsidRPr="00CA787F" w:rsidRDefault="005F74EC" w:rsidP="005D63CA">
            <w:pPr>
              <w:autoSpaceDE w:val="0"/>
              <w:autoSpaceDN w:val="0"/>
              <w:adjustRightInd w:val="0"/>
              <w:spacing w:after="0" w:line="240" w:lineRule="auto"/>
              <w:ind w:firstLine="21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Твёрдый или мягкий звук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74EC" w:rsidRPr="00CA787F" w:rsidRDefault="005F74EC" w:rsidP="005D63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Глухой или звонкий звук</w:t>
            </w:r>
          </w:p>
        </w:tc>
      </w:tr>
    </w:tbl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2. Вспомни картинки-символы свистящих звуков.</w:t>
      </w:r>
    </w:p>
    <w:tbl>
      <w:tblPr>
        <w:tblW w:w="6600" w:type="dxa"/>
        <w:jc w:val="center"/>
        <w:tblLayout w:type="fixed"/>
        <w:tblCellMar>
          <w:top w:w="48" w:type="dxa"/>
          <w:left w:w="48" w:type="dxa"/>
          <w:bottom w:w="48" w:type="dxa"/>
          <w:right w:w="48" w:type="dxa"/>
        </w:tblCellMar>
        <w:tblLook w:val="0000"/>
      </w:tblPr>
      <w:tblGrid>
        <w:gridCol w:w="3303"/>
        <w:gridCol w:w="3297"/>
      </w:tblGrid>
      <w:tr w:rsidR="005F74EC" w:rsidRPr="00CA787F">
        <w:trPr>
          <w:jc w:val="center"/>
        </w:trPr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pict>
                <v:shape id="_x0000_i1059" type="#_x0000_t75" style="width:109.5pt;height:73.5pt">
                  <v:imagedata r:id="rId42" o:title=""/>
                </v:shape>
              </w:pic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pict>
                <v:shape id="_x0000_i1060" type="#_x0000_t75" style="width:98.25pt;height:84.75pt">
                  <v:imagedata r:id="rId43" o:title=""/>
                </v:shape>
              </w:pict>
            </w:r>
          </w:p>
        </w:tc>
      </w:tr>
      <w:tr w:rsidR="005F74EC" w:rsidRPr="00CA787F">
        <w:trPr>
          <w:jc w:val="center"/>
        </w:trPr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С-С-С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С-С-С, Сь-Сь-Сь</w:t>
            </w:r>
          </w:p>
        </w:tc>
      </w:tr>
    </w:tbl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</w:p>
    <w:tbl>
      <w:tblPr>
        <w:tblW w:w="6600" w:type="dxa"/>
        <w:jc w:val="center"/>
        <w:tblLayout w:type="fixed"/>
        <w:tblCellMar>
          <w:top w:w="48" w:type="dxa"/>
          <w:left w:w="48" w:type="dxa"/>
          <w:bottom w:w="48" w:type="dxa"/>
          <w:right w:w="48" w:type="dxa"/>
        </w:tblCellMar>
        <w:tblLook w:val="0000"/>
      </w:tblPr>
      <w:tblGrid>
        <w:gridCol w:w="2196"/>
        <w:gridCol w:w="2202"/>
        <w:gridCol w:w="2202"/>
      </w:tblGrid>
      <w:tr w:rsidR="005F74EC" w:rsidRPr="00CA787F">
        <w:trPr>
          <w:jc w:val="center"/>
        </w:trPr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pict>
                <v:shape id="_x0000_i1061" type="#_x0000_t75" style="width:94.5pt;height:64.5pt">
                  <v:imagedata r:id="rId44" o:title=""/>
                </v:shape>
              </w:pic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pict>
                <v:shape id="_x0000_i1062" type="#_x0000_t75" style="width:69pt;height:84.75pt">
                  <v:imagedata r:id="rId45" o:title=""/>
                </v:shape>
              </w:pic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pict>
                <v:shape id="_x0000_i1063" type="#_x0000_t75" style="width:1in;height:49.5pt">
                  <v:imagedata r:id="rId46" o:title=""/>
                </v:shape>
              </w:pict>
            </w:r>
          </w:p>
        </w:tc>
      </w:tr>
      <w:tr w:rsidR="005F74EC" w:rsidRPr="00CA787F">
        <w:trPr>
          <w:jc w:val="center"/>
        </w:trPr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pacing w:val="12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pacing w:val="12"/>
                <w:sz w:val="20"/>
                <w:szCs w:val="20"/>
                <w:lang w:eastAsia="ru-RU"/>
              </w:rPr>
              <w:t>З-З-З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Ц-Ц-Ц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Зь-Зь-Зь</w:t>
            </w:r>
          </w:p>
        </w:tc>
      </w:tr>
    </w:tbl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3. Повтори чистоговорки.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192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Са–са–са, са–са–са – ой-ой-ой, летит оса.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192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Сы–сы–сы, сы–сы–сы – не боимся мы осы.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192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Су–су–су, су–су–су – видел кто из вас осу?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192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Сы–сы–сы, сы–сы–сы – мы не видели осы.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192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Ся–ся–ся, ся–ся–ся – спи спокойно – сказка вся.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192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Си–си–си, си–си–си – в водоеме караси.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192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Се–се–се, се–се–се – карасей ловили все.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192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За–за–за – здесь привязана коза.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192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Зы–зы–зы – мало травки у козы.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192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Зу–зу–зу – отвязали мы козу.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192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За–за–за – залезает в сад коза.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192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Зи–зи–зи – обезьянку привези!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192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Зя–зя–зя – обезьянам здесь нельзя.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192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Це–це–це – вот вам сказка о яйце.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192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Цо–цо–цо – курица снесла яйцо.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192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Цу–цу–цу – кошка тянется к яйцу.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192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Ца–ца–ца – брысь, котёнок, от яйца!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192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Цо–цо–цо – сами мы съедим яйцо.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192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Цы–цы–цы – отогнали? молодцы!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4. Сочини чистоговорки.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192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Са–са–са – сено выкосит коса.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192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Са–са–са – вот песчаная коса.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192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Са–са–са – и у девочки коса. И т. д.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5. Доскажи словечко.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pict>
          <v:shape id="_x0000_i1064" type="#_x0000_t75" style="width:75pt;height:58.5pt">
            <v:imagedata r:id="rId47" o:title=""/>
          </v:shape>
        </w:pic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pict>
          <v:shape id="_x0000_i1065" type="#_x0000_t75" style="width:76.5pt;height:57pt">
            <v:imagedata r:id="rId48" o:title=""/>
          </v:shape>
        </w:pic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pict>
          <v:shape id="_x0000_i1066" type="#_x0000_t75" style="width:69.75pt;height:36.75pt">
            <v:imagedata r:id="rId49" o:title=""/>
          </v:shape>
        </w:pic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pict>
          <v:shape id="_x0000_i1067" type="#_x0000_t75" style="width:70.5pt;height:35.25pt">
            <v:imagedata r:id="rId50" o:title=""/>
          </v:shape>
        </w:pic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pict>
          <v:shape id="_x0000_i1068" type="#_x0000_t75" style="width:68.25pt;height:49.5pt">
            <v:imagedata r:id="rId51" o:title=""/>
          </v:shape>
        </w:pic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pict>
          <v:shape id="_x0000_i1069" type="#_x0000_t75" style="width:69pt;height:52.5pt">
            <v:imagedata r:id="rId52" o:title=""/>
          </v:shape>
        </w:pic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</w:p>
    <w:p w:rsidR="005F74EC" w:rsidRPr="00CA787F" w:rsidRDefault="005F74EC" w:rsidP="006E0A47">
      <w:pPr>
        <w:keepNext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6. Разгадай ребусы.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pict>
          <v:shape id="_x0000_i1070" type="#_x0000_t75" style="width:249pt;height:37.5pt">
            <v:imagedata r:id="rId53" o:title=""/>
          </v:shape>
        </w:pict>
      </w:r>
      <w:r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 xml:space="preserve">          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pict>
          <v:shape id="_x0000_i1071" type="#_x0000_t75" style="width:222pt;height:31.5pt">
            <v:imagedata r:id="rId54" o:title=""/>
          </v:shape>
        </w:pic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pict>
          <v:shape id="_x0000_i1072" type="#_x0000_t75" style="width:204.75pt;height:38.25pt">
            <v:imagedata r:id="rId55" o:title=""/>
          </v:shape>
        </w:pict>
      </w:r>
      <w:r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 xml:space="preserve">                                   </w:t>
      </w: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pict>
          <v:shape id="_x0000_i1073" type="#_x0000_t75" style="width:139.5pt;height:28.5pt">
            <v:imagedata r:id="rId56" o:title=""/>
          </v:shape>
        </w:pic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>(Ствол, восток, сокол, слава, Вася, семья, сток, столб, заяц, зверь, изба, весна, тесто, овца.)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7. Игра «Небылицы».</w:t>
      </w:r>
    </w:p>
    <w:tbl>
      <w:tblPr>
        <w:tblW w:w="9493" w:type="dxa"/>
        <w:tblInd w:w="312" w:type="dxa"/>
        <w:tblLayout w:type="fixed"/>
        <w:tblCellMar>
          <w:top w:w="24" w:type="dxa"/>
          <w:left w:w="24" w:type="dxa"/>
          <w:bottom w:w="24" w:type="dxa"/>
          <w:right w:w="24" w:type="dxa"/>
        </w:tblCellMar>
        <w:tblLook w:val="0000"/>
      </w:tblPr>
      <w:tblGrid>
        <w:gridCol w:w="4674"/>
        <w:gridCol w:w="4819"/>
      </w:tblGrid>
      <w:tr w:rsidR="005F74EC" w:rsidRPr="00CA787F" w:rsidTr="001D72A2">
        <w:tc>
          <w:tcPr>
            <w:tcW w:w="4674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На гудке загудел завод.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 козы звонко заблеял дом.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Рыба зубатка купила Зою.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 незабудках завяла ваза.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Куница боится курицы.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Лисица боится куницы.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Орлица боится цыплёнка.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Синица боится гусеницы.</w:t>
            </w:r>
          </w:p>
        </w:tc>
      </w:tr>
    </w:tbl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color w:val="000000"/>
          <w:sz w:val="20"/>
          <w:szCs w:val="20"/>
          <w:lang w:eastAsia="ru-RU"/>
        </w:rPr>
        <w:t xml:space="preserve">– </w:t>
      </w: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Сочини небылицы, нелепицы, путаницы сам. Успехов!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12. Выучи считалки, которые помогут начать любую игру:</w:t>
      </w:r>
    </w:p>
    <w:tbl>
      <w:tblPr>
        <w:tblW w:w="9781" w:type="dxa"/>
        <w:tblInd w:w="24" w:type="dxa"/>
        <w:tblLayout w:type="fixed"/>
        <w:tblCellMar>
          <w:top w:w="24" w:type="dxa"/>
          <w:left w:w="24" w:type="dxa"/>
          <w:bottom w:w="24" w:type="dxa"/>
          <w:right w:w="24" w:type="dxa"/>
        </w:tblCellMar>
        <w:tblLook w:val="0000"/>
      </w:tblPr>
      <w:tblGrid>
        <w:gridCol w:w="4962"/>
        <w:gridCol w:w="4819"/>
      </w:tblGrid>
      <w:tr w:rsidR="005F74EC" w:rsidRPr="00CA787F" w:rsidTr="001D72A2"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Раз, два, три, четыре, пять.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Будем мы слова считать.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Зайка, зонтик, змей, корзина,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Ваза, воздух, и резина,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Зубы, козлик и тазы,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Зоопарк, завод, возы.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Посчитай-ка, не ленись,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Да смотри – не ошибись.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Мы делили огурец: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Мне – конец, тебе – конец,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 тебе, Николка,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Меж концами щёлка.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Сон-сон, пересон,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Сели в лодку пять персон: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Сом, сазан и три селёдки.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Вылезайте все из лодки!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Постарел усатый сом,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Поселился под мостом.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И с крючков у рыбаков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Он таскает червяков.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Сом хитёр, а ты умён.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Выходи из круга вон.</w:t>
            </w:r>
          </w:p>
        </w:tc>
      </w:tr>
    </w:tbl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13. Помни о звуках [С], [С’], [3], [3’], [Ц]. Произноси их чётко.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Есть волшебные слова: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Скажешь слово – слышишь два: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 поле ВСЕ – ВСЕ – ВСЕ,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 поле СЕВ – СЕВ – СЕВ.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– Я несу СУП-СУП-СУП…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– А кому?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– ПСУ-ПСУ-ПСУ…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СОСНА – НАСОС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ВЕСНА – НАВЕС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color w:val="000000"/>
          <w:sz w:val="20"/>
          <w:szCs w:val="20"/>
          <w:lang w:eastAsia="ru-RU"/>
        </w:rPr>
        <w:t>– Произнеси выделенные слова быстро много-много раз. Заметил, они превращаются друг в друга?</w:t>
      </w:r>
    </w:p>
    <w:p w:rsidR="005F74EC" w:rsidRPr="00CA787F" w:rsidRDefault="005F74EC" w:rsidP="006E0A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  <w:t>14. Выучи стихотворения.</w:t>
      </w:r>
    </w:p>
    <w:tbl>
      <w:tblPr>
        <w:tblW w:w="9781" w:type="dxa"/>
        <w:tblInd w:w="24" w:type="dxa"/>
        <w:tblLayout w:type="fixed"/>
        <w:tblCellMar>
          <w:top w:w="24" w:type="dxa"/>
          <w:left w:w="24" w:type="dxa"/>
          <w:bottom w:w="24" w:type="dxa"/>
          <w:right w:w="24" w:type="dxa"/>
        </w:tblCellMar>
        <w:tblLook w:val="0000"/>
      </w:tblPr>
      <w:tblGrid>
        <w:gridCol w:w="4962"/>
        <w:gridCol w:w="4819"/>
      </w:tblGrid>
      <w:tr w:rsidR="005F74EC" w:rsidRPr="00CA787F" w:rsidTr="001D72A2"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Семь суток сорока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Старалась, спешила,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Себе сапоги сыромятные сшила.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Сказала со смехом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Соседка синица: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– Стать самой скрипучей</w:t>
            </w:r>
          </w:p>
          <w:p w:rsidR="005F74EC" w:rsidRPr="00AB243D" w:rsidRDefault="005F74EC" w:rsidP="00AB243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Сорока стремится!</w:t>
            </w:r>
            <w:r w:rsidRPr="00CA787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М. Пляцковский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Со́рок со́рок для своих сорочат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Сорок сорочек, не ссорясь строчат.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Сорок сорочек сострочены в срок,</w:t>
            </w:r>
          </w:p>
          <w:p w:rsidR="005F74EC" w:rsidRPr="00AB243D" w:rsidRDefault="005F74EC" w:rsidP="00AB243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И сразу ссорятся сорок сорок!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A787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Ю. Кушак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Кто вечно хнычет и скучает,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Тот ничего не замечает.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Кто ничего не замечает,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Тот ничего не изучает.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Кто ничего не изучает,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Тот вечно хнычет и скучает.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(Если скучно стало,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Начинай сначала.)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Кто вечно хнычет…</w:t>
            </w:r>
          </w:p>
        </w:tc>
      </w:tr>
    </w:tbl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КТО ЧТО ЛЮБИТ?</w:t>
      </w:r>
    </w:p>
    <w:tbl>
      <w:tblPr>
        <w:tblW w:w="9781" w:type="dxa"/>
        <w:tblInd w:w="24" w:type="dxa"/>
        <w:tblLayout w:type="fixed"/>
        <w:tblCellMar>
          <w:top w:w="24" w:type="dxa"/>
          <w:left w:w="24" w:type="dxa"/>
          <w:bottom w:w="24" w:type="dxa"/>
          <w:right w:w="24" w:type="dxa"/>
        </w:tblCellMar>
        <w:tblLook w:val="0000"/>
      </w:tblPr>
      <w:tblGrid>
        <w:gridCol w:w="4354"/>
        <w:gridCol w:w="5427"/>
      </w:tblGrid>
      <w:tr w:rsidR="005F74EC" w:rsidRPr="00CA787F" w:rsidTr="001D72A2">
        <w:tc>
          <w:tcPr>
            <w:tcW w:w="4354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Сыплем зёрен петушку,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Бросим косточку Дружку,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Кролику – листок капусты,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 коровке – травки вкусной,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Мышке мы оставим корку,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Пойло вынесем телёнку.</w:t>
            </w:r>
          </w:p>
        </w:tc>
        <w:tc>
          <w:tcPr>
            <w:tcW w:w="5427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Сварим каши всем цыплятам,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Яблоко дадим ежатам.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Отнесём овса коню,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Нарвём овцам лебеду.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Молока нальём мы кошке</w:t>
            </w:r>
          </w:p>
          <w:p w:rsidR="005F74EC" w:rsidRPr="00CA787F" w:rsidRDefault="005F74EC" w:rsidP="006E0A4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Купим шоколад Алёшке.</w:t>
            </w:r>
          </w:p>
        </w:tc>
      </w:tr>
    </w:tbl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648" w:firstLine="709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br w:type="page"/>
      </w:r>
    </w:p>
    <w:p w:rsidR="005F74EC" w:rsidRPr="00CA787F" w:rsidRDefault="005F74EC" w:rsidP="006E6C65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i/>
          <w:color w:val="000000"/>
          <w:sz w:val="20"/>
          <w:szCs w:val="20"/>
        </w:rPr>
        <w:t>Перспективное планирование индивидуальной работы по коррекции звукопроизношения шипящих звуков</w:t>
      </w:r>
    </w:p>
    <w:p w:rsidR="005F74EC" w:rsidRPr="00CA787F" w:rsidRDefault="005F74EC" w:rsidP="006E6C65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i/>
          <w:color w:val="000000"/>
          <w:sz w:val="20"/>
          <w:szCs w:val="20"/>
        </w:rPr>
        <w:t>(ш – ж), (ч – щ).</w:t>
      </w:r>
    </w:p>
    <w:p w:rsidR="005F74EC" w:rsidRPr="00CA787F" w:rsidRDefault="005F74EC" w:rsidP="006E0A4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1 этап.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Подготовительный.</w:t>
      </w:r>
    </w:p>
    <w:p w:rsidR="005F74EC" w:rsidRPr="00CA787F" w:rsidRDefault="005F74EC" w:rsidP="006E0A4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Цели: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подготовить ребенка к длительной коррекционной работе:</w:t>
      </w:r>
    </w:p>
    <w:p w:rsidR="005F74EC" w:rsidRPr="00CA787F" w:rsidRDefault="005F74EC" w:rsidP="006E0A47">
      <w:pPr>
        <w:numPr>
          <w:ilvl w:val="0"/>
          <w:numId w:val="14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Вызвать интерес к логопедическим занятиям, потребность в них.</w:t>
      </w:r>
    </w:p>
    <w:p w:rsidR="005F74EC" w:rsidRPr="00CA787F" w:rsidRDefault="005F74EC" w:rsidP="006E0A47">
      <w:pPr>
        <w:numPr>
          <w:ilvl w:val="0"/>
          <w:numId w:val="14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Развить слуховое внимание, память, фонематическое восприятие в играх, специальных упражнениях.</w:t>
      </w:r>
    </w:p>
    <w:p w:rsidR="005F74EC" w:rsidRPr="00CA787F" w:rsidRDefault="005F74EC" w:rsidP="006E0A47">
      <w:pPr>
        <w:numPr>
          <w:ilvl w:val="0"/>
          <w:numId w:val="14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Сформировать и развить артикуляционную моторику до уровня минимальной достаточности для постановки звуков.</w:t>
      </w:r>
    </w:p>
    <w:p w:rsidR="005F74EC" w:rsidRPr="00CA787F" w:rsidRDefault="005F74EC" w:rsidP="006E0A4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Задачи: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5F74EC" w:rsidRPr="00CA787F" w:rsidRDefault="005F74EC" w:rsidP="006E0A47">
      <w:pPr>
        <w:pStyle w:val="ListParagraph"/>
        <w:numPr>
          <w:ilvl w:val="0"/>
          <w:numId w:val="15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устранение нарушений в работе артикуляционного аппарата, подготовка к постановке звуков:</w:t>
      </w:r>
    </w:p>
    <w:p w:rsidR="005F74EC" w:rsidRPr="00CA787F" w:rsidRDefault="005F74EC" w:rsidP="006E0A47">
      <w:pPr>
        <w:numPr>
          <w:ilvl w:val="0"/>
          <w:numId w:val="15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Постановка, тщательная отработка отсутствующих или нарушенных артикуляционных движений.</w:t>
      </w:r>
    </w:p>
    <w:p w:rsidR="005F74EC" w:rsidRPr="00CA787F" w:rsidRDefault="005F74EC" w:rsidP="006E0A47">
      <w:pPr>
        <w:numPr>
          <w:ilvl w:val="0"/>
          <w:numId w:val="15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Систематическая артикуляционная гимнастика: развитие, укрепление и совершенствование артикуляционной моторики.</w:t>
      </w:r>
    </w:p>
    <w:p w:rsidR="005F74EC" w:rsidRPr="00CA787F" w:rsidRDefault="005F74EC" w:rsidP="006E0A4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Содержание работы: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знакомство с комплексом упражнений для выработки артикуляционных укладов для свистящих звуков:</w:t>
      </w:r>
    </w:p>
    <w:p w:rsidR="005F74EC" w:rsidRPr="00CA787F" w:rsidRDefault="005F74EC" w:rsidP="006E0A47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Упражнения для губ, укрепляющее круговую мышцу рта, вырабатывающее умение быстро менять положение губ:</w:t>
      </w:r>
    </w:p>
    <w:p w:rsidR="005F74EC" w:rsidRPr="00CA787F" w:rsidRDefault="005F74EC" w:rsidP="006E0A47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Заборчик – хоботок – трубочка.</w:t>
      </w:r>
    </w:p>
    <w:p w:rsidR="005F74EC" w:rsidRPr="00CA787F" w:rsidRDefault="005F74EC" w:rsidP="006E0A47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Упражнение «Горка» для выработки подъема передне – средней части стенки языка.</w:t>
      </w:r>
    </w:p>
    <w:p w:rsidR="005F74EC" w:rsidRPr="00CA787F" w:rsidRDefault="005F74EC" w:rsidP="006E0A47">
      <w:pPr>
        <w:spacing w:after="0" w:line="240" w:lineRule="auto"/>
        <w:ind w:left="360"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2 этап.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Формирование произносительных умений и навыков.</w:t>
      </w:r>
    </w:p>
    <w:p w:rsidR="005F74EC" w:rsidRPr="00CA787F" w:rsidRDefault="005F74EC" w:rsidP="006E0A47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Задачи:</w:t>
      </w:r>
    </w:p>
    <w:p w:rsidR="005F74EC" w:rsidRPr="00CA787F" w:rsidRDefault="005F74EC" w:rsidP="006E0A47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Устранить дефектное звукопроизношение.</w:t>
      </w:r>
    </w:p>
    <w:p w:rsidR="005F74EC" w:rsidRPr="00CA787F" w:rsidRDefault="005F74EC" w:rsidP="006E0A47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Развить умение и навыки дифференцировать звуки, сходные артикуляционно и аккустически.</w:t>
      </w:r>
    </w:p>
    <w:p w:rsidR="005F74EC" w:rsidRPr="00CA787F" w:rsidRDefault="005F74EC" w:rsidP="006E0A47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Формирование практических умений и навыков пользования исправленной (фонетически чистой, лексическо развитой, грамматически правильной) речью.</w:t>
      </w:r>
    </w:p>
    <w:p w:rsidR="005F74EC" w:rsidRPr="00CA787F" w:rsidRDefault="005F74EC" w:rsidP="006E0A4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Виды коррекционной работы на данном этапе.</w:t>
      </w:r>
    </w:p>
    <w:p w:rsidR="005F74EC" w:rsidRPr="00CA787F" w:rsidRDefault="005F74EC" w:rsidP="006E0A47">
      <w:pPr>
        <w:numPr>
          <w:ilvl w:val="0"/>
          <w:numId w:val="16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Постановка звуков (ш, ж, ч, щ). Способ постановки – смешанный.</w:t>
      </w:r>
    </w:p>
    <w:p w:rsidR="005F74EC" w:rsidRPr="00CA787F" w:rsidRDefault="005F74EC" w:rsidP="006E0A47">
      <w:pPr>
        <w:numPr>
          <w:ilvl w:val="0"/>
          <w:numId w:val="16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Автоматизация звуков:</w:t>
      </w:r>
    </w:p>
    <w:p w:rsidR="005F74EC" w:rsidRPr="00CA787F" w:rsidRDefault="005F74EC" w:rsidP="006E0A47">
      <w:pPr>
        <w:numPr>
          <w:ilvl w:val="0"/>
          <w:numId w:val="9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в прямых слогах;</w:t>
      </w:r>
    </w:p>
    <w:p w:rsidR="005F74EC" w:rsidRPr="00CA787F" w:rsidRDefault="005F74EC" w:rsidP="006E0A47">
      <w:pPr>
        <w:numPr>
          <w:ilvl w:val="0"/>
          <w:numId w:val="9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в обратных слогах;</w:t>
      </w:r>
    </w:p>
    <w:p w:rsidR="005F74EC" w:rsidRPr="00CA787F" w:rsidRDefault="005F74EC" w:rsidP="006E0A47">
      <w:pPr>
        <w:numPr>
          <w:ilvl w:val="0"/>
          <w:numId w:val="9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со стечением согласных;</w:t>
      </w:r>
    </w:p>
    <w:p w:rsidR="005F74EC" w:rsidRPr="00CA787F" w:rsidRDefault="005F74EC" w:rsidP="006E0A47">
      <w:pPr>
        <w:numPr>
          <w:ilvl w:val="0"/>
          <w:numId w:val="1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Автоматизация звуков в словах проводится по следам автоматизации в слогах, в той же последовательности.</w:t>
      </w:r>
    </w:p>
    <w:p w:rsidR="005F74EC" w:rsidRPr="00CA787F" w:rsidRDefault="005F74EC" w:rsidP="006E0A47">
      <w:pPr>
        <w:numPr>
          <w:ilvl w:val="0"/>
          <w:numId w:val="1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Автоматизация звуков в предложениях, затем в стихотворениях, потешках, чистоговорках и в небольших рассказах, составление рассказов по картинке, по серии сюжетных картин.</w:t>
      </w:r>
    </w:p>
    <w:p w:rsidR="005F74EC" w:rsidRPr="00CA787F" w:rsidRDefault="005F74EC" w:rsidP="006E0A47">
      <w:pPr>
        <w:numPr>
          <w:ilvl w:val="0"/>
          <w:numId w:val="18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 xml:space="preserve">Дифференциация (если есть необходимость в данном этапе) </w:t>
      </w:r>
    </w:p>
    <w:p w:rsidR="005F74EC" w:rsidRPr="00CA787F" w:rsidRDefault="005F74EC" w:rsidP="006E0A47">
      <w:pPr>
        <w:numPr>
          <w:ilvl w:val="0"/>
          <w:numId w:val="18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Автоматизация звуков в спонтанной речи (в диалогической речи, в играх, развлечениях, режимных моментах, в общении со сверстниками и взрослыми)</w:t>
      </w:r>
    </w:p>
    <w:p w:rsidR="005F74EC" w:rsidRPr="00CA787F" w:rsidRDefault="005F74EC" w:rsidP="006E0A4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3 этап.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Совершенствование фонематического восприятия и навыков звукового анализа и синтеза параллельно с коррекцией звукопроизношения.</w:t>
      </w:r>
    </w:p>
    <w:p w:rsidR="005F74EC" w:rsidRPr="00CA787F" w:rsidRDefault="005F74EC" w:rsidP="006E0A4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4 этап.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Систематические упражнения на развитие внимания, памяти, мышления на отработанном в произношении материале.</w:t>
      </w:r>
    </w:p>
    <w:p w:rsidR="005F74EC" w:rsidRPr="00CA787F" w:rsidRDefault="005F74EC" w:rsidP="006E0A4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5 этап.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Развитие связной выразительной речи на базе правильно произносимых звуков. Лексические и грамматические упражнения, нормализация просодической стороны речи.</w:t>
      </w:r>
    </w:p>
    <w:p w:rsidR="005F74EC" w:rsidRPr="00CA787F" w:rsidRDefault="005F74EC" w:rsidP="006E6C6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ap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aps/>
          <w:sz w:val="20"/>
          <w:szCs w:val="20"/>
          <w:lang w:eastAsia="ru-RU"/>
        </w:rPr>
        <w:t>ПОСТАНОВКА ЗВУКА Ш</w:t>
      </w:r>
    </w:p>
    <w:tbl>
      <w:tblPr>
        <w:tblW w:w="9462" w:type="dxa"/>
        <w:jc w:val="center"/>
        <w:tblInd w:w="-639" w:type="dxa"/>
        <w:tblLayout w:type="fixed"/>
        <w:tblCellMar>
          <w:top w:w="48" w:type="dxa"/>
          <w:left w:w="48" w:type="dxa"/>
          <w:bottom w:w="48" w:type="dxa"/>
          <w:right w:w="48" w:type="dxa"/>
        </w:tblCellMar>
        <w:tblLook w:val="0000"/>
      </w:tblPr>
      <w:tblGrid>
        <w:gridCol w:w="2799"/>
        <w:gridCol w:w="2009"/>
        <w:gridCol w:w="4654"/>
      </w:tblGrid>
      <w:tr w:rsidR="005F74EC" w:rsidRPr="00CA787F" w:rsidTr="00523D8A">
        <w:trPr>
          <w:trHeight w:val="12"/>
          <w:jc w:val="center"/>
        </w:trPr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Название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Цель</w:t>
            </w:r>
          </w:p>
        </w:tc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Описание</w:t>
            </w:r>
          </w:p>
        </w:tc>
      </w:tr>
      <w:tr w:rsidR="005F74EC" w:rsidRPr="00CA787F" w:rsidTr="00AB243D">
        <w:trPr>
          <w:trHeight w:val="1006"/>
          <w:jc w:val="center"/>
        </w:trPr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pict>
                <v:shape id="_x0000_i1074" type="#_x0000_t75" style="width:55.5pt;height:41.25pt">
                  <v:imagedata r:id="rId57" o:title=""/>
                </v:shape>
              </w:pict>
            </w:r>
          </w:p>
          <w:p w:rsidR="005F74EC" w:rsidRPr="00CA787F" w:rsidRDefault="005F74EC" w:rsidP="00AB24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«Испекли мы вкусный блин»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74EC" w:rsidRPr="00CA787F" w:rsidRDefault="005F74EC" w:rsidP="00AB24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Учим удерживать язык распластанным</w:t>
            </w:r>
          </w:p>
        </w:tc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Распластайте язык, сделав его широким. Не получается? Попросите ребёнка пошлёпать по нему губами: ПЯ-ПЯ-ПЯ.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Широкий передний край языка лежит на нижней губе под счёт до пяти</w:t>
            </w:r>
          </w:p>
        </w:tc>
      </w:tr>
      <w:tr w:rsidR="005F74EC" w:rsidRPr="00CA787F" w:rsidTr="00523D8A">
        <w:trPr>
          <w:trHeight w:val="252"/>
          <w:jc w:val="center"/>
        </w:trPr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pict>
                <v:shape id="_x0000_i1075" type="#_x0000_t75" style="width:45.75pt;height:58.5pt">
                  <v:imagedata r:id="rId58" o:title=""/>
                </v:shape>
              </w:pic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«Я испачкался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мороженым»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Учить детей «завора-чивать» широкий передний край языка на верхнюю губу</w:t>
            </w:r>
          </w:p>
        </w:tc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Нужно распластать язычок и выдвинуть его вперёд. 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Широким краем языка облизываем сразу всю верхнюю губу, делая движения языком сверху вниз. 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Повторяем упражнение несколько раз, представляя при этом, что испачкали губы сладким мороженым</w:t>
            </w:r>
          </w:p>
        </w:tc>
      </w:tr>
      <w:tr w:rsidR="005F74EC" w:rsidRPr="00CA787F" w:rsidTr="00AB243D">
        <w:trPr>
          <w:trHeight w:val="1738"/>
          <w:jc w:val="center"/>
        </w:trPr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pict>
                <v:shape id="_x0000_i1076" type="#_x0000_t75" style="width:1in;height:66pt">
                  <v:imagedata r:id="rId59" o:title=""/>
                </v:shape>
              </w:pic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«Чашечка»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Учить детей удерживать язык с загнутым вверх передним и боковыми краями некоторое время</w:t>
            </w:r>
          </w:p>
        </w:tc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Рот приоткрыт, губы округлены. Выдвигаем широкий язык вперёд и загибаем передний и боковые его края вверх. Удерживаем язычок в таком положении: 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«Раз, два, три, четыре, пять –делай чашечку опять».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«Раз, два, три, четыре, пять –чашки нужно убирать»</w:t>
            </w:r>
          </w:p>
        </w:tc>
      </w:tr>
      <w:tr w:rsidR="005F74EC" w:rsidRPr="00CA787F" w:rsidTr="00AB243D">
        <w:trPr>
          <w:trHeight w:val="1232"/>
          <w:jc w:val="center"/>
        </w:trPr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pict>
                <v:shape id="_x0000_i1077" type="#_x0000_t75" style="width:77.25pt;height:73.5pt">
                  <v:imagedata r:id="rId60" o:title=""/>
                </v:shape>
              </w:pic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«Снежинка»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Учить детей дуть на язык, края которого загнуты вверх</w:t>
            </w:r>
          </w:p>
        </w:tc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Язык принимает положение «чашечки». Ребёнку на кончик носа кладётся лёгкая ватка-«снежинка».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Дуем на язычок-«чашечку» и добиваемся, чтобы ватка летела вверх: «Чья выше?»</w:t>
            </w:r>
          </w:p>
        </w:tc>
      </w:tr>
    </w:tbl>
    <w:p w:rsidR="005F74EC" w:rsidRPr="00CA787F" w:rsidRDefault="005F74EC" w:rsidP="006E6C6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ap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aps/>
          <w:sz w:val="20"/>
          <w:szCs w:val="20"/>
          <w:lang w:eastAsia="ru-RU"/>
        </w:rPr>
        <w:t>Схема произношения</w:t>
      </w:r>
    </w:p>
    <w:tbl>
      <w:tblPr>
        <w:tblW w:w="7269" w:type="dxa"/>
        <w:jc w:val="center"/>
        <w:tblInd w:w="-710" w:type="dxa"/>
        <w:tblLayout w:type="fixed"/>
        <w:tblCellMar>
          <w:top w:w="48" w:type="dxa"/>
          <w:left w:w="48" w:type="dxa"/>
          <w:bottom w:w="48" w:type="dxa"/>
          <w:right w:w="48" w:type="dxa"/>
        </w:tblCellMar>
        <w:tblLook w:val="0000"/>
      </w:tblPr>
      <w:tblGrid>
        <w:gridCol w:w="3356"/>
        <w:gridCol w:w="3913"/>
      </w:tblGrid>
      <w:tr w:rsidR="005F74EC" w:rsidRPr="00CA787F" w:rsidTr="00AB243D">
        <w:trPr>
          <w:trHeight w:val="2053"/>
          <w:jc w:val="center"/>
        </w:trPr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caps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b/>
                <w:bCs/>
                <w:caps/>
                <w:sz w:val="20"/>
                <w:szCs w:val="20"/>
                <w:lang w:eastAsia="ru-RU"/>
              </w:rPr>
              <w:pict>
                <v:shape id="_x0000_i1078" type="#_x0000_t75" style="width:79.5pt;height:93pt">
                  <v:imagedata r:id="rId61" o:title=""/>
                </v:shape>
              </w:pic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Круглые губы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Приоткрытые зубки</w:t>
            </w:r>
          </w:p>
        </w:tc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74EC" w:rsidRPr="00CA787F" w:rsidRDefault="005F74EC" w:rsidP="00AB243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bCs/>
                <w:caps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b/>
                <w:bCs/>
                <w:caps/>
                <w:sz w:val="20"/>
                <w:szCs w:val="20"/>
                <w:lang w:eastAsia="ru-RU"/>
              </w:rPr>
              <w:pict>
                <v:shape id="_x0000_i1079" type="#_x0000_t75" style="width:67.5pt;height:93.75pt">
                  <v:imagedata r:id="rId62" o:title=""/>
                </v:shape>
              </w:pic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Язык в форме чашечки 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Поднятый вверх кончик языка</w:t>
            </w:r>
          </w:p>
        </w:tc>
      </w:tr>
    </w:tbl>
    <w:p w:rsidR="005F74EC" w:rsidRPr="00CA787F" w:rsidRDefault="005F74EC" w:rsidP="006E6C6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aps/>
          <w:sz w:val="20"/>
          <w:szCs w:val="20"/>
          <w:lang w:eastAsia="ru-RU"/>
        </w:rPr>
      </w:pPr>
    </w:p>
    <w:p w:rsidR="005F74EC" w:rsidRPr="00CA787F" w:rsidRDefault="005F74EC" w:rsidP="006E6C6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ap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aps/>
          <w:sz w:val="20"/>
          <w:szCs w:val="20"/>
          <w:lang w:eastAsia="ru-RU"/>
        </w:rPr>
        <w:t>Картинки-символы</w:t>
      </w:r>
    </w:p>
    <w:tbl>
      <w:tblPr>
        <w:tblW w:w="9215" w:type="dxa"/>
        <w:jc w:val="center"/>
        <w:tblInd w:w="-1137" w:type="dxa"/>
        <w:tblLayout w:type="fixed"/>
        <w:tblCellMar>
          <w:top w:w="48" w:type="dxa"/>
          <w:left w:w="48" w:type="dxa"/>
          <w:bottom w:w="48" w:type="dxa"/>
          <w:right w:w="48" w:type="dxa"/>
        </w:tblCellMar>
        <w:tblLook w:val="0000"/>
      </w:tblPr>
      <w:tblGrid>
        <w:gridCol w:w="3963"/>
        <w:gridCol w:w="5252"/>
      </w:tblGrid>
      <w:tr w:rsidR="005F74EC" w:rsidRPr="00CA787F" w:rsidTr="00EF6B97">
        <w:trPr>
          <w:trHeight w:val="1628"/>
          <w:jc w:val="center"/>
        </w:trPr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caps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b/>
                <w:bCs/>
                <w:caps/>
                <w:sz w:val="20"/>
                <w:szCs w:val="20"/>
                <w:lang w:eastAsia="ru-RU"/>
              </w:rPr>
              <w:pict>
                <v:shape id="_x0000_i1080" type="#_x0000_t75" style="width:87.75pt;height:63.75pt">
                  <v:imagedata r:id="rId63" o:title=""/>
                </v:shape>
              </w:pict>
            </w:r>
          </w:p>
        </w:tc>
        <w:tc>
          <w:tcPr>
            <w:tcW w:w="5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74EC" w:rsidRPr="00CA787F" w:rsidRDefault="005F74EC" w:rsidP="00EF6B9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bCs/>
                <w:caps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b/>
                <w:bCs/>
                <w:caps/>
                <w:sz w:val="20"/>
                <w:szCs w:val="20"/>
                <w:lang w:eastAsia="ru-RU"/>
              </w:rPr>
              <w:pict>
                <v:shape id="_x0000_i1081" type="#_x0000_t75" style="width:98.25pt;height:69pt">
                  <v:imagedata r:id="rId64" o:title=""/>
                </v:shape>
              </w:pict>
            </w:r>
            <w:r w:rsidRPr="00CA787F">
              <w:rPr>
                <w:rFonts w:ascii="Times New Roman" w:hAnsi="Times New Roman"/>
                <w:b/>
                <w:bCs/>
                <w:caps/>
                <w:sz w:val="20"/>
                <w:szCs w:val="20"/>
                <w:lang w:eastAsia="ru-RU"/>
              </w:rPr>
              <w:pict>
                <v:shape id="_x0000_i1082" type="#_x0000_t75" style="width:93.75pt;height:66pt">
                  <v:imagedata r:id="rId65" o:title=""/>
                </v:shape>
              </w:pict>
            </w:r>
          </w:p>
        </w:tc>
      </w:tr>
      <w:tr w:rsidR="005F74EC" w:rsidRPr="00CA787F" w:rsidTr="00EF6B97">
        <w:trPr>
          <w:trHeight w:val="308"/>
          <w:jc w:val="center"/>
        </w:trPr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Как шуршит в кладовой мышь?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Ш-Ш-Ш</w:t>
            </w:r>
          </w:p>
        </w:tc>
        <w:tc>
          <w:tcPr>
            <w:tcW w:w="5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74EC" w:rsidRPr="00CA787F" w:rsidRDefault="005F74EC" w:rsidP="00EF6B9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Как шипит лебедь?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        </w:t>
            </w: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Как шуршат камыши?</w:t>
            </w:r>
          </w:p>
          <w:p w:rsidR="005F74EC" w:rsidRPr="00CA787F" w:rsidRDefault="005F74EC" w:rsidP="00EF6B9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Ш-Ш-Ш</w:t>
            </w:r>
          </w:p>
        </w:tc>
      </w:tr>
    </w:tbl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Ш-ш-ш-ш –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Шипит сердитый гусь: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–  Я мальчишек не боюсь,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Догоню вас, шалуны,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Ухвачу вас за штаны!</w:t>
      </w:r>
    </w:p>
    <w:p w:rsidR="005F74EC" w:rsidRPr="00CA787F" w:rsidRDefault="005F74EC" w:rsidP="006E6C6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ЗАДАНИЯ ДЛЯ ОТРАБОТКИ СЛОГА «ША»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1. Посмотри на рисунки и произнеси звуки.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pict>
          <v:shape id="_x0000_i1083" type="#_x0000_t75" style="width:199.5pt;height:69pt">
            <v:imagedata r:id="rId66" o:title=""/>
          </v:shape>
        </w:pic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2. Повтори слова: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Шаг, шар, шарф, шайба, шапка, шахта, шахматы, мышата, большая,  лапша, ушанка, лошадка, каша, крыша, мешать, решать, дышать.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3. Запомни ряд слов:</w:t>
      </w:r>
    </w:p>
    <w:p w:rsidR="005F74EC" w:rsidRPr="00CA787F" w:rsidRDefault="005F74EC" w:rsidP="006E0A47">
      <w:pPr>
        <w:tabs>
          <w:tab w:val="left" w:pos="2868"/>
          <w:tab w:val="left" w:pos="3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Шаг – шагом – шагать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4. Игра «Угощение».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Любимая и желанная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Всем детям ка</w:t>
      </w:r>
      <w:r w:rsidRPr="00CA787F">
        <w:rPr>
          <w:rFonts w:ascii="Times New Roman" w:hAnsi="Times New Roman"/>
          <w:b/>
          <w:bCs/>
          <w:sz w:val="20"/>
          <w:szCs w:val="20"/>
          <w:u w:val="single"/>
          <w:lang w:eastAsia="ru-RU"/>
        </w:rPr>
        <w:t>ша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______________.</w:t>
      </w:r>
    </w:p>
    <w:p w:rsidR="005F74EC" w:rsidRPr="00CA787F" w:rsidRDefault="005F74EC" w:rsidP="006E0A47">
      <w:pPr>
        <w:keepNext/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Всем детям рост обеспечивает</w:t>
      </w:r>
    </w:p>
    <w:p w:rsidR="005F74EC" w:rsidRPr="00CA787F" w:rsidRDefault="005F74EC" w:rsidP="006E0A47">
      <w:pPr>
        <w:keepNext/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Любимая ка</w:t>
      </w:r>
      <w:r w:rsidRPr="00CA787F">
        <w:rPr>
          <w:rFonts w:ascii="Times New Roman" w:hAnsi="Times New Roman"/>
          <w:b/>
          <w:bCs/>
          <w:sz w:val="20"/>
          <w:szCs w:val="20"/>
          <w:u w:val="single"/>
          <w:lang w:eastAsia="ru-RU"/>
        </w:rPr>
        <w:t>ша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______________. </w:t>
      </w:r>
    </w:p>
    <w:p w:rsidR="005F74EC" w:rsidRPr="00CA787F" w:rsidRDefault="005F74EC" w:rsidP="006E0A47">
      <w:pPr>
        <w:tabs>
          <w:tab w:val="left" w:pos="2868"/>
          <w:tab w:val="left" w:pos="3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Каша из овсянки – овсяная каша.</w:t>
      </w:r>
    </w:p>
    <w:p w:rsidR="005F74EC" w:rsidRPr="00CA787F" w:rsidRDefault="005F74EC" w:rsidP="006E0A47">
      <w:pPr>
        <w:tabs>
          <w:tab w:val="left" w:pos="2868"/>
          <w:tab w:val="left" w:pos="3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Каша из риса – ________________.</w:t>
      </w:r>
    </w:p>
    <w:p w:rsidR="005F74EC" w:rsidRPr="00CA787F" w:rsidRDefault="005F74EC" w:rsidP="006E0A47">
      <w:pPr>
        <w:tabs>
          <w:tab w:val="left" w:pos="2868"/>
          <w:tab w:val="left" w:pos="3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Каша из перловки – ________________.</w:t>
      </w:r>
    </w:p>
    <w:p w:rsidR="005F74EC" w:rsidRPr="00CA787F" w:rsidRDefault="005F74EC" w:rsidP="006E0A47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5. Подумай и ответь:</w:t>
      </w:r>
    </w:p>
    <w:p w:rsidR="005F74EC" w:rsidRPr="00CA787F" w:rsidRDefault="005F74EC" w:rsidP="006E0A47">
      <w:pPr>
        <w:keepNext/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 xml:space="preserve">Играешь ли ты в </w:t>
      </w:r>
      <w:r w:rsidRPr="00CA787F">
        <w:rPr>
          <w:rFonts w:ascii="Times New Roman" w:hAnsi="Times New Roman"/>
          <w:b/>
          <w:bCs/>
          <w:sz w:val="20"/>
          <w:szCs w:val="20"/>
          <w:u w:val="single"/>
          <w:lang w:eastAsia="ru-RU"/>
        </w:rPr>
        <w:t>ша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хматы? </w:t>
      </w:r>
    </w:p>
    <w:p w:rsidR="005F74EC" w:rsidRPr="00CA787F" w:rsidRDefault="005F74EC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 xml:space="preserve">Вспомни названия </w:t>
      </w:r>
      <w:r w:rsidRPr="00CA787F">
        <w:rPr>
          <w:rFonts w:ascii="Times New Roman" w:hAnsi="Times New Roman"/>
          <w:b/>
          <w:bCs/>
          <w:sz w:val="20"/>
          <w:szCs w:val="20"/>
          <w:u w:val="single"/>
          <w:lang w:eastAsia="ru-RU"/>
        </w:rPr>
        <w:t>ша</w:t>
      </w:r>
      <w:r w:rsidRPr="00CA787F">
        <w:rPr>
          <w:rFonts w:ascii="Times New Roman" w:hAnsi="Times New Roman"/>
          <w:sz w:val="20"/>
          <w:szCs w:val="20"/>
          <w:lang w:eastAsia="ru-RU"/>
        </w:rPr>
        <w:t>хматных фигур.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6. Послушай стихотворение и вспомни, как коротышки из Цветочного города путешествовали на шаре: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Огромный ШАР, надутый паром, –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Поднялся в воздух он недаром.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Наш коротышка хоть не птица,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Летать он все-таки годится.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И все доступно уж, эх-ма!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Теперь для нашего ума!</w:t>
      </w:r>
    </w:p>
    <w:p w:rsidR="005F74EC" w:rsidRPr="00CA787F" w:rsidRDefault="005F74EC" w:rsidP="006E6C6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ЗАДАНИЯ ДЛЯ ОТРАБОТКИ СЛОГА «ШИ»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1.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Посмотри на рисунки и произнеси звуки.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pict>
          <v:shape id="_x0000_i1084" type="#_x0000_t75" style="width:195pt;height:66.75pt">
            <v:imagedata r:id="rId67" o:title=""/>
          </v:shape>
        </w:pic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2. Игра с мячом «Один – много»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u w:val="single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МЫШЬ – МЫ</w:t>
      </w:r>
      <w:r w:rsidRPr="00CA787F">
        <w:rPr>
          <w:rFonts w:ascii="Times New Roman" w:hAnsi="Times New Roman"/>
          <w:b/>
          <w:bCs/>
          <w:sz w:val="20"/>
          <w:szCs w:val="20"/>
          <w:u w:val="single"/>
          <w:lang w:eastAsia="ru-RU"/>
        </w:rPr>
        <w:t>ШИ</w:t>
      </w:r>
    </w:p>
    <w:p w:rsidR="005F74EC" w:rsidRPr="00CA787F" w:rsidRDefault="005F74EC" w:rsidP="006E0A47">
      <w:pPr>
        <w:tabs>
          <w:tab w:val="left" w:pos="792"/>
          <w:tab w:val="left" w:pos="1020"/>
          <w:tab w:val="left" w:pos="2160"/>
          <w:tab w:val="left" w:pos="2604"/>
        </w:tabs>
        <w:autoSpaceDE w:val="0"/>
        <w:autoSpaceDN w:val="0"/>
        <w:adjustRightInd w:val="0"/>
        <w:spacing w:after="0" w:line="240" w:lineRule="auto"/>
        <w:ind w:left="15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ГОЛЫШ –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ГАЛОША –</w:t>
      </w:r>
    </w:p>
    <w:p w:rsidR="005F74EC" w:rsidRPr="00CA787F" w:rsidRDefault="005F74EC" w:rsidP="006E0A47">
      <w:pPr>
        <w:tabs>
          <w:tab w:val="left" w:pos="792"/>
          <w:tab w:val="left" w:pos="1020"/>
          <w:tab w:val="left" w:pos="2160"/>
          <w:tab w:val="left" w:pos="2604"/>
        </w:tabs>
        <w:autoSpaceDE w:val="0"/>
        <w:autoSpaceDN w:val="0"/>
        <w:adjustRightInd w:val="0"/>
        <w:spacing w:after="0" w:line="240" w:lineRule="auto"/>
        <w:ind w:left="15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ШАЛАШ –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КРЫША –</w:t>
      </w:r>
    </w:p>
    <w:p w:rsidR="005F74EC" w:rsidRPr="00CA787F" w:rsidRDefault="005F74EC" w:rsidP="006E0A47">
      <w:pPr>
        <w:tabs>
          <w:tab w:val="left" w:pos="792"/>
          <w:tab w:val="left" w:pos="1020"/>
          <w:tab w:val="left" w:pos="2160"/>
          <w:tab w:val="left" w:pos="2604"/>
        </w:tabs>
        <w:autoSpaceDE w:val="0"/>
        <w:autoSpaceDN w:val="0"/>
        <w:adjustRightInd w:val="0"/>
        <w:spacing w:after="0" w:line="240" w:lineRule="auto"/>
        <w:ind w:left="15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МАЛЫШ –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ЁРШ –</w:t>
      </w:r>
    </w:p>
    <w:p w:rsidR="005F74EC" w:rsidRPr="00CA787F" w:rsidRDefault="005F74EC" w:rsidP="006E0A47">
      <w:pPr>
        <w:tabs>
          <w:tab w:val="left" w:pos="792"/>
          <w:tab w:val="left" w:pos="1020"/>
          <w:tab w:val="left" w:pos="2160"/>
          <w:tab w:val="left" w:pos="2604"/>
        </w:tabs>
        <w:autoSpaceDE w:val="0"/>
        <w:autoSpaceDN w:val="0"/>
        <w:adjustRightInd w:val="0"/>
        <w:spacing w:after="0" w:line="240" w:lineRule="auto"/>
        <w:ind w:left="15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КАМЫШ –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ЛАНДЫШ –</w:t>
      </w:r>
    </w:p>
    <w:p w:rsidR="005F74EC" w:rsidRPr="00CA787F" w:rsidRDefault="005F74EC" w:rsidP="006E0A47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 xml:space="preserve">3. Повтори слова: </w:t>
      </w:r>
    </w:p>
    <w:p w:rsidR="005F74EC" w:rsidRPr="00CA787F" w:rsidRDefault="005F74EC" w:rsidP="006E0A47">
      <w:pPr>
        <w:keepLine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Ширь, шило, шина, шить, ширма, ушиб, ошибка, машина, кувшин, шинель, шиповник, горошина, тишина, хороший, младший, дыши, шили, решили, шипеть.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4. Прочитай и запомни: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64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Ехала машина,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64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Лопнула вдруг шина.</w:t>
      </w:r>
    </w:p>
    <w:p w:rsidR="005F74EC" w:rsidRPr="00CA787F" w:rsidRDefault="005F74EC" w:rsidP="006E0A47">
      <w:pPr>
        <w:keepNext/>
        <w:autoSpaceDE w:val="0"/>
        <w:autoSpaceDN w:val="0"/>
        <w:adjustRightInd w:val="0"/>
        <w:spacing w:after="0" w:line="240" w:lineRule="auto"/>
        <w:ind w:left="264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Воздух из шины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64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С шипеньем выходит: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64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Ш-Ш-Ш.</w:t>
      </w:r>
    </w:p>
    <w:p w:rsidR="005F74EC" w:rsidRPr="00CA787F" w:rsidRDefault="005F74EC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5. Расскажи сказку «Лиса и кув</w:t>
      </w:r>
      <w:r w:rsidRPr="00CA787F">
        <w:rPr>
          <w:rFonts w:ascii="Times New Roman" w:hAnsi="Times New Roman"/>
          <w:b/>
          <w:bCs/>
          <w:sz w:val="20"/>
          <w:szCs w:val="20"/>
          <w:u w:val="single"/>
          <w:lang w:eastAsia="ru-RU"/>
        </w:rPr>
        <w:t>ши</w:t>
      </w: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н».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6. Прочитай стихотворение «Ошибка».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192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Ох и непорядки в Мишкиной тетрадке.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192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– Что глядишь, корова, строго и сурово?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192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– Мишка-лодырь через «А» написал: «КАРОВА».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192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Напишите вы «МИШКА» через «Ы».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192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Проучите Мишку – превратите в МЫШКУ.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192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Кошка мышку хвать!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192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Будет лодырь знать!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ЗАДАНИЯ ДЛЯ РАЗЛИЧЕНИЯ СЛОГОВ «ШО» И «ШЁ»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1. Посмотри на рисунки и произнеси звуки.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pict>
          <v:shape id="_x0000_i1085" type="#_x0000_t75" style="width:183pt;height:66pt">
            <v:imagedata r:id="rId68" o:title=""/>
          </v:shape>
        </w:pic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2. Повтори слова: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шов, шорох, шоколад, большой, мышонок, шёлк, шёлковый, шёпот.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3. Добавь слог «ШОК» и произнеси слова: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pict>
          <v:shape id="_x0000_i1086" type="#_x0000_t75" style="width:145.5pt;height:54.75pt">
            <v:imagedata r:id="rId69" o:title=""/>
          </v:shape>
        </w:pic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4. Посмотри на рисунок и выполни задание:</w:t>
      </w:r>
    </w:p>
    <w:p w:rsidR="005F74EC" w:rsidRPr="00CA787F" w:rsidRDefault="005F74EC" w:rsidP="00EF6B9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pict>
          <v:shape id="_x0000_i1087" type="#_x0000_t75" style="width:59.25pt;height:27pt">
            <v:imagedata r:id="rId70" o:title=""/>
          </v:shape>
        </w:pict>
      </w:r>
    </w:p>
    <w:p w:rsidR="005F74EC" w:rsidRPr="00CA787F" w:rsidRDefault="005F74EC" w:rsidP="00EF6B9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pict>
          <v:shape id="_x0000_i1088" type="#_x0000_t75" style="width:216.75pt;height:54pt">
            <v:imagedata r:id="rId71" o:title=""/>
          </v:shape>
        </w:pict>
      </w:r>
    </w:p>
    <w:p w:rsidR="005F74EC" w:rsidRPr="00CA787F" w:rsidRDefault="005F74EC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а) Вот мешок сахара. Назови остальные мешки.</w:t>
      </w:r>
    </w:p>
    <w:p w:rsidR="005F74EC" w:rsidRPr="00CA787F" w:rsidRDefault="005F74EC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б) Какой мешок лишний на этом складе?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5. Прочитай слова: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шёл, перешёл, подошёл, обошёл, зашёл, вошёл, вышел, отошёл, ушёл.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6. Закончи предложения, используя эти слова</w:t>
      </w:r>
      <w:r w:rsidRPr="00CA787F">
        <w:rPr>
          <w:rFonts w:ascii="Times New Roman" w:hAnsi="Times New Roman"/>
          <w:sz w:val="20"/>
          <w:szCs w:val="20"/>
          <w:lang w:eastAsia="ru-RU"/>
        </w:rPr>
        <w:t>: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Рома по дороге ______________.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Рома через дорогу ______________.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Рома к дому ______________.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Вокруг дома ______________.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7. Исправь ошибки.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Я люблю ШОКОЛАДНАЯ торт.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Я люблю ШОКОЛАДНЫЙ печенье.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Вот ШОКОЛАДНОЕ конфета. Съем её.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Я хочу ШОКОЛАДНАЯ мороженое.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8. Прочитай текст:</w:t>
      </w:r>
    </w:p>
    <w:p w:rsidR="005F74EC" w:rsidRPr="00EF6B97" w:rsidRDefault="005F74EC" w:rsidP="00EF6B9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«Что такое хоро</w:t>
      </w:r>
      <w:r w:rsidRPr="00CA787F">
        <w:rPr>
          <w:rFonts w:ascii="Times New Roman" w:hAnsi="Times New Roman"/>
          <w:b/>
          <w:bCs/>
          <w:sz w:val="20"/>
          <w:szCs w:val="20"/>
          <w:u w:val="single"/>
          <w:lang w:eastAsia="ru-RU"/>
        </w:rPr>
        <w:t>шо</w:t>
      </w: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 xml:space="preserve">, </w:t>
      </w:r>
      <w:r w:rsidRPr="00CA787F">
        <w:rPr>
          <w:rFonts w:ascii="Times New Roman" w:hAnsi="Times New Roman"/>
          <w:sz w:val="20"/>
          <w:szCs w:val="20"/>
          <w:lang w:eastAsia="ru-RU"/>
        </w:rPr>
        <w:t>что такое плохо».</w:t>
      </w:r>
      <w:r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>В. Маяковский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64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Крошка сын к отцу пришел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64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И спросила кроха,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64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Что такое «хорошо»,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64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Что такое «плохо»?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ЗАДАНИЯ ДЛЯ РАЗЛИЧЕНИЯ СЛОГОВ «ШУ» И «ШЕ»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1.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Посмотри на рисунки и произнеси звуки и слоги.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pict>
          <v:shape id="_x0000_i1089" type="#_x0000_t75" style="width:187.5pt;height:42pt">
            <v:imagedata r:id="rId72" o:title=""/>
          </v:shape>
        </w:pic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pict>
          <v:shape id="_x0000_i1090" type="#_x0000_t75" style="width:183.75pt;height:40.5pt">
            <v:imagedata r:id="rId73" o:title=""/>
          </v:shape>
        </w:pic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2. Повтори слова: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Шум, шуба, шут, шутка, мишутка, шуруп, чешуя.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3. Похожи ли слова?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Шут – шутка – шутить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Шум – шумный – шуметь – шумно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4. Прочитай слова: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шея, шейка, шелка́, шелест, мишень, ошейник, решение.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5. Назови ласково:</w:t>
      </w:r>
    </w:p>
    <w:p w:rsidR="005F74EC" w:rsidRPr="00CA787F" w:rsidRDefault="005F74EC" w:rsidP="006E0A4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Маша – Машенька – Машутка</w:t>
      </w:r>
    </w:p>
    <w:p w:rsidR="005F74EC" w:rsidRPr="00CA787F" w:rsidRDefault="005F74EC" w:rsidP="006E0A4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Паша – _________ – _________</w:t>
      </w:r>
    </w:p>
    <w:p w:rsidR="005F74EC" w:rsidRPr="00CA787F" w:rsidRDefault="005F74EC" w:rsidP="006E0A4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Даша – _________ – _________</w:t>
      </w:r>
    </w:p>
    <w:p w:rsidR="005F74EC" w:rsidRPr="00CA787F" w:rsidRDefault="005F74EC" w:rsidP="006E0A4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Миша – _________ – _________</w:t>
      </w:r>
    </w:p>
    <w:p w:rsidR="005F74EC" w:rsidRPr="00CA787F" w:rsidRDefault="005F74EC" w:rsidP="006E0A4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Гриша – _________ – _________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6. Игра «Сочиняем стихи».</w:t>
      </w:r>
    </w:p>
    <w:tbl>
      <w:tblPr>
        <w:tblW w:w="9092" w:type="dxa"/>
        <w:jc w:val="center"/>
        <w:tblInd w:w="-830" w:type="dxa"/>
        <w:tblLayout w:type="fixed"/>
        <w:tblCellMar>
          <w:top w:w="24" w:type="dxa"/>
          <w:left w:w="24" w:type="dxa"/>
          <w:bottom w:w="24" w:type="dxa"/>
          <w:right w:w="24" w:type="dxa"/>
        </w:tblCellMar>
        <w:tblLook w:val="0000"/>
      </w:tblPr>
      <w:tblGrid>
        <w:gridCol w:w="4463"/>
        <w:gridCol w:w="4629"/>
      </w:tblGrid>
      <w:tr w:rsidR="005F74EC" w:rsidRPr="00CA787F" w:rsidTr="00B27EB1">
        <w:trPr>
          <w:jc w:val="center"/>
        </w:trPr>
        <w:tc>
          <w:tcPr>
            <w:tcW w:w="4463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6E0A47">
            <w:pPr>
              <w:tabs>
                <w:tab w:val="left" w:pos="1752"/>
                <w:tab w:val="left" w:pos="2016"/>
                <w:tab w:val="left" w:pos="3108"/>
                <w:tab w:val="left" w:pos="3336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  <w:t xml:space="preserve">                  Я и Миша</w:t>
            </w:r>
          </w:p>
          <w:p w:rsidR="005F74EC" w:rsidRPr="00CA787F" w:rsidRDefault="005F74EC" w:rsidP="006E0A47">
            <w:pPr>
              <w:tabs>
                <w:tab w:val="left" w:pos="1752"/>
                <w:tab w:val="left" w:pos="2016"/>
                <w:tab w:val="left" w:pos="3108"/>
                <w:tab w:val="left" w:pos="3336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Я пишу, и Миша _________.</w:t>
            </w:r>
          </w:p>
          <w:p w:rsidR="005F74EC" w:rsidRPr="00CA787F" w:rsidRDefault="005F74EC" w:rsidP="006E0A47">
            <w:pPr>
              <w:tabs>
                <w:tab w:val="left" w:pos="1752"/>
                <w:tab w:val="left" w:pos="2016"/>
                <w:tab w:val="left" w:pos="3108"/>
                <w:tab w:val="left" w:pos="3336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Я машу, и Миша _________.</w:t>
            </w:r>
          </w:p>
          <w:p w:rsidR="005F74EC" w:rsidRPr="00CA787F" w:rsidRDefault="005F74EC" w:rsidP="006E0A47">
            <w:pPr>
              <w:tabs>
                <w:tab w:val="left" w:pos="1752"/>
                <w:tab w:val="left" w:pos="2016"/>
                <w:tab w:val="left" w:pos="3108"/>
                <w:tab w:val="left" w:pos="3336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Я тушу, и Миша _________.</w:t>
            </w:r>
          </w:p>
          <w:p w:rsidR="005F74EC" w:rsidRPr="00CA787F" w:rsidRDefault="005F74EC" w:rsidP="006E0A47">
            <w:pPr>
              <w:tabs>
                <w:tab w:val="left" w:pos="1752"/>
                <w:tab w:val="left" w:pos="2016"/>
                <w:tab w:val="left" w:pos="3108"/>
                <w:tab w:val="left" w:pos="3336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Я пашу, и Миша _________.</w:t>
            </w:r>
          </w:p>
        </w:tc>
        <w:tc>
          <w:tcPr>
            <w:tcW w:w="4629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6E0A47">
            <w:pPr>
              <w:tabs>
                <w:tab w:val="left" w:pos="1752"/>
                <w:tab w:val="left" w:pos="2016"/>
                <w:tab w:val="left" w:pos="3108"/>
                <w:tab w:val="left" w:pos="3336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  <w:t xml:space="preserve">                   Миша и я</w:t>
            </w:r>
          </w:p>
          <w:p w:rsidR="005F74EC" w:rsidRPr="00CA787F" w:rsidRDefault="005F74EC" w:rsidP="006E0A47">
            <w:pPr>
              <w:tabs>
                <w:tab w:val="left" w:pos="1752"/>
                <w:tab w:val="left" w:pos="2016"/>
                <w:tab w:val="left" w:pos="3108"/>
                <w:tab w:val="left" w:pos="3336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Миша пишет, и я _________.</w:t>
            </w:r>
          </w:p>
          <w:p w:rsidR="005F74EC" w:rsidRPr="00CA787F" w:rsidRDefault="005F74EC" w:rsidP="006E0A47">
            <w:pPr>
              <w:tabs>
                <w:tab w:val="left" w:pos="1752"/>
                <w:tab w:val="left" w:pos="2016"/>
                <w:tab w:val="left" w:pos="3108"/>
                <w:tab w:val="left" w:pos="3336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Миша машет, и я _________.</w:t>
            </w:r>
          </w:p>
          <w:p w:rsidR="005F74EC" w:rsidRPr="00CA787F" w:rsidRDefault="005F74EC" w:rsidP="006E0A47">
            <w:pPr>
              <w:tabs>
                <w:tab w:val="left" w:pos="1752"/>
                <w:tab w:val="left" w:pos="2016"/>
                <w:tab w:val="left" w:pos="3108"/>
                <w:tab w:val="left" w:pos="3336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Миша тушит, и я _________.</w:t>
            </w:r>
          </w:p>
          <w:p w:rsidR="005F74EC" w:rsidRPr="00CA787F" w:rsidRDefault="005F74EC" w:rsidP="006E0A47">
            <w:pPr>
              <w:tabs>
                <w:tab w:val="left" w:pos="1752"/>
                <w:tab w:val="left" w:pos="2016"/>
                <w:tab w:val="left" w:pos="3108"/>
                <w:tab w:val="left" w:pos="3336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Миша пашет, и я _________.</w:t>
            </w:r>
          </w:p>
        </w:tc>
      </w:tr>
    </w:tbl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7. Выучи «шуршалки»:</w:t>
      </w:r>
    </w:p>
    <w:p w:rsidR="005F74EC" w:rsidRPr="00CA787F" w:rsidRDefault="005F74EC" w:rsidP="006E0A4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Мышонку шепчет мышь:</w:t>
      </w:r>
    </w:p>
    <w:p w:rsidR="005F74EC" w:rsidRPr="00CA787F" w:rsidRDefault="005F74EC" w:rsidP="006E0A4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«Ты всё шуршишь, шуршишь!»</w:t>
      </w:r>
    </w:p>
    <w:p w:rsidR="005F74EC" w:rsidRPr="00CA787F" w:rsidRDefault="005F74EC" w:rsidP="006E0A4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Мышонок шепчет мыши:</w:t>
      </w:r>
    </w:p>
    <w:p w:rsidR="005F74EC" w:rsidRPr="00CA787F" w:rsidRDefault="005F74EC" w:rsidP="006E0A4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«Шуршать я буду тише».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8. Прочитай и повтори чистоговорку: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Ши-ши-ши, ши-ши-ши, –</w:t>
      </w:r>
    </w:p>
    <w:p w:rsidR="005F74EC" w:rsidRPr="00CA787F" w:rsidRDefault="005F74EC" w:rsidP="006E0A4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Что-то шепчут КАМЫ__!</w:t>
      </w:r>
    </w:p>
    <w:p w:rsidR="005F74EC" w:rsidRPr="00CA787F" w:rsidRDefault="005F74EC" w:rsidP="006E0A4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Ше-ше-ше, ше-ше-ше –</w:t>
      </w:r>
    </w:p>
    <w:p w:rsidR="005F74EC" w:rsidRPr="00CA787F" w:rsidRDefault="005F74EC" w:rsidP="006E0A4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Это утка в КАМЫ__.</w:t>
      </w:r>
    </w:p>
    <w:p w:rsidR="005F74EC" w:rsidRPr="00CA787F" w:rsidRDefault="005F74EC" w:rsidP="006E0A4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Ша-ша-ша, ша-ша-ша, –</w:t>
      </w:r>
    </w:p>
    <w:p w:rsidR="005F74EC" w:rsidRPr="00CA787F" w:rsidRDefault="005F74EC" w:rsidP="006E0A4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Выходи из КАМЫ_!</w:t>
      </w:r>
    </w:p>
    <w:p w:rsidR="005F74EC" w:rsidRPr="00CA787F" w:rsidRDefault="005F74EC" w:rsidP="006E0A4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Ше-ше-ше, ше-ше-ше, –</w:t>
      </w:r>
    </w:p>
    <w:p w:rsidR="005F74EC" w:rsidRPr="00CA787F" w:rsidRDefault="005F74EC" w:rsidP="006E0A4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Нет уж утки в КАМЫ__.</w:t>
      </w:r>
    </w:p>
    <w:p w:rsidR="005F74EC" w:rsidRPr="00CA787F" w:rsidRDefault="005F74EC" w:rsidP="006E0A4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Ши-ши-ши, ши-ши-ши, –</w:t>
      </w:r>
    </w:p>
    <w:p w:rsidR="005F74EC" w:rsidRPr="00CA787F" w:rsidRDefault="005F74EC" w:rsidP="006E0A4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Что же шепчут КАМЫ__?</w:t>
      </w:r>
    </w:p>
    <w:p w:rsidR="005F74EC" w:rsidRPr="00CA787F" w:rsidRDefault="005F74EC" w:rsidP="006E0A47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9. Послушай стихотворение:</w:t>
      </w:r>
    </w:p>
    <w:p w:rsidR="005F74EC" w:rsidRPr="00CA787F" w:rsidRDefault="005F74EC" w:rsidP="00EF6B9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caps/>
          <w:sz w:val="20"/>
          <w:szCs w:val="20"/>
          <w:lang w:eastAsia="ru-RU"/>
        </w:rPr>
      </w:pPr>
      <w:r w:rsidRPr="00CA787F">
        <w:rPr>
          <w:rFonts w:ascii="Times New Roman" w:hAnsi="Times New Roman"/>
          <w:caps/>
          <w:sz w:val="20"/>
          <w:szCs w:val="20"/>
          <w:lang w:eastAsia="ru-RU"/>
        </w:rPr>
        <w:t>Камыш</w:t>
      </w:r>
    </w:p>
    <w:p w:rsidR="005F74EC" w:rsidRPr="00CA787F" w:rsidRDefault="005F74EC" w:rsidP="006E0A4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– Тихий, ласковый камыш,</w:t>
      </w:r>
    </w:p>
    <w:p w:rsidR="005F74EC" w:rsidRPr="00CA787F" w:rsidRDefault="005F74EC" w:rsidP="006E0A4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Ты чего всю ночь не спишь?</w:t>
      </w:r>
    </w:p>
    <w:p w:rsidR="005F74EC" w:rsidRPr="00CA787F" w:rsidRDefault="005F74EC" w:rsidP="006E0A4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Что-то шепчешь и бормочешь,</w:t>
      </w:r>
    </w:p>
    <w:p w:rsidR="005F74EC" w:rsidRPr="00CA787F" w:rsidRDefault="005F74EC" w:rsidP="006E0A4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Даже задремать не хочешь…</w:t>
      </w:r>
    </w:p>
    <w:p w:rsidR="005F74EC" w:rsidRPr="00CA787F" w:rsidRDefault="005F74EC" w:rsidP="006E0A4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– Нет, нельзя мне задремать,</w:t>
      </w:r>
    </w:p>
    <w:p w:rsidR="005F74EC" w:rsidRPr="00CA787F" w:rsidRDefault="005F74EC" w:rsidP="006E0A4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Должен я всю ночь качать</w:t>
      </w:r>
    </w:p>
    <w:p w:rsidR="005F74EC" w:rsidRPr="00CA787F" w:rsidRDefault="005F74EC" w:rsidP="006E0A4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И баюкать потихоньку</w:t>
      </w:r>
    </w:p>
    <w:p w:rsidR="005F74EC" w:rsidRPr="00CA787F" w:rsidRDefault="005F74EC" w:rsidP="006E0A4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Маленького лягушонка,</w:t>
      </w:r>
    </w:p>
    <w:p w:rsidR="005F74EC" w:rsidRPr="00CA787F" w:rsidRDefault="005F74EC" w:rsidP="006E0A4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Золотого карася</w:t>
      </w:r>
    </w:p>
    <w:p w:rsidR="005F74EC" w:rsidRPr="00CA787F" w:rsidRDefault="005F74EC" w:rsidP="006E0A4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И налима, и язя…</w:t>
      </w:r>
    </w:p>
    <w:p w:rsidR="005F74EC" w:rsidRPr="00CA787F" w:rsidRDefault="005F74EC" w:rsidP="006E0A4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Пусть они под шепот нежный</w:t>
      </w:r>
    </w:p>
    <w:p w:rsidR="005F74EC" w:rsidRPr="00EF6B97" w:rsidRDefault="005F74EC" w:rsidP="00EF6B9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Спят до зорьки безмятежно!</w:t>
      </w:r>
      <w:r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>А. Костецкий (перевод с украинского)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10. Послушай и повтори чистоговорку: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Шо-шо-шо, шо-шо-шо –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Я пишу так ХОРО__.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position w:val="-27"/>
          <w:sz w:val="20"/>
          <w:szCs w:val="20"/>
          <w:lang w:eastAsia="ru-RU"/>
        </w:rPr>
      </w:pPr>
      <w:r w:rsidRPr="00CA787F">
        <w:rPr>
          <w:rFonts w:ascii="Times New Roman" w:hAnsi="Times New Roman"/>
          <w:position w:val="-27"/>
          <w:sz w:val="20"/>
          <w:szCs w:val="20"/>
          <w:lang w:eastAsia="ru-RU"/>
        </w:rPr>
        <w:t>Шу-шу-шу, шу-шу-шу –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Всё, что хочешь, НАПИ__.</w:t>
      </w:r>
    </w:p>
    <w:p w:rsidR="005F74EC" w:rsidRPr="00CA787F" w:rsidRDefault="005F74EC" w:rsidP="006E0A4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position w:val="-27"/>
          <w:sz w:val="20"/>
          <w:szCs w:val="20"/>
          <w:lang w:eastAsia="ru-RU"/>
        </w:rPr>
      </w:pPr>
      <w:r w:rsidRPr="00CA787F">
        <w:rPr>
          <w:rFonts w:ascii="Times New Roman" w:hAnsi="Times New Roman"/>
          <w:position w:val="-27"/>
          <w:sz w:val="20"/>
          <w:szCs w:val="20"/>
          <w:lang w:eastAsia="ru-RU"/>
        </w:rPr>
        <w:t>Ши-ши-ши, ши-ши-ши –</w:t>
      </w:r>
    </w:p>
    <w:p w:rsidR="005F74EC" w:rsidRPr="00CA787F" w:rsidRDefault="005F74EC" w:rsidP="006E0A47">
      <w:pPr>
        <w:tabs>
          <w:tab w:val="left" w:pos="1752"/>
          <w:tab w:val="left" w:pos="2016"/>
          <w:tab w:val="left" w:pos="3108"/>
          <w:tab w:val="left" w:pos="333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«Ешьте кашу» – НАПИ__.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position w:val="-27"/>
          <w:sz w:val="20"/>
          <w:szCs w:val="20"/>
          <w:lang w:eastAsia="ru-RU"/>
        </w:rPr>
      </w:pPr>
      <w:r w:rsidRPr="00CA787F">
        <w:rPr>
          <w:rFonts w:ascii="Times New Roman" w:hAnsi="Times New Roman"/>
          <w:position w:val="-27"/>
          <w:sz w:val="20"/>
          <w:szCs w:val="20"/>
          <w:lang w:eastAsia="ru-RU"/>
        </w:rPr>
        <w:t>Шу-шу-шу, шу-шу-шу –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Это я сам  НАПИ__.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Шо-шо-шо, шо-шо-шо –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Вижу, пишешь ХОРО__.</w:t>
      </w:r>
    </w:p>
    <w:p w:rsidR="005F74EC" w:rsidRPr="00CA787F" w:rsidRDefault="005F74EC" w:rsidP="005D63CA">
      <w:pPr>
        <w:tabs>
          <w:tab w:val="left" w:pos="152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ЗАДАНИЯ ДЛЯ ОТРАБОТКИ ПРОИЗНОШЕНИЯ ЗВУКОСОЧЕТАНИЙ «ШВ», «ШК», «ШЛ», «ШТ», «ШМ»</w:t>
      </w:r>
    </w:p>
    <w:p w:rsidR="005F74EC" w:rsidRPr="00CA787F" w:rsidRDefault="005F74EC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 xml:space="preserve">1. Повтори слова: 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Швея, швы, шкаф, шкатулка, школа, школьник, шкурка.</w:t>
      </w:r>
    </w:p>
    <w:p w:rsidR="005F74EC" w:rsidRPr="00CA787F" w:rsidRDefault="005F74EC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3. Выучи стихотворение.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64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Наша тетушка игла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64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Строчку по полю вела.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64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Строчка в строчку,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64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Строчка в строчку –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64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Будет платье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64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Нашей дочке.</w:t>
      </w:r>
    </w:p>
    <w:p w:rsidR="005F74EC" w:rsidRPr="00CA787F" w:rsidRDefault="005F74EC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4. Составь фразы, используя схему:</w:t>
      </w:r>
    </w:p>
    <w:p w:rsidR="005F74EC" w:rsidRPr="00CA787F" w:rsidRDefault="005F74EC" w:rsidP="005D63C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pict>
          <v:shape id="_x0000_i1091" type="#_x0000_t75" style="width:223.5pt;height:113.25pt">
            <v:imagedata r:id="rId74" o:title=""/>
          </v:shape>
        </w:pict>
      </w:r>
    </w:p>
    <w:p w:rsidR="005F74EC" w:rsidRPr="00CA787F" w:rsidRDefault="005F74EC" w:rsidP="006E0A47">
      <w:pPr>
        <w:keepNext/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5. Послушай и ответь: кем мечтает стать девочка?</w:t>
      </w:r>
    </w:p>
    <w:p w:rsidR="005F74EC" w:rsidRPr="00CA787F" w:rsidRDefault="005F74EC" w:rsidP="006E0A47">
      <w:pPr>
        <w:keepNext/>
        <w:autoSpaceDE w:val="0"/>
        <w:autoSpaceDN w:val="0"/>
        <w:adjustRightInd w:val="0"/>
        <w:spacing w:after="0" w:line="240" w:lineRule="auto"/>
        <w:ind w:left="264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Я весь день сегодня шью.</w:t>
      </w:r>
    </w:p>
    <w:p w:rsidR="005F74EC" w:rsidRPr="00CA787F" w:rsidRDefault="005F74EC" w:rsidP="006E0A47">
      <w:pPr>
        <w:keepNext/>
        <w:autoSpaceDE w:val="0"/>
        <w:autoSpaceDN w:val="0"/>
        <w:adjustRightInd w:val="0"/>
        <w:spacing w:after="0" w:line="240" w:lineRule="auto"/>
        <w:ind w:left="264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Я одела всю семью.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64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Погоди немного, кошка,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64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Будет и тебе одежка.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5F74EC" w:rsidRPr="00CA787F" w:rsidRDefault="005F74EC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6. Посмотри на картинки и скажи правильный ответ.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Назови эти шкафы по-другому.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pict>
          <v:shape id="_x0000_i1092" type="#_x0000_t75" style="width:71.25pt;height:95.25pt">
            <v:imagedata r:id="rId75" o:title=""/>
          </v:shape>
        </w:pic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           </w:t>
      </w:r>
      <w:r>
        <w:rPr>
          <w:rFonts w:ascii="Times New Roman" w:hAnsi="Times New Roman"/>
          <w:sz w:val="20"/>
          <w:szCs w:val="20"/>
          <w:lang w:eastAsia="ru-RU"/>
        </w:rPr>
        <w:t xml:space="preserve">                   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          </w:t>
      </w:r>
      <w:r w:rsidRPr="00CA787F">
        <w:rPr>
          <w:rFonts w:ascii="Times New Roman" w:hAnsi="Times New Roman"/>
          <w:sz w:val="20"/>
          <w:szCs w:val="20"/>
          <w:lang w:eastAsia="ru-RU"/>
        </w:rPr>
        <w:pict>
          <v:shape id="_x0000_i1093" type="#_x0000_t75" style="width:64.5pt;height:86.25pt">
            <v:imagedata r:id="rId76" o:title=""/>
          </v:shape>
        </w:pic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Этот шкаф для ______________  Этот шкаф для______________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pict>
          <v:shape id="_x0000_i1094" type="#_x0000_t75" style="width:58.5pt;height:78pt">
            <v:imagedata r:id="rId77" o:title=""/>
          </v:shape>
        </w:pic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  </w:t>
      </w:r>
      <w:r>
        <w:rPr>
          <w:rFonts w:ascii="Times New Roman" w:hAnsi="Times New Roman"/>
          <w:sz w:val="20"/>
          <w:szCs w:val="20"/>
          <w:lang w:eastAsia="ru-RU"/>
        </w:rPr>
        <w:t xml:space="preserve">                    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   </w:t>
      </w:r>
      <w:r w:rsidRPr="00CA787F">
        <w:rPr>
          <w:rFonts w:ascii="Times New Roman" w:hAnsi="Times New Roman"/>
          <w:sz w:val="20"/>
          <w:szCs w:val="20"/>
          <w:lang w:eastAsia="ru-RU"/>
        </w:rPr>
        <w:pict>
          <v:shape id="_x0000_i1095" type="#_x0000_t75" style="width:39pt;height:78.75pt">
            <v:imagedata r:id="rId78" o:title=""/>
          </v:shape>
        </w:pic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     </w:t>
      </w:r>
      <w:r>
        <w:rPr>
          <w:rFonts w:ascii="Times New Roman" w:hAnsi="Times New Roman"/>
          <w:sz w:val="20"/>
          <w:szCs w:val="20"/>
          <w:lang w:eastAsia="ru-RU"/>
        </w:rPr>
        <w:t xml:space="preserve">             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sz w:val="20"/>
          <w:szCs w:val="20"/>
          <w:lang w:eastAsia="ru-RU"/>
        </w:rPr>
        <w:pict>
          <v:shape id="_x0000_i1096" type="#_x0000_t75" style="width:67.5pt;height:56.25pt">
            <v:imagedata r:id="rId79" o:title=""/>
          </v:shape>
        </w:pic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Этот шкаф для.....              Этот шкаф для ......       Этот шкаф для.....</w:t>
      </w:r>
    </w:p>
    <w:p w:rsidR="005F74EC" w:rsidRPr="00CA787F" w:rsidRDefault="005F74EC" w:rsidP="006E0A47">
      <w:pPr>
        <w:keepNext/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7. Прочитай и запомни стихотворения.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Не жалел ДОШКОЛЬНИК Петя,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Что однажды от него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Убежали на рассвете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Буква «Д» и буква «О».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Петя ходит в первый класс.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ШКОЛЬНИК в доме есть у нас.</w:t>
      </w:r>
    </w:p>
    <w:p w:rsidR="005F74EC" w:rsidRPr="00CA787F" w:rsidRDefault="005F74EC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aps/>
          <w:sz w:val="20"/>
          <w:szCs w:val="20"/>
          <w:lang w:eastAsia="ru-RU"/>
        </w:rPr>
      </w:pPr>
      <w:r w:rsidRPr="00CA787F">
        <w:rPr>
          <w:rFonts w:ascii="Times New Roman" w:hAnsi="Times New Roman"/>
          <w:caps/>
          <w:sz w:val="20"/>
          <w:szCs w:val="20"/>
          <w:lang w:eastAsia="ru-RU"/>
        </w:rPr>
        <w:t>Шлагбаум</w:t>
      </w:r>
    </w:p>
    <w:tbl>
      <w:tblPr>
        <w:tblW w:w="10176" w:type="dxa"/>
        <w:jc w:val="center"/>
        <w:tblInd w:w="-4056" w:type="dxa"/>
        <w:tblLayout w:type="fixed"/>
        <w:tblCellMar>
          <w:top w:w="24" w:type="dxa"/>
          <w:left w:w="24" w:type="dxa"/>
          <w:bottom w:w="24" w:type="dxa"/>
          <w:right w:w="24" w:type="dxa"/>
        </w:tblCellMar>
        <w:tblLook w:val="0000"/>
      </w:tblPr>
      <w:tblGrid>
        <w:gridCol w:w="4947"/>
        <w:gridCol w:w="5229"/>
      </w:tblGrid>
      <w:tr w:rsidR="005F74EC" w:rsidRPr="00CA787F" w:rsidTr="00B27EB1">
        <w:trPr>
          <w:jc w:val="center"/>
        </w:trPr>
        <w:tc>
          <w:tcPr>
            <w:tcW w:w="4947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Хотел пройти я к лесу,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Закрыл мне путь Шлагбаум.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Спросил меня он грозно: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– Идёте вы кудаум?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Я очень испугался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И, глядя на Шлагбаум,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Ему ответил тихо: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– Иду я по грибаум.</w:t>
            </w:r>
          </w:p>
        </w:tc>
        <w:tc>
          <w:tcPr>
            <w:tcW w:w="5229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Со мной моя корзинка.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Не верите? Глядите.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Шлагбаум приподнялся: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– Тогдаум проходите.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И больше не ходите 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Так близко к поездаум!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Сказал я: 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– Обещаю,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Не буду никогдаум!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                    А. Дмитриев</w:t>
            </w:r>
          </w:p>
        </w:tc>
      </w:tr>
    </w:tbl>
    <w:p w:rsidR="005F74EC" w:rsidRPr="00CA787F" w:rsidRDefault="005F74EC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8. Повтори слова: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шланг, шлем, шлюпка, шляпа.</w:t>
      </w:r>
    </w:p>
    <w:p w:rsidR="005F74EC" w:rsidRPr="00CA787F" w:rsidRDefault="005F74EC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9. Отгадай загадку: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У нее есть поля,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Но на них ничего не растет.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 xml:space="preserve">У нее есть дно, </w:t>
      </w:r>
    </w:p>
    <w:p w:rsidR="005F74EC" w:rsidRPr="00EF6B97" w:rsidRDefault="005F74EC" w:rsidP="00EF6B9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Но не снизу, а наоборот.</w:t>
      </w:r>
      <w:r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>(Шляпа.)</w:t>
      </w:r>
    </w:p>
    <w:p w:rsidR="005F74EC" w:rsidRPr="00CA787F" w:rsidRDefault="005F74EC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10. Прочитай слова: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шмель, шницель, шнурок, шпалы, шпагат, шпион, шпиль, штаб, штамп, штора, штопор, штука, штурвал, штык.</w:t>
      </w:r>
    </w:p>
    <w:p w:rsidR="005F74EC" w:rsidRPr="00CA787F" w:rsidRDefault="005F74EC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11. Ответь на вопрос:</w:t>
      </w:r>
    </w:p>
    <w:p w:rsidR="005F74EC" w:rsidRPr="00CA787F" w:rsidRDefault="005F74EC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– Что такое ШТУРВАЛ, АВИАЦИЯ и ВОДНЫЙ ТРАНСПОРТ?</w:t>
      </w:r>
    </w:p>
    <w:p w:rsidR="005F74EC" w:rsidRPr="00CA787F" w:rsidRDefault="005F74EC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12. Повтори слова: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Швея, швы, подошва, шитьё, башмаки, шнурок, штаны, штопка, шнурки, штора, ушко, штык, штаб, шпулька, штурвал, штурман, шпоры, шлюпки, шуба, шапка, шить, рубашка.</w:t>
      </w:r>
    </w:p>
    <w:p w:rsidR="005F74EC" w:rsidRPr="00CA787F" w:rsidRDefault="005F74EC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13. Послушай слова и ответь на вопросы: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Кошка, шишка, пушка, мошка, шашки, подушка, мишка, мышка, крошка, катушка, игрушка, петрушка, камушки, окошко, дедушка, бабушка, домишко, лукошко, Антошка, кашка, мартышка.</w:t>
      </w:r>
    </w:p>
    <w:p w:rsidR="005F74EC" w:rsidRPr="00CA787F" w:rsidRDefault="005F74EC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– К каким из этих слов можно поставить вопрос «кто?», к каким – вопрос «что?»</w:t>
      </w:r>
    </w:p>
    <w:p w:rsidR="005F74EC" w:rsidRPr="00CA787F" w:rsidRDefault="005F74EC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– Скажите,  что  из  названного  здесь  может  само  двигаться  и  что не может?</w:t>
      </w:r>
    </w:p>
    <w:p w:rsidR="005F74EC" w:rsidRPr="00CA787F" w:rsidRDefault="005F74EC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– Что здесь может расти и что не может?</w:t>
      </w:r>
    </w:p>
    <w:p w:rsidR="005F74EC" w:rsidRPr="00CA787F" w:rsidRDefault="005F74EC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14. Повтори слова: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Школьник, шахтёр, шофёр, дедушка, бабушка, малыши, детёныши, детишки, штурман, штукатур.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ЗАДАНИЯ НА ДИФФЕРЕНЦИАЦИЮ ЗВУКОСОЧЕТАНИЙ «АШ», «ОШ»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1. Посмотри на рисунок и прочитай слоги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pict>
          <v:shape id="_x0000_i1097" type="#_x0000_t75" style="width:95.25pt;height:39pt">
            <v:imagedata r:id="rId80" o:title=""/>
          </v:shape>
        </w:pic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2. Повтори слова: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Ваш, наш, башня, пашня, чашка, кашка, рубашка, ромашка, букашка, карандаш, башмак, кашне, каштан.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3. Найди ошибку.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Вот СТОРОЖЕВАЯ пашня.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Вот ЗАСЕЯННАЯ башня.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4. Послушай четверостишие и ответь на вопрос: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– Какие значения есть у слова «кашка»?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На лугу поспела кашка.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Кашку ест корова Машка.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Машке нравится обед: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«Ничего вкуснее нет!»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5. Отгадай загадку.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Чёрный Ивашка –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Деревянная рубашка.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Где носом поведёт,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Там заметочку кладёт.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Когда ему работу дашь –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 xml:space="preserve">Всё нарисует... </w:t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>(карандаш)</w:t>
      </w:r>
      <w:r w:rsidRPr="00CA787F">
        <w:rPr>
          <w:rFonts w:ascii="Times New Roman" w:hAnsi="Times New Roman"/>
          <w:sz w:val="20"/>
          <w:szCs w:val="20"/>
          <w:lang w:eastAsia="ru-RU"/>
        </w:rPr>
        <w:t>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6. Игра «Четвертый лишний».</w:t>
      </w:r>
    </w:p>
    <w:p w:rsidR="005F74EC" w:rsidRPr="00CA787F" w:rsidRDefault="005F74EC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Послушай названия учебных принадлежностей и найди лишний предмет в каждом ряду. Объясни свой выбор.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1) Тетради, книги, лыжи, карандаши.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2) Карандаш, портфель, тетрадь, шляпа.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3) Глобус, географическая карта, учебник, настольная лампа.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4) Ножницы, мел, ручка, карандаш.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5) Портфель, кукла, ручка, тетрадь.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6) Карандаши, кисти, фартук, ручка.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7) Доска (школьная), мел, парта, стол учителя.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7.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Повтори слова: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Кошка, мошка, крошка, окошко, горошки, лукошко, ладошка, окрошка, картошка.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8. Отгадай загадки.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Неказиста, шишковата,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А придет на стол она –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Скажут весело ребята: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 xml:space="preserve">«Ну рассыпчата, вкусна!» 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Что копали из земли,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Жарили, варили;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Что в золе мы испекли,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Ели и хвалили?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Вот моя ладо</w:t>
      </w:r>
      <w:r w:rsidRPr="00CA787F">
        <w:rPr>
          <w:rFonts w:ascii="Times New Roman" w:hAnsi="Times New Roman"/>
          <w:b/>
          <w:bCs/>
          <w:sz w:val="20"/>
          <w:szCs w:val="20"/>
          <w:u w:val="single"/>
          <w:lang w:eastAsia="ru-RU"/>
        </w:rPr>
        <w:t>ш</w:t>
      </w:r>
      <w:r w:rsidRPr="00CA787F">
        <w:rPr>
          <w:rFonts w:ascii="Times New Roman" w:hAnsi="Times New Roman"/>
          <w:sz w:val="20"/>
          <w:szCs w:val="20"/>
          <w:lang w:eastAsia="ru-RU"/>
        </w:rPr>
        <w:t>ка!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Где Семён-боль</w:t>
      </w:r>
      <w:r w:rsidRPr="00CA787F">
        <w:rPr>
          <w:rFonts w:ascii="Times New Roman" w:hAnsi="Times New Roman"/>
          <w:b/>
          <w:bCs/>
          <w:sz w:val="20"/>
          <w:szCs w:val="20"/>
          <w:u w:val="single"/>
          <w:lang w:eastAsia="ru-RU"/>
        </w:rPr>
        <w:t>ш</w:t>
      </w:r>
      <w:r w:rsidRPr="00CA787F">
        <w:rPr>
          <w:rFonts w:ascii="Times New Roman" w:hAnsi="Times New Roman"/>
          <w:sz w:val="20"/>
          <w:szCs w:val="20"/>
          <w:lang w:eastAsia="ru-RU"/>
        </w:rPr>
        <w:t>ак?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Где Васька-указка?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Где Гри</w:t>
      </w:r>
      <w:r w:rsidRPr="00CA787F">
        <w:rPr>
          <w:rFonts w:ascii="Times New Roman" w:hAnsi="Times New Roman"/>
          <w:b/>
          <w:bCs/>
          <w:sz w:val="20"/>
          <w:szCs w:val="20"/>
          <w:u w:val="single"/>
          <w:lang w:eastAsia="ru-RU"/>
        </w:rPr>
        <w:t>ш</w:t>
      </w:r>
      <w:r w:rsidRPr="00CA787F">
        <w:rPr>
          <w:rFonts w:ascii="Times New Roman" w:hAnsi="Times New Roman"/>
          <w:sz w:val="20"/>
          <w:szCs w:val="20"/>
          <w:lang w:eastAsia="ru-RU"/>
        </w:rPr>
        <w:t>ка-серёдка?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Где палец безымянный?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Где кро</w:t>
      </w:r>
      <w:r w:rsidRPr="00CA787F">
        <w:rPr>
          <w:rFonts w:ascii="Times New Roman" w:hAnsi="Times New Roman"/>
          <w:b/>
          <w:bCs/>
          <w:sz w:val="20"/>
          <w:szCs w:val="20"/>
          <w:u w:val="single"/>
          <w:lang w:eastAsia="ru-RU"/>
        </w:rPr>
        <w:t>ш</w:t>
      </w:r>
      <w:r w:rsidRPr="00CA787F">
        <w:rPr>
          <w:rFonts w:ascii="Times New Roman" w:hAnsi="Times New Roman"/>
          <w:sz w:val="20"/>
          <w:szCs w:val="20"/>
          <w:lang w:eastAsia="ru-RU"/>
        </w:rPr>
        <w:t>ка-Тимо</w:t>
      </w:r>
      <w:r w:rsidRPr="00CA787F">
        <w:rPr>
          <w:rFonts w:ascii="Times New Roman" w:hAnsi="Times New Roman"/>
          <w:b/>
          <w:bCs/>
          <w:sz w:val="20"/>
          <w:szCs w:val="20"/>
          <w:u w:val="single"/>
          <w:lang w:eastAsia="ru-RU"/>
        </w:rPr>
        <w:t>ш</w:t>
      </w:r>
      <w:r w:rsidRPr="00CA787F">
        <w:rPr>
          <w:rFonts w:ascii="Times New Roman" w:hAnsi="Times New Roman"/>
          <w:sz w:val="20"/>
          <w:szCs w:val="20"/>
          <w:lang w:eastAsia="ru-RU"/>
        </w:rPr>
        <w:t>ка?</w:t>
      </w:r>
    </w:p>
    <w:p w:rsidR="005F74EC" w:rsidRPr="00CA787F" w:rsidRDefault="005F74EC" w:rsidP="005D63C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ЗАДАНИЯ НА ДИФФЕРЕНЦИАЦИЮ ЗВУКОСОЧЕТАНИЙ «ЫШ», «УШ»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1. Произнеси звукосочетания.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pict>
          <v:shape id="_x0000_i1098" type="#_x0000_t75" style="width:213pt;height:86.25pt">
            <v:imagedata r:id="rId81" o:title=""/>
          </v:shape>
        </w:pic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2. Повтори слова: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Душ, ушки, мушка, пушка, душно, опушка, лягушка, подушка, катушка, квакушка, ватрушка, ракушка, радушный, хлопушка, ушли, петушки, бабушка, дедушка, Алёнушка, бурёнушка, пушнина, тушканчик.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3. Выучи четверостишие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Душ, душ! Тёплый душ!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После душа столько луж!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Мы побегали под душем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И себя на солнце сушим.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i/>
          <w:iCs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>С. Маршак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4. Игра «Рифмы».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Эта игра учит сочинять стихи. Педагог  подбирает (рисует) картинки:</w:t>
      </w:r>
    </w:p>
    <w:p w:rsidR="005F74EC" w:rsidRPr="00CA787F" w:rsidRDefault="005F74EC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матрешка – гармошка</w:t>
      </w:r>
    </w:p>
    <w:p w:rsidR="005F74EC" w:rsidRPr="00CA787F" w:rsidRDefault="005F74EC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миска – редиска</w:t>
      </w:r>
    </w:p>
    <w:p w:rsidR="005F74EC" w:rsidRPr="00CA787F" w:rsidRDefault="005F74EC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часы – весы</w:t>
      </w:r>
    </w:p>
    <w:p w:rsidR="005F74EC" w:rsidRPr="00CA787F" w:rsidRDefault="005F74EC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ромашка – рубашка</w:t>
      </w:r>
    </w:p>
    <w:p w:rsidR="005F74EC" w:rsidRPr="00CA787F" w:rsidRDefault="005F74EC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утка – дудка</w:t>
      </w:r>
    </w:p>
    <w:p w:rsidR="005F74EC" w:rsidRPr="00CA787F" w:rsidRDefault="005F74EC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катушка – лягушка.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Рифмующиеся между собой слова нужно расположить на карточках одинакового цвета. Выбрать две карточки зеленого цвета: на одной – ромашка, на другой – рубашка. А вот и стих получился: «На моей рубашке вышиты ромашки».</w:t>
      </w:r>
    </w:p>
    <w:p w:rsidR="005F74EC" w:rsidRPr="00CA787F" w:rsidRDefault="005F74EC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pacing w:val="36"/>
          <w:sz w:val="20"/>
          <w:szCs w:val="20"/>
          <w:lang w:eastAsia="ru-RU"/>
        </w:rPr>
        <w:t>Пример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: 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 xml:space="preserve">У Авоськи под подушкой 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Лежит сладкая ватрушка!</w:t>
      </w:r>
    </w:p>
    <w:p w:rsidR="005F74EC" w:rsidRPr="00CA787F" w:rsidRDefault="005F74EC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5. Послушай и запомни четверостишия.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Села мушка на ружье,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 xml:space="preserve">Не спугнуть никак её. 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Сделал выстрел, сделал сто –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Всё сидит и хоть бы что.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Петушки распетушились,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Но подраться не решились.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Если очень петушиться,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Можно перышек лишиться!</w:t>
      </w:r>
    </w:p>
    <w:p w:rsidR="005F74EC" w:rsidRPr="00CA787F" w:rsidRDefault="005F74EC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6. Повтори слова: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Вышка, мышка, пышка, крышка, малышка, мартышка, покрышка, камыш, малыш, ландыш, детёныш, донышко, перышко, пятнышко, брёвнышко.</w:t>
      </w:r>
    </w:p>
    <w:p w:rsidR="005F74EC" w:rsidRPr="00CA787F" w:rsidRDefault="005F74EC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7. Игра «Мамы и дети».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Продолжи фразу:</w:t>
      </w:r>
    </w:p>
    <w:p w:rsidR="005F74EC" w:rsidRPr="00CA787F" w:rsidRDefault="005F74EC" w:rsidP="006E0A47">
      <w:pPr>
        <w:tabs>
          <w:tab w:val="left" w:pos="134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Телёнок – детёныш __________________.</w:t>
      </w:r>
    </w:p>
    <w:p w:rsidR="005F74EC" w:rsidRPr="00CA787F" w:rsidRDefault="005F74EC" w:rsidP="006E0A47">
      <w:pPr>
        <w:tabs>
          <w:tab w:val="left" w:pos="134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Козлёнок – детёныш __________________.</w:t>
      </w:r>
    </w:p>
    <w:p w:rsidR="005F74EC" w:rsidRPr="00CA787F" w:rsidRDefault="005F74EC" w:rsidP="006E0A47">
      <w:pPr>
        <w:tabs>
          <w:tab w:val="left" w:pos="134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Жеребёнок – детёныш __________________.</w:t>
      </w:r>
    </w:p>
    <w:p w:rsidR="005F74EC" w:rsidRPr="00CA787F" w:rsidRDefault="005F74EC" w:rsidP="006E0A47">
      <w:pPr>
        <w:tabs>
          <w:tab w:val="left" w:pos="134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Ягнёнок – детёныш __________________.</w:t>
      </w:r>
    </w:p>
    <w:p w:rsidR="005F74EC" w:rsidRPr="00CA787F" w:rsidRDefault="005F74EC" w:rsidP="006E0A47">
      <w:pPr>
        <w:tabs>
          <w:tab w:val="left" w:pos="134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Щенок – детёныш __________________.</w:t>
      </w:r>
    </w:p>
    <w:p w:rsidR="005F74EC" w:rsidRPr="00CA787F" w:rsidRDefault="005F74EC" w:rsidP="006E0A47">
      <w:pPr>
        <w:tabs>
          <w:tab w:val="left" w:pos="134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Котёнок – детёныш __________________.</w:t>
      </w:r>
    </w:p>
    <w:p w:rsidR="005F74EC" w:rsidRPr="00CA787F" w:rsidRDefault="005F74EC" w:rsidP="00EF6B9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ap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aps/>
          <w:sz w:val="20"/>
          <w:szCs w:val="20"/>
          <w:lang w:eastAsia="ru-RU"/>
        </w:rPr>
        <w:t>ПОСТАНОВКА ЗВУКА Ж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ap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aps/>
          <w:sz w:val="20"/>
          <w:szCs w:val="20"/>
          <w:lang w:eastAsia="ru-RU"/>
        </w:rPr>
        <w:pict>
          <v:shape id="_x0000_i1099" type="#_x0000_t75" style="width:156pt;height:73.5pt">
            <v:imagedata r:id="rId82" o:title=""/>
          </v:shape>
        </w:pict>
      </w:r>
      <w:r w:rsidRPr="00CA787F">
        <w:rPr>
          <w:rFonts w:ascii="Times New Roman" w:hAnsi="Times New Roman"/>
          <w:b/>
          <w:bCs/>
          <w:caps/>
          <w:sz w:val="20"/>
          <w:szCs w:val="20"/>
          <w:lang w:eastAsia="ru-RU"/>
        </w:rPr>
        <w:pict>
          <v:shape id="_x0000_i1100" type="#_x0000_t75" style="width:155.25pt;height:72.75pt">
            <v:imagedata r:id="rId83" o:title=""/>
          </v:shape>
        </w:pict>
      </w:r>
      <w:r w:rsidRPr="00CA787F">
        <w:rPr>
          <w:rFonts w:ascii="Times New Roman" w:hAnsi="Times New Roman"/>
          <w:b/>
          <w:bCs/>
          <w:caps/>
          <w:sz w:val="20"/>
          <w:szCs w:val="20"/>
          <w:lang w:eastAsia="ru-RU"/>
        </w:rPr>
        <w:pict>
          <v:shape id="_x0000_i1101" type="#_x0000_t75" style="width:128.25pt;height:59.25pt">
            <v:imagedata r:id="rId84" o:title=""/>
          </v:shape>
        </w:pict>
      </w:r>
    </w:p>
    <w:p w:rsidR="005F74EC" w:rsidRPr="00CA787F" w:rsidRDefault="005F74EC" w:rsidP="006E6C65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ap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aps/>
          <w:sz w:val="20"/>
          <w:szCs w:val="20"/>
          <w:lang w:eastAsia="ru-RU"/>
        </w:rPr>
        <w:t>Картинки-символы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</w:p>
    <w:tbl>
      <w:tblPr>
        <w:tblW w:w="11096" w:type="dxa"/>
        <w:jc w:val="center"/>
        <w:tblInd w:w="-781" w:type="dxa"/>
        <w:tblLayout w:type="fixed"/>
        <w:tblCellMar>
          <w:top w:w="48" w:type="dxa"/>
          <w:left w:w="48" w:type="dxa"/>
          <w:bottom w:w="48" w:type="dxa"/>
          <w:right w:w="48" w:type="dxa"/>
        </w:tblCellMar>
        <w:tblLook w:val="0000"/>
      </w:tblPr>
      <w:tblGrid>
        <w:gridCol w:w="2516"/>
        <w:gridCol w:w="2860"/>
        <w:gridCol w:w="2860"/>
        <w:gridCol w:w="2860"/>
      </w:tblGrid>
      <w:tr w:rsidR="005F74EC" w:rsidRPr="00CA787F" w:rsidTr="00EF6B97">
        <w:trPr>
          <w:trHeight w:val="986"/>
          <w:jc w:val="center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pict>
                <v:shape id="_x0000_i1102" type="#_x0000_t75" style="width:48pt;height:67.5pt">
                  <v:imagedata r:id="rId85" o:title=""/>
                </v:shape>
              </w:pic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74EC" w:rsidRPr="00CA787F" w:rsidRDefault="005F74EC" w:rsidP="006E0A47">
            <w:pPr>
              <w:keepNext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pict>
                <v:shape id="_x0000_i1103" type="#_x0000_t75" style="width:43.5pt;height:60pt">
                  <v:imagedata r:id="rId86" o:title=""/>
                </v:shape>
              </w:pic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4EC" w:rsidRPr="00CA787F" w:rsidRDefault="005F74EC" w:rsidP="006E0A47">
            <w:pPr>
              <w:keepNext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pict>
                <v:shape id="_x0000_i1104" type="#_x0000_t75" style="width:81pt;height:45pt">
                  <v:imagedata r:id="rId87" o:title=""/>
                </v:shape>
              </w:pic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4EC" w:rsidRPr="00CA787F" w:rsidRDefault="005F74EC" w:rsidP="006E0A47">
            <w:pPr>
              <w:keepNext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pict>
                <v:shape id="_x0000_i1105" type="#_x0000_t75" style="width:75.75pt;height:51pt">
                  <v:imagedata r:id="rId88" o:title=""/>
                </v:shape>
              </w:pict>
            </w:r>
          </w:p>
        </w:tc>
      </w:tr>
      <w:tr w:rsidR="005F74EC" w:rsidRPr="00CA787F" w:rsidTr="00447F01">
        <w:trPr>
          <w:trHeight w:val="480"/>
          <w:jc w:val="center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74EC" w:rsidRPr="00CA787F" w:rsidRDefault="005F74EC" w:rsidP="00EF6B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Как жужжит электробритва?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Ж-Ж-Ж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Как работает пылесос?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Ж-Ж-Ж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74EC" w:rsidRPr="00CA787F" w:rsidRDefault="005F74EC" w:rsidP="00110ED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Как жужжит электродрель?</w:t>
            </w:r>
          </w:p>
          <w:p w:rsidR="005F74EC" w:rsidRPr="00CA787F" w:rsidRDefault="005F74EC" w:rsidP="00110ED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Ж-Ж-Ж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74EC" w:rsidRPr="00CA787F" w:rsidRDefault="005F74EC" w:rsidP="00110ED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Как стригут ножницы?</w:t>
            </w:r>
          </w:p>
          <w:p w:rsidR="005F74EC" w:rsidRPr="00CA787F" w:rsidRDefault="005F74EC" w:rsidP="00110ED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Ж-Ж-Ж</w:t>
            </w:r>
          </w:p>
        </w:tc>
      </w:tr>
    </w:tbl>
    <w:p w:rsidR="005F74EC" w:rsidRPr="00CA787F" w:rsidRDefault="005F74EC" w:rsidP="005D63CA">
      <w:pPr>
        <w:tabs>
          <w:tab w:val="left" w:pos="152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ЗАДАНИЯ ДЛЯ ОТРАБОТКИ ЗВУКОСОЧЕТАНИЙ «ЖА», «ЖО», «ЖУ», «ЖИ», «ЖЕ»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1. Соедини буквы и прочитай слоги.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pict>
          <v:shape id="_x0000_i1106" type="#_x0000_t75" style="width:156pt;height:38.25pt">
            <v:imagedata r:id="rId89" o:title=""/>
          </v:shape>
        </w:pict>
      </w:r>
      <w:r w:rsidRPr="00CA787F">
        <w:rPr>
          <w:rFonts w:ascii="Times New Roman" w:hAnsi="Times New Roman"/>
          <w:sz w:val="20"/>
          <w:szCs w:val="20"/>
          <w:lang w:eastAsia="ru-RU"/>
        </w:rPr>
        <w:pict>
          <v:shape id="_x0000_i1107" type="#_x0000_t75" style="width:168.75pt;height:41.25pt">
            <v:imagedata r:id="rId90" o:title=""/>
          </v:shape>
        </w:pict>
      </w:r>
      <w:r w:rsidRPr="00CA787F">
        <w:rPr>
          <w:rFonts w:ascii="Times New Roman" w:hAnsi="Times New Roman"/>
          <w:sz w:val="20"/>
          <w:szCs w:val="20"/>
          <w:lang w:eastAsia="ru-RU"/>
        </w:rPr>
        <w:pict>
          <v:shape id="_x0000_i1108" type="#_x0000_t75" style="width:140.25pt;height:37.5pt">
            <v:imagedata r:id="rId91" o:title=""/>
          </v:shape>
        </w:pic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5F74EC" w:rsidRPr="00CA787F" w:rsidRDefault="005F74EC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2. Повтори слова: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Жар, жаль, жаба, жало, жабры, жатва, жарко, жалоба, жадина, ежата, вожак, вожатый, пижама, урожай, бежать, лежать, дрожать, пожар, пожарник, жара, жалеть, лёжа.</w:t>
      </w:r>
    </w:p>
    <w:p w:rsidR="005F74EC" w:rsidRPr="00CA787F" w:rsidRDefault="005F74EC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3. Отгадай загадки.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Зимой лежал,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Весной в реку побежал.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i/>
          <w:iCs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>(Снег.)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За лесом усатое море лежит.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Волна за волною по морю бежит.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Пройдёт по волнам великан-пароход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 xml:space="preserve">И каждую каплю с собой заберёт. 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i/>
          <w:iCs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>(Комбайн в поле.)</w:t>
      </w:r>
    </w:p>
    <w:p w:rsidR="005F74EC" w:rsidRPr="00CA787F" w:rsidRDefault="005F74EC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4. Составь словосочетания.</w:t>
      </w:r>
    </w:p>
    <w:p w:rsidR="005F74EC" w:rsidRPr="00CA787F" w:rsidRDefault="005F74EC" w:rsidP="006E0A47">
      <w:pPr>
        <w:tabs>
          <w:tab w:val="left" w:pos="1992"/>
          <w:tab w:val="left" w:pos="22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Пшеница – урожай _____________.</w:t>
      </w:r>
    </w:p>
    <w:p w:rsidR="005F74EC" w:rsidRPr="00CA787F" w:rsidRDefault="005F74EC" w:rsidP="006E0A47">
      <w:pPr>
        <w:tabs>
          <w:tab w:val="left" w:pos="1992"/>
          <w:tab w:val="left" w:pos="22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Рожь – урожай _____________.</w:t>
      </w:r>
    </w:p>
    <w:p w:rsidR="005F74EC" w:rsidRPr="00CA787F" w:rsidRDefault="005F74EC" w:rsidP="006E0A47">
      <w:pPr>
        <w:tabs>
          <w:tab w:val="left" w:pos="1992"/>
          <w:tab w:val="left" w:pos="22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Овёс – урожай _____________.</w:t>
      </w:r>
    </w:p>
    <w:p w:rsidR="005F74EC" w:rsidRPr="00CA787F" w:rsidRDefault="005F74EC" w:rsidP="006E0A47">
      <w:pPr>
        <w:tabs>
          <w:tab w:val="left" w:pos="1992"/>
          <w:tab w:val="left" w:pos="22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Кукуруза – урожай _____________.</w:t>
      </w:r>
    </w:p>
    <w:p w:rsidR="005F74EC" w:rsidRPr="00CA787F" w:rsidRDefault="005F74EC" w:rsidP="006E0A47">
      <w:pPr>
        <w:tabs>
          <w:tab w:val="left" w:pos="1992"/>
          <w:tab w:val="left" w:pos="22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Гречиха – урожай _____________.</w:t>
      </w:r>
    </w:p>
    <w:p w:rsidR="005F74EC" w:rsidRPr="00CA787F" w:rsidRDefault="005F74EC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5. Измени слово и объясни значение новых слов: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ЖАР – ПОЖАР – ПОЖАРНИК</w:t>
      </w:r>
    </w:p>
    <w:p w:rsidR="005F74EC" w:rsidRPr="00CA787F" w:rsidRDefault="005F74EC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6. Прочитай стихотворения.</w:t>
      </w:r>
    </w:p>
    <w:p w:rsidR="005F74EC" w:rsidRPr="00CA787F" w:rsidRDefault="005F74EC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caps/>
          <w:sz w:val="20"/>
          <w:szCs w:val="20"/>
          <w:lang w:eastAsia="ru-RU"/>
        </w:rPr>
      </w:pPr>
      <w:r w:rsidRPr="00CA787F">
        <w:rPr>
          <w:rFonts w:ascii="Times New Roman" w:hAnsi="Times New Roman"/>
          <w:caps/>
          <w:sz w:val="20"/>
          <w:szCs w:val="20"/>
          <w:lang w:eastAsia="ru-RU"/>
        </w:rPr>
        <w:t>Жадина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Жадину я ни о чем не спрошу.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 гости я жадину не приглашу.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Не выйдет из жадины друга хорошего,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И даже приятелем не назовешь его!</w:t>
      </w:r>
    </w:p>
    <w:p w:rsidR="005F74EC" w:rsidRPr="00CA787F" w:rsidRDefault="005F74EC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caps/>
          <w:sz w:val="20"/>
          <w:szCs w:val="20"/>
          <w:lang w:eastAsia="ru-RU"/>
        </w:rPr>
      </w:pPr>
      <w:r w:rsidRPr="00CA787F">
        <w:rPr>
          <w:rFonts w:ascii="Times New Roman" w:hAnsi="Times New Roman"/>
          <w:caps/>
          <w:sz w:val="20"/>
          <w:szCs w:val="20"/>
          <w:lang w:eastAsia="ru-RU"/>
        </w:rPr>
        <w:t>Груша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Грушею сладкой нетрудно хвалиться,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Трудно с товарищем грушей делиться.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За спину прятать ее от него…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Только труднее, труднее всего,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Если он скажет: «Не мучайся, кушай…»</w:t>
      </w:r>
    </w:p>
    <w:p w:rsidR="005F74EC" w:rsidRPr="00EF6B97" w:rsidRDefault="005F74EC" w:rsidP="00EF6B9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Бросив тебя с этой глупою грушей.</w:t>
      </w:r>
      <w:r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>С. Махотин</w:t>
      </w:r>
    </w:p>
    <w:p w:rsidR="005F74EC" w:rsidRPr="00CA787F" w:rsidRDefault="005F74EC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7. Прочитай слова: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Жир, жить, жила, жидкий, наживка, пружина, дружить, кружить, ёжик,  ужин,  пыжик,  рыжик,  живой,  живот,  дюжина,  прохожий,  снежинка.</w:t>
      </w:r>
    </w:p>
    <w:p w:rsidR="005F74EC" w:rsidRPr="00CA787F" w:rsidRDefault="005F74EC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8. Отгадай загадки и запиши отгадку.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Е</w:t>
      </w:r>
      <w:r w:rsidRPr="00CA787F">
        <w:rPr>
          <w:rFonts w:ascii="Times New Roman" w:hAnsi="Times New Roman"/>
          <w:b/>
          <w:bCs/>
          <w:sz w:val="20"/>
          <w:szCs w:val="20"/>
          <w:u w:val="single"/>
          <w:lang w:eastAsia="ru-RU"/>
        </w:rPr>
        <w:t>жи</w:t>
      </w:r>
      <w:r w:rsidRPr="00CA787F">
        <w:rPr>
          <w:rFonts w:ascii="Times New Roman" w:hAnsi="Times New Roman"/>
          <w:sz w:val="20"/>
          <w:szCs w:val="20"/>
          <w:lang w:eastAsia="ru-RU"/>
        </w:rPr>
        <w:t>к вырос в 10 раз –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Получился _____________.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 xml:space="preserve">Нам нужны иголки для </w:t>
      </w:r>
      <w:r w:rsidRPr="00CA787F">
        <w:rPr>
          <w:rFonts w:ascii="Times New Roman" w:hAnsi="Times New Roman"/>
          <w:b/>
          <w:bCs/>
          <w:sz w:val="20"/>
          <w:szCs w:val="20"/>
          <w:u w:val="single"/>
          <w:lang w:eastAsia="ru-RU"/>
        </w:rPr>
        <w:t>ши</w:t>
      </w:r>
      <w:r w:rsidRPr="00CA787F">
        <w:rPr>
          <w:rFonts w:ascii="Times New Roman" w:hAnsi="Times New Roman"/>
          <w:sz w:val="20"/>
          <w:szCs w:val="20"/>
          <w:lang w:eastAsia="ru-RU"/>
        </w:rPr>
        <w:t>тья,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 xml:space="preserve">А кому нужны иголки для </w:t>
      </w:r>
      <w:r w:rsidRPr="00CA787F">
        <w:rPr>
          <w:rFonts w:ascii="Times New Roman" w:hAnsi="Times New Roman"/>
          <w:b/>
          <w:bCs/>
          <w:sz w:val="20"/>
          <w:szCs w:val="20"/>
          <w:u w:val="single"/>
          <w:lang w:eastAsia="ru-RU"/>
        </w:rPr>
        <w:t>жи</w:t>
      </w:r>
      <w:r w:rsidRPr="00CA787F">
        <w:rPr>
          <w:rFonts w:ascii="Times New Roman" w:hAnsi="Times New Roman"/>
          <w:sz w:val="20"/>
          <w:szCs w:val="20"/>
          <w:lang w:eastAsia="ru-RU"/>
        </w:rPr>
        <w:t>тья?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Он ходит голову задрав,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Не потому, что важный граф,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Не потому, что гордый нрав,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А потому, что он _____________.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С неба падают зимой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И кружатся над землей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Легкие пу</w:t>
      </w:r>
      <w:r w:rsidRPr="00CA787F">
        <w:rPr>
          <w:rFonts w:ascii="Times New Roman" w:hAnsi="Times New Roman"/>
          <w:b/>
          <w:bCs/>
          <w:sz w:val="20"/>
          <w:szCs w:val="20"/>
          <w:u w:val="single"/>
          <w:lang w:eastAsia="ru-RU"/>
        </w:rPr>
        <w:t>ши</w:t>
      </w:r>
      <w:r w:rsidRPr="00CA787F">
        <w:rPr>
          <w:rFonts w:ascii="Times New Roman" w:hAnsi="Times New Roman"/>
          <w:sz w:val="20"/>
          <w:szCs w:val="20"/>
          <w:lang w:eastAsia="ru-RU"/>
        </w:rPr>
        <w:t>нки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Белые _____________.</w:t>
      </w:r>
    </w:p>
    <w:p w:rsidR="005F74EC" w:rsidRPr="00CA787F" w:rsidRDefault="005F74EC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9. Выучи любое стихотворение.</w:t>
      </w:r>
    </w:p>
    <w:p w:rsidR="005F74EC" w:rsidRPr="00CA787F" w:rsidRDefault="005F74EC" w:rsidP="00EF6B9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u w:val="single"/>
          <w:lang w:eastAsia="ru-RU"/>
        </w:rPr>
        <w:t>ЖИ</w:t>
      </w:r>
      <w:r w:rsidRPr="00CA787F">
        <w:rPr>
          <w:rFonts w:ascii="Times New Roman" w:hAnsi="Times New Roman"/>
          <w:sz w:val="20"/>
          <w:szCs w:val="20"/>
          <w:lang w:eastAsia="ru-RU"/>
        </w:rPr>
        <w:t>РАФ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Рвать цветы легко и просто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Детям маленького роста.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Но тому, кто так высок,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Нелегко сорвать цветок.</w:t>
      </w:r>
    </w:p>
    <w:p w:rsidR="005F74EC" w:rsidRPr="00CA787F" w:rsidRDefault="005F74EC" w:rsidP="00EF6B9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РЫ</w:t>
      </w:r>
      <w:r w:rsidRPr="00CA787F">
        <w:rPr>
          <w:rFonts w:ascii="Times New Roman" w:hAnsi="Times New Roman"/>
          <w:sz w:val="20"/>
          <w:szCs w:val="20"/>
          <w:u w:val="single"/>
          <w:lang w:eastAsia="ru-RU"/>
        </w:rPr>
        <w:t>ЖИ</w:t>
      </w:r>
      <w:r w:rsidRPr="00CA787F">
        <w:rPr>
          <w:rFonts w:ascii="Times New Roman" w:hAnsi="Times New Roman"/>
          <w:sz w:val="20"/>
          <w:szCs w:val="20"/>
          <w:lang w:eastAsia="ru-RU"/>
        </w:rPr>
        <w:t>КИ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192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Рядом с иголками ры</w:t>
      </w:r>
      <w:r w:rsidRPr="00CA787F">
        <w:rPr>
          <w:rFonts w:ascii="Times New Roman" w:hAnsi="Times New Roman"/>
          <w:b/>
          <w:bCs/>
          <w:sz w:val="20"/>
          <w:szCs w:val="20"/>
          <w:u w:val="single"/>
          <w:lang w:eastAsia="ru-RU"/>
        </w:rPr>
        <w:t>жи</w:t>
      </w:r>
      <w:r w:rsidRPr="00CA787F">
        <w:rPr>
          <w:rFonts w:ascii="Times New Roman" w:hAnsi="Times New Roman"/>
          <w:sz w:val="20"/>
          <w:szCs w:val="20"/>
          <w:lang w:eastAsia="ru-RU"/>
        </w:rPr>
        <w:t>ки под ёлками.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192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Не малы, не велики, и лежат, как пятаки.</w:t>
      </w:r>
    </w:p>
    <w:p w:rsidR="005F74EC" w:rsidRPr="00CA787F" w:rsidRDefault="005F74EC" w:rsidP="005D63C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ЗАДАНИЯ ДЛЯ РАЗЛИЧЕНИЯ СЛОГОВ «ЖО» И «ЖЁ»</w:t>
      </w:r>
    </w:p>
    <w:p w:rsidR="005F74EC" w:rsidRPr="00CA787F" w:rsidRDefault="005F74EC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1. Повтори слова: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жора, ожог, крыжовник, жёлоб, жёлудь, жёлтый.</w:t>
      </w:r>
    </w:p>
    <w:p w:rsidR="005F74EC" w:rsidRPr="00CA787F" w:rsidRDefault="005F74EC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2. Игра «Большой – маленький».</w:t>
      </w:r>
    </w:p>
    <w:p w:rsidR="005F74EC" w:rsidRPr="00CA787F" w:rsidRDefault="005F74EC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Прочитай и с помощью суффикса измени слова: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утюг – утюжок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берег – ___________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луг – ___________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рог – ___________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друг – ___________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 xml:space="preserve">                   стог – ___________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флаг – ___________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 xml:space="preserve">                   творог – ___________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пирог – ___________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сапог – ___________</w:t>
      </w:r>
    </w:p>
    <w:p w:rsidR="005F74EC" w:rsidRPr="00CA787F" w:rsidRDefault="005F74EC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«Папы и детёныши»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медведь – ___________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ёж – ___________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уж – ___________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морж – ___________</w:t>
      </w:r>
    </w:p>
    <w:p w:rsidR="005F74EC" w:rsidRPr="00CA787F" w:rsidRDefault="005F74EC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3. Отгадай загадки.</w:t>
      </w:r>
    </w:p>
    <w:tbl>
      <w:tblPr>
        <w:tblW w:w="8972" w:type="dxa"/>
        <w:jc w:val="center"/>
        <w:tblInd w:w="-950" w:type="dxa"/>
        <w:tblLayout w:type="fixed"/>
        <w:tblCellMar>
          <w:top w:w="24" w:type="dxa"/>
          <w:left w:w="24" w:type="dxa"/>
          <w:bottom w:w="24" w:type="dxa"/>
          <w:right w:w="24" w:type="dxa"/>
        </w:tblCellMar>
        <w:tblLook w:val="0000"/>
      </w:tblPr>
      <w:tblGrid>
        <w:gridCol w:w="4836"/>
        <w:gridCol w:w="4136"/>
      </w:tblGrid>
      <w:tr w:rsidR="005F74EC" w:rsidRPr="00CA787F" w:rsidTr="00A71405">
        <w:trPr>
          <w:jc w:val="center"/>
        </w:trPr>
        <w:tc>
          <w:tcPr>
            <w:tcW w:w="4836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Низок да колюч, 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Сладок да не пахуч.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Ягоду сорвёшь –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Всю руку обдерёшь. 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                    (Крыжовник.)</w:t>
            </w:r>
          </w:p>
        </w:tc>
        <w:tc>
          <w:tcPr>
            <w:tcW w:w="4136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В золотой клубочек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Спрятался дубочек.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                    (Желудь.)</w:t>
            </w:r>
          </w:p>
        </w:tc>
      </w:tr>
    </w:tbl>
    <w:p w:rsidR="005F74EC" w:rsidRPr="00CA787F" w:rsidRDefault="005F74EC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4. Игра «Разные краски».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Жёлтый цвет</w:t>
      </w:r>
    </w:p>
    <w:p w:rsidR="005F74EC" w:rsidRPr="00CA787F" w:rsidRDefault="005F74EC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Назови как можно больше предметов желтого цвета.</w:t>
      </w:r>
    </w:p>
    <w:p w:rsidR="005F74EC" w:rsidRPr="00CA787F" w:rsidRDefault="005F74EC" w:rsidP="006E0A47">
      <w:pPr>
        <w:tabs>
          <w:tab w:val="left" w:pos="5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5. Прочитай и ответь на вопрос.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Я пеку, пеку, пеку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Деткам всем по пирожку.</w:t>
      </w:r>
    </w:p>
    <w:p w:rsidR="005F74EC" w:rsidRPr="00CA787F" w:rsidRDefault="005F74EC" w:rsidP="00EF6B97">
      <w:pPr>
        <w:tabs>
          <w:tab w:val="left" w:pos="564"/>
          <w:tab w:val="left" w:pos="36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Самый вкусный пирожок с «чем?»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__________________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ЗАДАНИЯ ДЛЯ ОТРАБОТКИ СЛОГА «ЖУ»</w:t>
      </w:r>
    </w:p>
    <w:p w:rsidR="005F74EC" w:rsidRPr="00CA787F" w:rsidRDefault="005F74EC" w:rsidP="006E0A47">
      <w:pPr>
        <w:tabs>
          <w:tab w:val="left" w:pos="564"/>
          <w:tab w:val="left" w:pos="36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1. Повтори слова: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Жук, абажур, тужурка, журнал, журавль, кожура.</w:t>
      </w:r>
    </w:p>
    <w:p w:rsidR="005F74EC" w:rsidRPr="00CA787F" w:rsidRDefault="005F74EC" w:rsidP="006E0A47">
      <w:pPr>
        <w:tabs>
          <w:tab w:val="left" w:pos="564"/>
          <w:tab w:val="left" w:pos="36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2. Отгадай загадки.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Жу-жу-жу, жу-жу-жу,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Я на ветке сижу,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Я на ветке сижу,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Букву «Ж» всё твержу.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Зная твёрдо букву эту,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Я жужжу зимой и летом.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Два рога, а не бык,</w:t>
      </w:r>
    </w:p>
    <w:p w:rsidR="005F74EC" w:rsidRPr="00EF6B97" w:rsidRDefault="005F74EC" w:rsidP="00EF6B9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Шесть ног без копыт.</w:t>
      </w:r>
      <w:r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>(Жук.)</w:t>
      </w:r>
    </w:p>
    <w:p w:rsidR="005F74EC" w:rsidRPr="00CA787F" w:rsidRDefault="005F74EC" w:rsidP="006E0A47">
      <w:pPr>
        <w:tabs>
          <w:tab w:val="left" w:pos="564"/>
          <w:tab w:val="left" w:pos="36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3. Послушай и запомни.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Жук-жучок отвечал урок.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Вместо слов «Ручей журчит»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Написал «Жужжей жужжит».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Золотистый, как из бронзы,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Жук кружится возле розы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И жужжит: «Жу-жу-жу!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Очень с розами дружу!»</w:t>
      </w:r>
    </w:p>
    <w:p w:rsidR="005F74EC" w:rsidRPr="00CA787F" w:rsidRDefault="005F74EC" w:rsidP="006E0A47">
      <w:pPr>
        <w:keepNext/>
        <w:tabs>
          <w:tab w:val="left" w:pos="564"/>
          <w:tab w:val="left" w:pos="36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4. Ответь на вопрос «что делаю?», добавляя слог «ЖУ».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pict>
          <v:shape id="_x0000_i1109" type="#_x0000_t75" style="width:166.5pt;height:68.25pt">
            <v:imagedata r:id="rId92" o:title=""/>
          </v:shape>
        </w:pict>
      </w:r>
    </w:p>
    <w:p w:rsidR="005F74EC" w:rsidRPr="00CA787F" w:rsidRDefault="005F74EC" w:rsidP="005D63CA">
      <w:pPr>
        <w:tabs>
          <w:tab w:val="left" w:pos="152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ЗАДАНИЯ ДЛЯ ОТРАБОТКИ ЗВУКОСОЧЕТАНИЙ «ЖД», «ЖН», «ЖМ», «РЖ»</w:t>
      </w:r>
    </w:p>
    <w:p w:rsidR="005F74EC" w:rsidRPr="00CA787F" w:rsidRDefault="005F74EC" w:rsidP="006E0A47">
      <w:pPr>
        <w:tabs>
          <w:tab w:val="left" w:pos="564"/>
          <w:tab w:val="left" w:pos="36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1. Повтори слова: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Ждать, джем, жмурки, должник, ржавчина, жмых.</w:t>
      </w:r>
    </w:p>
    <w:p w:rsidR="005F74EC" w:rsidRPr="00CA787F" w:rsidRDefault="005F74EC" w:rsidP="006E0A47">
      <w:pPr>
        <w:tabs>
          <w:tab w:val="left" w:pos="564"/>
          <w:tab w:val="left" w:pos="36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2. Игра «Угощение».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Ведущий спрашивает: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– Как иначе назвать джем из сливы?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Участник игры отвечает:</w:t>
      </w:r>
    </w:p>
    <w:p w:rsidR="005F74EC" w:rsidRPr="00CA787F" w:rsidRDefault="005F74EC" w:rsidP="006E0A47">
      <w:pPr>
        <w:tabs>
          <w:tab w:val="left" w:pos="564"/>
          <w:tab w:val="left" w:pos="36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– Сливовый джем.</w:t>
      </w:r>
    </w:p>
    <w:p w:rsidR="005F74EC" w:rsidRPr="00CA787F" w:rsidRDefault="005F74EC" w:rsidP="006E0A47">
      <w:pPr>
        <w:tabs>
          <w:tab w:val="left" w:pos="564"/>
          <w:tab w:val="left" w:pos="36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pacing w:val="36"/>
          <w:sz w:val="20"/>
          <w:szCs w:val="20"/>
          <w:lang w:eastAsia="ru-RU"/>
        </w:rPr>
        <w:t>Ведущий</w:t>
      </w:r>
      <w:r w:rsidRPr="00CA787F">
        <w:rPr>
          <w:rFonts w:ascii="Times New Roman" w:hAnsi="Times New Roman"/>
          <w:sz w:val="20"/>
          <w:szCs w:val="20"/>
          <w:lang w:eastAsia="ru-RU"/>
        </w:rPr>
        <w:t>. А варенье из яблок?</w:t>
      </w:r>
    </w:p>
    <w:p w:rsidR="005F74EC" w:rsidRPr="00CA787F" w:rsidRDefault="005F74EC" w:rsidP="006E0A47">
      <w:pPr>
        <w:tabs>
          <w:tab w:val="left" w:pos="564"/>
          <w:tab w:val="left" w:pos="36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pacing w:val="36"/>
          <w:sz w:val="20"/>
          <w:szCs w:val="20"/>
          <w:lang w:eastAsia="ru-RU"/>
        </w:rPr>
        <w:t>Участник</w:t>
      </w:r>
      <w:r w:rsidRPr="00CA787F">
        <w:rPr>
          <w:rFonts w:ascii="Times New Roman" w:hAnsi="Times New Roman"/>
          <w:sz w:val="20"/>
          <w:szCs w:val="20"/>
          <w:lang w:eastAsia="ru-RU"/>
        </w:rPr>
        <w:t>. Яблочное варенье.</w:t>
      </w:r>
    </w:p>
    <w:p w:rsidR="005F74EC" w:rsidRPr="00CA787F" w:rsidRDefault="005F74EC" w:rsidP="006E0A47">
      <w:pPr>
        <w:tabs>
          <w:tab w:val="left" w:pos="564"/>
          <w:tab w:val="left" w:pos="36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pacing w:val="36"/>
          <w:sz w:val="20"/>
          <w:szCs w:val="20"/>
          <w:lang w:eastAsia="ru-RU"/>
        </w:rPr>
        <w:t>Ведущий</w:t>
      </w:r>
      <w:r w:rsidRPr="00CA787F">
        <w:rPr>
          <w:rFonts w:ascii="Times New Roman" w:hAnsi="Times New Roman"/>
          <w:sz w:val="20"/>
          <w:szCs w:val="20"/>
          <w:lang w:eastAsia="ru-RU"/>
        </w:rPr>
        <w:t>. Повидло из груш?</w:t>
      </w:r>
    </w:p>
    <w:p w:rsidR="005F74EC" w:rsidRPr="00CA787F" w:rsidRDefault="005F74EC" w:rsidP="006E0A47">
      <w:pPr>
        <w:tabs>
          <w:tab w:val="left" w:pos="564"/>
          <w:tab w:val="left" w:pos="36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pacing w:val="36"/>
          <w:sz w:val="20"/>
          <w:szCs w:val="20"/>
          <w:lang w:eastAsia="ru-RU"/>
        </w:rPr>
        <w:t>Участник</w:t>
      </w:r>
      <w:r w:rsidRPr="00CA787F">
        <w:rPr>
          <w:rFonts w:ascii="Times New Roman" w:hAnsi="Times New Roman"/>
          <w:sz w:val="20"/>
          <w:szCs w:val="20"/>
          <w:lang w:eastAsia="ru-RU"/>
        </w:rPr>
        <w:t>. Грушевое повидло.</w:t>
      </w:r>
    </w:p>
    <w:p w:rsidR="005F74EC" w:rsidRPr="00CA787F" w:rsidRDefault="005F74EC" w:rsidP="006E0A47">
      <w:pPr>
        <w:tabs>
          <w:tab w:val="left" w:pos="564"/>
          <w:tab w:val="left" w:pos="36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pacing w:val="36"/>
          <w:sz w:val="20"/>
          <w:szCs w:val="20"/>
          <w:lang w:eastAsia="ru-RU"/>
        </w:rPr>
        <w:t>Ведущий</w:t>
      </w:r>
      <w:r w:rsidRPr="00CA787F">
        <w:rPr>
          <w:rFonts w:ascii="Times New Roman" w:hAnsi="Times New Roman"/>
          <w:sz w:val="20"/>
          <w:szCs w:val="20"/>
          <w:lang w:eastAsia="ru-RU"/>
        </w:rPr>
        <w:t>. Конфитюр из персиков?</w:t>
      </w:r>
    </w:p>
    <w:p w:rsidR="005F74EC" w:rsidRPr="00CA787F" w:rsidRDefault="005F74EC" w:rsidP="006E0A47">
      <w:pPr>
        <w:tabs>
          <w:tab w:val="left" w:pos="564"/>
          <w:tab w:val="left" w:pos="36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pacing w:val="36"/>
          <w:sz w:val="20"/>
          <w:szCs w:val="20"/>
          <w:lang w:eastAsia="ru-RU"/>
        </w:rPr>
        <w:t>Участник</w:t>
      </w:r>
      <w:r w:rsidRPr="00CA787F">
        <w:rPr>
          <w:rFonts w:ascii="Times New Roman" w:hAnsi="Times New Roman"/>
          <w:sz w:val="20"/>
          <w:szCs w:val="20"/>
          <w:lang w:eastAsia="ru-RU"/>
        </w:rPr>
        <w:t>. Персиковый конфитюр.</w:t>
      </w:r>
    </w:p>
    <w:p w:rsidR="005F74EC" w:rsidRPr="00CA787F" w:rsidRDefault="005F74EC" w:rsidP="006E0A47">
      <w:pPr>
        <w:tabs>
          <w:tab w:val="left" w:pos="564"/>
          <w:tab w:val="left" w:pos="36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3. Проговори названия джемов.</w:t>
      </w:r>
    </w:p>
    <w:p w:rsidR="005F74EC" w:rsidRPr="00CA787F" w:rsidRDefault="005F74EC" w:rsidP="00EF6B97">
      <w:pPr>
        <w:tabs>
          <w:tab w:val="left" w:pos="564"/>
          <w:tab w:val="left" w:pos="3696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pict>
          <v:shape id="_x0000_i1110" type="#_x0000_t75" style="width:152.25pt;height:48.75pt">
            <v:imagedata r:id="rId93" o:title=""/>
          </v:shape>
        </w:pict>
      </w: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pict>
          <v:shape id="_x0000_i1111" type="#_x0000_t75" style="width:129.75pt;height:49.5pt">
            <v:imagedata r:id="rId94" o:title=""/>
          </v:shape>
        </w:pict>
      </w:r>
    </w:p>
    <w:p w:rsidR="005F74EC" w:rsidRPr="00CA787F" w:rsidRDefault="005F74EC" w:rsidP="006E0A47">
      <w:pPr>
        <w:keepNext/>
        <w:tabs>
          <w:tab w:val="left" w:pos="564"/>
          <w:tab w:val="left" w:pos="36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4. Выучи наизусть.</w:t>
      </w:r>
    </w:p>
    <w:p w:rsidR="005F74EC" w:rsidRPr="00CA787F" w:rsidRDefault="005F74EC" w:rsidP="00EF6B9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caps/>
          <w:sz w:val="20"/>
          <w:szCs w:val="20"/>
          <w:lang w:eastAsia="ru-RU"/>
        </w:rPr>
      </w:pPr>
      <w:r w:rsidRPr="00CA787F">
        <w:rPr>
          <w:rFonts w:ascii="Times New Roman" w:hAnsi="Times New Roman"/>
          <w:caps/>
          <w:sz w:val="20"/>
          <w:szCs w:val="20"/>
          <w:lang w:eastAsia="ru-RU"/>
        </w:rPr>
        <w:t>Лыжник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64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Вышел с лыжами сосед,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64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И пяти годочков нет!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64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– Ты куда? – кричу соседу.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64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Отвечает: «Падать еду!»</w:t>
      </w:r>
    </w:p>
    <w:p w:rsidR="005F74EC" w:rsidRPr="00CA787F" w:rsidRDefault="005F74EC" w:rsidP="006E0A47">
      <w:pPr>
        <w:keepNext/>
        <w:tabs>
          <w:tab w:val="left" w:pos="564"/>
          <w:tab w:val="left" w:pos="36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5. Повтори фразы: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Жук жужжит: Ж-Ж-Ж.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У лужи сидит жаба.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Трава уже пожелтела.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Летом жарко.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У Жени ножик.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На Жоре пижама.</w:t>
      </w:r>
    </w:p>
    <w:p w:rsidR="005F74EC" w:rsidRPr="00CA787F" w:rsidRDefault="005F74EC" w:rsidP="006E0A47">
      <w:pPr>
        <w:tabs>
          <w:tab w:val="left" w:pos="564"/>
          <w:tab w:val="left" w:pos="369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ap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aps/>
          <w:sz w:val="20"/>
          <w:szCs w:val="20"/>
          <w:lang w:eastAsia="ru-RU"/>
        </w:rPr>
        <w:t>ПОСТАНОВКА ЗВУКА Ч</w:t>
      </w:r>
    </w:p>
    <w:tbl>
      <w:tblPr>
        <w:tblW w:w="9355" w:type="dxa"/>
        <w:jc w:val="center"/>
        <w:tblInd w:w="-1421" w:type="dxa"/>
        <w:tblLayout w:type="fixed"/>
        <w:tblCellMar>
          <w:top w:w="48" w:type="dxa"/>
          <w:left w:w="48" w:type="dxa"/>
          <w:bottom w:w="48" w:type="dxa"/>
          <w:right w:w="48" w:type="dxa"/>
        </w:tblCellMar>
        <w:tblLook w:val="0000"/>
      </w:tblPr>
      <w:tblGrid>
        <w:gridCol w:w="4904"/>
        <w:gridCol w:w="4451"/>
      </w:tblGrid>
      <w:tr w:rsidR="005F74EC" w:rsidRPr="00CA787F" w:rsidTr="0023665D">
        <w:trPr>
          <w:jc w:val="center"/>
        </w:trPr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Название</w:t>
            </w:r>
          </w:p>
        </w:tc>
        <w:tc>
          <w:tcPr>
            <w:tcW w:w="4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Описание</w:t>
            </w:r>
          </w:p>
        </w:tc>
      </w:tr>
      <w:tr w:rsidR="005F74EC" w:rsidRPr="00CA787F" w:rsidTr="0023665D">
        <w:trPr>
          <w:jc w:val="center"/>
        </w:trPr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caps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b/>
                <w:bCs/>
                <w:caps/>
                <w:sz w:val="20"/>
                <w:szCs w:val="20"/>
                <w:lang w:eastAsia="ru-RU"/>
              </w:rPr>
              <w:pict>
                <v:shape id="_x0000_i1112" type="#_x0000_t75" style="width:42pt;height:39.75pt">
                  <v:imagedata r:id="rId95" o:title=""/>
                </v:shape>
              </w:pic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«Губы круглые, как бублик»</w:t>
            </w:r>
          </w:p>
        </w:tc>
        <w:tc>
          <w:tcPr>
            <w:tcW w:w="4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Губы круглые, как бублик</w:t>
            </w:r>
          </w:p>
        </w:tc>
      </w:tr>
      <w:tr w:rsidR="005F74EC" w:rsidRPr="00CA787F" w:rsidTr="0023665D">
        <w:trPr>
          <w:trHeight w:val="84"/>
          <w:jc w:val="center"/>
        </w:trPr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caps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b/>
                <w:bCs/>
                <w:caps/>
                <w:sz w:val="20"/>
                <w:szCs w:val="20"/>
                <w:lang w:eastAsia="ru-RU"/>
              </w:rPr>
              <w:pict>
                <v:shape id="_x0000_i1113" type="#_x0000_t75" style="width:57.75pt;height:54.75pt">
                  <v:imagedata r:id="rId96" o:title=""/>
                </v:shape>
              </w:pic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«Лошадки»</w:t>
            </w:r>
          </w:p>
        </w:tc>
        <w:tc>
          <w:tcPr>
            <w:tcW w:w="4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Улыбнуться и пощёлкать кончиком языка так, как лошадь цокает копытами.</w:t>
            </w:r>
          </w:p>
        </w:tc>
      </w:tr>
      <w:tr w:rsidR="005F74EC" w:rsidRPr="00CA787F" w:rsidTr="0023665D">
        <w:trPr>
          <w:jc w:val="center"/>
        </w:trPr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caps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b/>
                <w:bCs/>
                <w:caps/>
                <w:sz w:val="20"/>
                <w:szCs w:val="20"/>
                <w:lang w:eastAsia="ru-RU"/>
              </w:rPr>
              <w:pict>
                <v:shape id="_x0000_i1114" type="#_x0000_t75" style="width:35.25pt;height:45pt">
                  <v:imagedata r:id="rId97" o:title=""/>
                </v:shape>
              </w:pic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«Грибок»</w:t>
            </w:r>
          </w:p>
        </w:tc>
        <w:tc>
          <w:tcPr>
            <w:tcW w:w="4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Медленно «цокаем», стараясь удерживать спинку языка как можно дольше у твёрдого нёба.«Присасываем» спинку языка к нёбу. Видим найденную подъязычную связку.</w:t>
            </w:r>
          </w:p>
        </w:tc>
      </w:tr>
    </w:tbl>
    <w:p w:rsidR="005F74EC" w:rsidRPr="00CA787F" w:rsidRDefault="005F74EC" w:rsidP="006E0A47">
      <w:pPr>
        <w:tabs>
          <w:tab w:val="left" w:pos="564"/>
          <w:tab w:val="left" w:pos="36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ap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aps/>
          <w:sz w:val="20"/>
          <w:szCs w:val="20"/>
          <w:lang w:eastAsia="ru-RU"/>
        </w:rPr>
        <w:t>Подготовительные упражнения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1) Произнесение звука, имитирующего звук [Т].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 xml:space="preserve">Открыть рот, кончиком языка упереться в альвеолы (но не в </w:t>
      </w:r>
      <w:r w:rsidRPr="00CA787F">
        <w:rPr>
          <w:rFonts w:ascii="Times New Roman" w:hAnsi="Times New Roman"/>
          <w:noProof/>
          <w:sz w:val="20"/>
          <w:szCs w:val="20"/>
          <w:lang w:eastAsia="ru-RU"/>
        </w:rPr>
        <w:t>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зубы!). Губы открыты и напряжены, углы губ немного растянуты.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Вдохнув, с силой выдохнуть воздух. При этом кончик языка резко отскакивает от альвеол, а края языка отходят от верхних коренных зубов. Слышится глухой твёрдый звук, имитирующий [Т]. То быстро, то медленно произносить этот имитирующий звук.</w:t>
      </w:r>
    </w:p>
    <w:p w:rsidR="005F74EC" w:rsidRPr="00CA787F" w:rsidRDefault="005F74EC" w:rsidP="006E0A47">
      <w:pPr>
        <w:keepLine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2) Произнесение  звука  [Ч],  переходного  от  звука,  имитирующего [Т].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Открыть рот, язык «присосать» к нёбу. Большим и указательным пальцами надавливаем на края языка (снизу вверх). Между пальцами видна натянутая «уздечка». Глубоко вздохнув, сильным выдыхательным толчком произносить звук, имитирующий [Т], будет слышаться [Ч].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Повторять упражнение без использования пальцев.</w:t>
      </w:r>
    </w:p>
    <w:p w:rsidR="005F74EC" w:rsidRPr="00CA787F" w:rsidRDefault="005F74EC" w:rsidP="005D63C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ap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aps/>
          <w:sz w:val="20"/>
          <w:szCs w:val="20"/>
          <w:lang w:eastAsia="ru-RU"/>
        </w:rPr>
        <w:t>Упражнения по автоматизации слога «АЧ»</w:t>
      </w:r>
    </w:p>
    <w:p w:rsidR="005F74EC" w:rsidRPr="00CA787F" w:rsidRDefault="005F74EC" w:rsidP="006E0A47">
      <w:pPr>
        <w:tabs>
          <w:tab w:val="left" w:pos="564"/>
          <w:tab w:val="left" w:pos="36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1.</w: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Повтори слова: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Врач, грач, плач, богач, калач, трубач, качка, прачка, удачно, задачник, бачки, значки, кабачки, башмачки, начни, облачко.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5F74EC" w:rsidRPr="00CA787F" w:rsidRDefault="005F74EC" w:rsidP="006E0A47">
      <w:pPr>
        <w:tabs>
          <w:tab w:val="left" w:pos="564"/>
          <w:tab w:val="left" w:pos="36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 xml:space="preserve">2. Найди ошибку. 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Грач ведёт приём в поликлинике.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Врач важно ходит по свежей пашне.</w:t>
      </w:r>
    </w:p>
    <w:p w:rsidR="005F74EC" w:rsidRPr="00CA787F" w:rsidRDefault="005F74EC" w:rsidP="006E0A47">
      <w:pPr>
        <w:tabs>
          <w:tab w:val="left" w:pos="564"/>
          <w:tab w:val="left" w:pos="36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5F74EC" w:rsidRPr="00CA787F" w:rsidRDefault="005F74EC" w:rsidP="006E0A47">
      <w:pPr>
        <w:tabs>
          <w:tab w:val="left" w:pos="564"/>
          <w:tab w:val="left" w:pos="36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3. Отгадай загадку: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Чёрный, проворный,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Кричит: «Крак!»</w:t>
      </w:r>
    </w:p>
    <w:p w:rsidR="005F74EC" w:rsidRPr="00EF6B97" w:rsidRDefault="005F74EC" w:rsidP="00EF6B9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 xml:space="preserve">Червякам враг. </w:t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>(Грач.)</w:t>
      </w:r>
    </w:p>
    <w:p w:rsidR="005F74EC" w:rsidRPr="00CA787F" w:rsidRDefault="005F74EC" w:rsidP="006E0A47">
      <w:pPr>
        <w:tabs>
          <w:tab w:val="left" w:pos="564"/>
          <w:tab w:val="left" w:pos="36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4. Проговори и запомни текст.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pict>
          <v:shape id="_x0000_i1115" type="#_x0000_t75" style="width:113.25pt;height:48.75pt">
            <v:imagedata r:id="rId98" o:title=""/>
          </v:shape>
        </w:pict>
      </w:r>
      <w:r w:rsidRPr="00CA787F">
        <w:rPr>
          <w:rFonts w:ascii="Times New Roman" w:hAnsi="Times New Roman"/>
          <w:sz w:val="20"/>
          <w:szCs w:val="20"/>
          <w:lang w:eastAsia="ru-RU"/>
        </w:rPr>
        <w:t xml:space="preserve">            </w:t>
      </w:r>
      <w:r w:rsidRPr="00CA787F">
        <w:rPr>
          <w:rFonts w:ascii="Times New Roman" w:hAnsi="Times New Roman"/>
          <w:sz w:val="20"/>
          <w:szCs w:val="20"/>
          <w:lang w:eastAsia="ru-RU"/>
        </w:rPr>
        <w:pict>
          <v:shape id="_x0000_i1116" type="#_x0000_t75" style="width:102pt;height:44.25pt">
            <v:imagedata r:id="rId99" o:title=""/>
          </v:shape>
        </w:pic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– Сколько стоят кабачки?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– Сколько стоят башмачки?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– Кабачки? Пятачки.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– Башмачки? Пятачки.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– Дайте два кабачка.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– Дайте два башмачка.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– Дайте два пятачка.</w:t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</w:r>
      <w:r w:rsidRPr="00CA787F">
        <w:rPr>
          <w:rFonts w:ascii="Times New Roman" w:hAnsi="Times New Roman"/>
          <w:sz w:val="20"/>
          <w:szCs w:val="20"/>
          <w:lang w:eastAsia="ru-RU"/>
        </w:rPr>
        <w:tab/>
        <w:t>– Дайте два пятачка.</w:t>
      </w:r>
    </w:p>
    <w:p w:rsidR="005F74EC" w:rsidRPr="00CA787F" w:rsidRDefault="005F74EC" w:rsidP="005D63C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aps/>
          <w:sz w:val="20"/>
          <w:szCs w:val="20"/>
          <w:lang w:eastAsia="ru-RU"/>
        </w:rPr>
        <w:t xml:space="preserve">Упражнения по автоматизации </w:t>
      </w: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СЛОГА «ЧА»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1. Выучи стихотворение.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aps/>
          <w:sz w:val="20"/>
          <w:szCs w:val="20"/>
          <w:lang w:eastAsia="ru-RU"/>
        </w:rPr>
      </w:pPr>
      <w:r w:rsidRPr="00CA787F">
        <w:rPr>
          <w:rFonts w:ascii="Times New Roman" w:hAnsi="Times New Roman"/>
          <w:caps/>
          <w:sz w:val="20"/>
          <w:szCs w:val="20"/>
          <w:lang w:eastAsia="ru-RU"/>
        </w:rPr>
        <w:t>Часовой</w:t>
      </w:r>
    </w:p>
    <w:tbl>
      <w:tblPr>
        <w:tblW w:w="8430" w:type="dxa"/>
        <w:jc w:val="center"/>
        <w:tblInd w:w="-2135" w:type="dxa"/>
        <w:tblLayout w:type="fixed"/>
        <w:tblCellMar>
          <w:top w:w="24" w:type="dxa"/>
          <w:left w:w="24" w:type="dxa"/>
          <w:bottom w:w="24" w:type="dxa"/>
          <w:right w:w="24" w:type="dxa"/>
        </w:tblCellMar>
        <w:tblLook w:val="0000"/>
      </w:tblPr>
      <w:tblGrid>
        <w:gridCol w:w="4216"/>
        <w:gridCol w:w="4214"/>
      </w:tblGrid>
      <w:tr w:rsidR="005F74EC" w:rsidRPr="00CA787F" w:rsidTr="0023665D">
        <w:trPr>
          <w:jc w:val="center"/>
        </w:trPr>
        <w:tc>
          <w:tcPr>
            <w:tcW w:w="4216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Поставленный на пост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Самой весной,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По стойке «смирно»,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Опустив ладошки,</w:t>
            </w:r>
          </w:p>
        </w:tc>
        <w:tc>
          <w:tcPr>
            <w:tcW w:w="4214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В перчатках белых,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Словно часовой,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Стоит подснежник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На озябшей ножке.</w:t>
            </w:r>
          </w:p>
        </w:tc>
      </w:tr>
    </w:tbl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2. Повтори слова: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кочан, причал, мочалка, каланча, кричал, качал, начало, начал.</w:t>
      </w:r>
    </w:p>
    <w:p w:rsidR="005F74EC" w:rsidRPr="00CA787F" w:rsidRDefault="005F74EC" w:rsidP="007950D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3. Отгадай загадки:</w:t>
      </w:r>
    </w:p>
    <w:tbl>
      <w:tblPr>
        <w:tblW w:w="9114" w:type="dxa"/>
        <w:jc w:val="center"/>
        <w:tblInd w:w="-1092" w:type="dxa"/>
        <w:tblLayout w:type="fixed"/>
        <w:tblCellMar>
          <w:top w:w="24" w:type="dxa"/>
          <w:left w:w="24" w:type="dxa"/>
          <w:bottom w:w="24" w:type="dxa"/>
          <w:right w:w="24" w:type="dxa"/>
        </w:tblCellMar>
        <w:tblLook w:val="0000"/>
      </w:tblPr>
      <w:tblGrid>
        <w:gridCol w:w="4906"/>
        <w:gridCol w:w="4208"/>
      </w:tblGrid>
      <w:tr w:rsidR="005F74EC" w:rsidRPr="00CA787F" w:rsidTr="0023665D">
        <w:trPr>
          <w:jc w:val="center"/>
        </w:trPr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Из горячего колодца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Через нос водичка льётся.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                       (Чайник.)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Завари меня скорей,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Душу мною обогрей.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                       (Чай.)</w:t>
            </w:r>
          </w:p>
        </w:tc>
        <w:tc>
          <w:tcPr>
            <w:tcW w:w="4208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Гостей соберите,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Торт испеките,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Воды вскипятите,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Меня заварите.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Долго сидите,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Беседы ведите.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                       (Чай.)</w:t>
            </w:r>
          </w:p>
        </w:tc>
      </w:tr>
    </w:tbl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6. Послушай и четко произнеси текст.</w:t>
      </w:r>
    </w:p>
    <w:p w:rsidR="005F74EC" w:rsidRPr="00CA787F" w:rsidRDefault="005F74EC" w:rsidP="007950D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* * *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Печь скучает – я молчу.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Печь печёт – и я ворчу.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Печь пылает – я чихаю.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Печь трещит и полыхает –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Я рычу, бурчу, дичаю,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А потом как засвищу: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– Срочно все несите чашки,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Кипяточку нафырчу.</w:t>
      </w:r>
    </w:p>
    <w:p w:rsidR="005F74EC" w:rsidRPr="00CA787F" w:rsidRDefault="005F74EC" w:rsidP="007950D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caps/>
          <w:sz w:val="20"/>
          <w:szCs w:val="20"/>
          <w:lang w:eastAsia="ru-RU"/>
        </w:rPr>
      </w:pPr>
      <w:r w:rsidRPr="00CA787F">
        <w:rPr>
          <w:rFonts w:ascii="Times New Roman" w:hAnsi="Times New Roman"/>
          <w:caps/>
          <w:sz w:val="20"/>
          <w:szCs w:val="20"/>
          <w:lang w:eastAsia="ru-RU"/>
        </w:rPr>
        <w:t>Считалочка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Раз, два, три, четыре!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Жили мыши на квартире.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Чай пили, чашки били,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Свои денежки платили.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Кто не хочет платить –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 xml:space="preserve">Вот тому и водить! 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5F74EC" w:rsidRPr="00CA787F" w:rsidRDefault="005F74EC" w:rsidP="005D63CA">
      <w:pPr>
        <w:autoSpaceDE w:val="0"/>
        <w:autoSpaceDN w:val="0"/>
        <w:adjustRightInd w:val="0"/>
        <w:spacing w:after="0" w:line="240" w:lineRule="auto"/>
        <w:ind w:left="2400" w:firstLine="709"/>
        <w:jc w:val="center"/>
        <w:rPr>
          <w:rFonts w:ascii="Times New Roman" w:hAnsi="Times New Roman"/>
          <w:b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sz w:val="20"/>
          <w:szCs w:val="20"/>
          <w:lang w:eastAsia="ru-RU"/>
        </w:rPr>
        <w:t>ПОСТАНОВКА ЗВУКА Щ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pict>
          <v:shape id="_x0000_i1117" type="#_x0000_t75" style="width:156.75pt;height:61.5pt">
            <v:imagedata r:id="rId100" o:title=""/>
          </v:shape>
        </w:pict>
      </w:r>
      <w:r w:rsidRPr="00CA787F">
        <w:rPr>
          <w:rFonts w:ascii="Times New Roman" w:hAnsi="Times New Roman"/>
          <w:sz w:val="20"/>
          <w:szCs w:val="20"/>
          <w:lang w:eastAsia="ru-RU"/>
        </w:rPr>
        <w:pict>
          <v:shape id="_x0000_i1118" type="#_x0000_t75" style="width:124.5pt;height:57.75pt">
            <v:imagedata r:id="rId101" o:title=""/>
          </v:shape>
        </w:pict>
      </w:r>
      <w:r w:rsidRPr="00CA787F">
        <w:rPr>
          <w:rFonts w:ascii="Times New Roman" w:hAnsi="Times New Roman"/>
          <w:sz w:val="20"/>
          <w:szCs w:val="20"/>
          <w:lang w:eastAsia="ru-RU"/>
        </w:rPr>
        <w:pict>
          <v:shape id="_x0000_i1119" type="#_x0000_t75" style="width:125.25pt;height:60pt">
            <v:imagedata r:id="rId102" o:title=""/>
          </v:shape>
        </w:pic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 xml:space="preserve"> </w:t>
      </w:r>
    </w:p>
    <w:tbl>
      <w:tblPr>
        <w:tblW w:w="9426" w:type="dxa"/>
        <w:jc w:val="center"/>
        <w:tblInd w:w="-426" w:type="dxa"/>
        <w:tblLayout w:type="fixed"/>
        <w:tblCellMar>
          <w:top w:w="48" w:type="dxa"/>
          <w:left w:w="48" w:type="dxa"/>
          <w:bottom w:w="48" w:type="dxa"/>
          <w:right w:w="48" w:type="dxa"/>
        </w:tblCellMar>
        <w:tblLook w:val="0000"/>
      </w:tblPr>
      <w:tblGrid>
        <w:gridCol w:w="1996"/>
        <w:gridCol w:w="7430"/>
      </w:tblGrid>
      <w:tr w:rsidR="005F74EC" w:rsidRPr="00CA787F" w:rsidTr="002026FA">
        <w:trPr>
          <w:trHeight w:val="684"/>
          <w:jc w:val="center"/>
        </w:trPr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pict>
                <v:shape id="_x0000_i1120" type="#_x0000_t75" style="width:30pt;height:41.25pt">
                  <v:imagedata r:id="rId103" o:title=""/>
                </v:shape>
              </w:pic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«Грибок»</w:t>
            </w:r>
          </w:p>
        </w:tc>
        <w:tc>
          <w:tcPr>
            <w:tcW w:w="7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74EC" w:rsidRPr="00CA787F" w:rsidRDefault="005F74EC" w:rsidP="006E0A47">
            <w:pPr>
              <w:tabs>
                <w:tab w:val="left" w:pos="3228"/>
                <w:tab w:val="left" w:pos="3288"/>
                <w:tab w:val="left" w:pos="4656"/>
                <w:tab w:val="left" w:pos="5004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Начинаем с «цоканья» кончиком языка. Постепенно замедляем темп и удерживаем язык распластанным у нёба. Под языком видна натянутая подъязычная связка – «Грибок». В этом положении произносим звук [Ш]. Можно удерживать язык пальцем и одно-временно произносить [Ш]. Язык должен быть упругим и пружинить, тогда слышится ясный звук [Щ].</w:t>
            </w:r>
          </w:p>
        </w:tc>
      </w:tr>
    </w:tbl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5F74EC" w:rsidRPr="00CA787F" w:rsidRDefault="005F74EC" w:rsidP="007950D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ap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caps/>
          <w:sz w:val="20"/>
          <w:szCs w:val="20"/>
          <w:lang w:eastAsia="ru-RU"/>
        </w:rPr>
        <w:t>Картинки-символы</w:t>
      </w:r>
    </w:p>
    <w:tbl>
      <w:tblPr>
        <w:tblW w:w="9475" w:type="dxa"/>
        <w:jc w:val="center"/>
        <w:tblInd w:w="-1103" w:type="dxa"/>
        <w:tblLayout w:type="fixed"/>
        <w:tblCellMar>
          <w:top w:w="96" w:type="dxa"/>
          <w:left w:w="96" w:type="dxa"/>
          <w:bottom w:w="96" w:type="dxa"/>
          <w:right w:w="96" w:type="dxa"/>
        </w:tblCellMar>
        <w:tblLook w:val="0000"/>
      </w:tblPr>
      <w:tblGrid>
        <w:gridCol w:w="9475"/>
      </w:tblGrid>
      <w:tr w:rsidR="005F74EC" w:rsidRPr="00CA787F" w:rsidTr="007950D0">
        <w:trPr>
          <w:trHeight w:val="1646"/>
          <w:jc w:val="center"/>
        </w:trPr>
        <w:tc>
          <w:tcPr>
            <w:tcW w:w="9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74EC" w:rsidRPr="00CA787F" w:rsidRDefault="005F74EC" w:rsidP="007950D0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  <w:pict>
                <v:shape id="_x0000_i1121" type="#_x0000_t75" style="width:117pt;height:64.5pt">
                  <v:imagedata r:id="rId104" o:title=""/>
                </v:shape>
              </w:pict>
            </w:r>
            <w:r w:rsidRPr="00CA787F"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  <w:pict>
                <v:shape id="_x0000_i1122" type="#_x0000_t75" style="width:97.5pt;height:80.25pt">
                  <v:imagedata r:id="rId105" o:title=""/>
                </v:shape>
              </w:pict>
            </w:r>
            <w:r w:rsidRPr="00CA787F">
              <w:rPr>
                <w:rFonts w:ascii="Times New Roman" w:hAnsi="Times New Roman"/>
                <w:caps/>
                <w:sz w:val="20"/>
                <w:szCs w:val="20"/>
                <w:lang w:eastAsia="ru-RU"/>
              </w:rPr>
              <w:pict>
                <v:shape id="_x0000_i1123" type="#_x0000_t75" style="width:104.25pt;height:70.5pt">
                  <v:imagedata r:id="rId106" o:title=""/>
                </v:shape>
              </w:pict>
            </w:r>
          </w:p>
        </w:tc>
      </w:tr>
    </w:tbl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ПОВТОРЕНИЕ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1. Назови шипящие звуки: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       Ж       Ч       Щ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2. Расскажи о положении артикуляционных органов при произнесении шипящих звуков:</w:t>
      </w:r>
    </w:p>
    <w:tbl>
      <w:tblPr>
        <w:tblW w:w="8070" w:type="dxa"/>
        <w:jc w:val="center"/>
        <w:tblCellSpacing w:w="0" w:type="dxa"/>
        <w:tblInd w:w="-1661" w:type="dxa"/>
        <w:tblLayout w:type="fixed"/>
        <w:tblCellMar>
          <w:top w:w="24" w:type="dxa"/>
          <w:left w:w="24" w:type="dxa"/>
          <w:bottom w:w="24" w:type="dxa"/>
          <w:right w:w="24" w:type="dxa"/>
        </w:tblCellMar>
        <w:tblLook w:val="0000"/>
      </w:tblPr>
      <w:tblGrid>
        <w:gridCol w:w="2389"/>
        <w:gridCol w:w="3190"/>
        <w:gridCol w:w="2491"/>
      </w:tblGrid>
      <w:tr w:rsidR="005F74EC" w:rsidRPr="00CA787F" w:rsidTr="007950D0">
        <w:trPr>
          <w:tblCellSpacing w:w="0" w:type="dxa"/>
          <w:jc w:val="center"/>
        </w:trPr>
        <w:tc>
          <w:tcPr>
            <w:tcW w:w="2389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pict>
                <v:shape id="_x0000_i1124" type="#_x0000_t75" style="width:64.5pt;height:63.75pt">
                  <v:imagedata r:id="rId107" o:title=""/>
                </v:shape>
              </w:pic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pict>
                <v:shape id="_x0000_i1125" type="#_x0000_t75" style="width:56.25pt;height:54pt">
                  <v:imagedata r:id="rId108" o:title=""/>
                </v:shape>
              </w:pic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pict>
                <v:shape id="_x0000_i1126" type="#_x0000_t75" style="width:57.75pt;height:56.25pt">
                  <v:imagedata r:id="rId109" o:title=""/>
                </v:shape>
              </w:pict>
            </w:r>
          </w:p>
        </w:tc>
      </w:tr>
      <w:tr w:rsidR="005F74EC" w:rsidRPr="00CA787F" w:rsidTr="007950D0">
        <w:trPr>
          <w:tblCellSpacing w:w="0" w:type="dxa"/>
          <w:jc w:val="center"/>
        </w:trPr>
        <w:tc>
          <w:tcPr>
            <w:tcW w:w="2389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Положение губ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Положение языка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Воздушная струйка</w:t>
            </w:r>
          </w:p>
        </w:tc>
      </w:tr>
    </w:tbl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</w:p>
    <w:tbl>
      <w:tblPr>
        <w:tblW w:w="7446" w:type="dxa"/>
        <w:jc w:val="center"/>
        <w:tblCellSpacing w:w="0" w:type="dxa"/>
        <w:tblInd w:w="-1268" w:type="dxa"/>
        <w:tblLayout w:type="fixed"/>
        <w:tblCellMar>
          <w:top w:w="24" w:type="dxa"/>
          <w:left w:w="24" w:type="dxa"/>
          <w:bottom w:w="24" w:type="dxa"/>
          <w:right w:w="24" w:type="dxa"/>
        </w:tblCellMar>
        <w:tblLook w:val="0000"/>
      </w:tblPr>
      <w:tblGrid>
        <w:gridCol w:w="3968"/>
        <w:gridCol w:w="3478"/>
      </w:tblGrid>
      <w:tr w:rsidR="005F74EC" w:rsidRPr="00CA787F" w:rsidTr="002026FA">
        <w:trPr>
          <w:tblCellSpacing w:w="0" w:type="dxa"/>
          <w:jc w:val="center"/>
        </w:trPr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pict>
                <v:shape id="_x0000_i1127" type="#_x0000_t75" style="width:61.5pt;height:61.5pt">
                  <v:imagedata r:id="rId110" o:title=""/>
                </v:shape>
              </w:pict>
            </w:r>
          </w:p>
        </w:tc>
        <w:tc>
          <w:tcPr>
            <w:tcW w:w="3478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pict>
                <v:shape id="_x0000_i1128" type="#_x0000_t75" style="width:55.5pt;height:54.75pt">
                  <v:imagedata r:id="rId111" o:title=""/>
                </v:shape>
              </w:pict>
            </w:r>
          </w:p>
        </w:tc>
      </w:tr>
      <w:tr w:rsidR="005F74EC" w:rsidRPr="00CA787F" w:rsidTr="002026FA">
        <w:trPr>
          <w:tblCellSpacing w:w="0" w:type="dxa"/>
          <w:jc w:val="center"/>
        </w:trPr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Твёрдый или мягкий звук</w:t>
            </w:r>
          </w:p>
        </w:tc>
        <w:tc>
          <w:tcPr>
            <w:tcW w:w="3478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Глухой или звонкий</w:t>
            </w:r>
          </w:p>
        </w:tc>
      </w:tr>
    </w:tbl>
    <w:p w:rsidR="005F74EC" w:rsidRPr="00CA787F" w:rsidRDefault="005F74EC" w:rsidP="006E0A47">
      <w:pPr>
        <w:tabs>
          <w:tab w:val="left" w:pos="564"/>
          <w:tab w:val="left" w:pos="36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 xml:space="preserve">3. Вспомни картинки-символы шипящих звуков. </w:t>
      </w:r>
    </w:p>
    <w:p w:rsidR="005F74EC" w:rsidRPr="00CA787F" w:rsidRDefault="005F74EC" w:rsidP="006E0A47">
      <w:pPr>
        <w:tabs>
          <w:tab w:val="left" w:pos="564"/>
          <w:tab w:val="left" w:pos="36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4. Повтори чистоговорки: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Ши-ши-ши – что-то шепчут камыши.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Ше-ше-ше – это утка в камыше.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Ша-ша-ша – выходи из камыша.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Ше-ше-ше – нет уж утки в камыше.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Ши-ши-ши – что же шепчут камыши?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12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Шо-шо-шо – я пишу так хорошо.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12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Шу-шу-шу – всё, что хочешь, напишу.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12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Ши-ши-ши – «Ешьте кашу» – напиши.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12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Шу-шу-шу – это я сам напишу.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12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Шо-шо-шо – вижу, пишешь хорошо.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Жа-жа-жа – тут ежата у ежа.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Жу-жу-жу – как-то уж пришёл к ежу.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Жи-жи-жи – мне ежаток покажи.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Жу-жу-жу –  я с ужами не дружу.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Жа-жа-жа – уж уходит от ежа.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Жи-жи-жи – в нашем доме этажи.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Жа-жа-жа – подо мной два этажа.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Жа-жа-жа – надо мной два этажа.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30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Же-же-же – на каком я этаже?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Чо-чо-чо – выше подними плечо.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Чу-чу-чу – раз болит – пойди к врачу.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Чу-чу-чу – нет, к врачу я не хочу.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Ча-ча-ча – будут плакать у врача.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Чи-чи-чи – помогают нам врачи.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Чу-чу-чу – ну тогда пойду к врачу.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12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Че-че-че – мы мечтаем о мяче.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12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Чи-чи-чи – очень нам нужны мячи.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12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Чу-чу-чу – нам купили по мячу.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12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Ча-ча-ча – вот уж в речке два мяча.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12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Чи-чи-чи – нам опять нужны мячи.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12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Че-че-че – мы мечтаем о мяче.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Ща-ща-ща – дождь идёт – я без плаща.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Ще-ще-ще – нет дождя, а я в плаще.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Щу-щу-щу – я тебя не отыщу.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Щи-щи-щи – ты иди, меня ищи!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Щу-щу-щу – вот теперь-то отыщу.</w:t>
      </w:r>
    </w:p>
    <w:p w:rsidR="005F74EC" w:rsidRPr="00CA787F" w:rsidRDefault="005F74EC" w:rsidP="006E0A47">
      <w:pPr>
        <w:keepNext/>
        <w:tabs>
          <w:tab w:val="left" w:pos="564"/>
          <w:tab w:val="left" w:pos="36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5. Попробуй сочинить чистоговорки самостоятельно: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pacing w:val="36"/>
          <w:sz w:val="20"/>
          <w:szCs w:val="20"/>
          <w:lang w:eastAsia="ru-RU"/>
        </w:rPr>
        <w:t>Пример</w:t>
      </w:r>
      <w:r w:rsidRPr="00CA787F">
        <w:rPr>
          <w:rFonts w:ascii="Times New Roman" w:hAnsi="Times New Roman"/>
          <w:sz w:val="20"/>
          <w:szCs w:val="20"/>
          <w:lang w:eastAsia="ru-RU"/>
        </w:rPr>
        <w:t>: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Ша-ша-ша – мы купаем малыша.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16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Жи-жи-жи – по лесу идут ежи.</w:t>
      </w:r>
    </w:p>
    <w:p w:rsidR="005F74EC" w:rsidRPr="00CA787F" w:rsidRDefault="005F74EC" w:rsidP="006E0A47">
      <w:pPr>
        <w:keepNext/>
        <w:tabs>
          <w:tab w:val="left" w:pos="564"/>
          <w:tab w:val="left" w:pos="36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6. Разгадай ребусы:</w:t>
      </w:r>
    </w:p>
    <w:p w:rsidR="005F74EC" w:rsidRPr="00CA787F" w:rsidRDefault="005F74EC" w:rsidP="007950D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pict>
          <v:shape id="_x0000_i1129" type="#_x0000_t75" style="width:168.75pt;height:42pt">
            <v:imagedata r:id="rId112" o:title=""/>
          </v:shape>
        </w:pict>
      </w: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pict>
          <v:shape id="_x0000_i1130" type="#_x0000_t75" style="width:165.75pt;height:36pt">
            <v:imagedata r:id="rId113" o:title=""/>
          </v:shape>
        </w:pict>
      </w:r>
      <w:r>
        <w:rPr>
          <w:rFonts w:ascii="Times New Roman" w:hAnsi="Times New Roman"/>
          <w:b/>
          <w:bCs/>
          <w:sz w:val="20"/>
          <w:szCs w:val="20"/>
          <w:lang w:eastAsia="ru-RU"/>
        </w:rPr>
        <w:t xml:space="preserve">  </w:t>
      </w: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pict>
          <v:shape id="_x0000_i1131" type="#_x0000_t75" style="width:193.5pt;height:34.5pt">
            <v:imagedata r:id="rId114" o:title=""/>
          </v:shape>
        </w:pic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pict>
          <v:shape id="_x0000_i1132" type="#_x0000_t75" style="width:135.75pt;height:30pt">
            <v:imagedata r:id="rId115" o:title=""/>
          </v:shape>
        </w:pict>
      </w: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pict>
          <v:shape id="_x0000_i1133" type="#_x0000_t75" style="width:174pt;height:36pt">
            <v:imagedata r:id="rId116" o:title=""/>
          </v:shape>
        </w:pict>
      </w: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pict>
          <v:shape id="_x0000_i1134" type="#_x0000_t75" style="width:113.25pt;height:47.25pt">
            <v:imagedata r:id="rId117" o:title=""/>
          </v:shape>
        </w:pic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0"/>
          <w:szCs w:val="20"/>
          <w:lang w:eastAsia="ru-RU"/>
        </w:rPr>
      </w:pP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>(</w:t>
      </w:r>
      <w:r w:rsidRPr="00CA787F">
        <w:rPr>
          <w:rFonts w:ascii="Times New Roman" w:hAnsi="Times New Roman"/>
          <w:i/>
          <w:iCs/>
          <w:spacing w:val="36"/>
          <w:sz w:val="20"/>
          <w:szCs w:val="20"/>
          <w:lang w:eastAsia="ru-RU"/>
        </w:rPr>
        <w:t>Ответы</w:t>
      </w:r>
      <w:r w:rsidRPr="00CA787F">
        <w:rPr>
          <w:rFonts w:ascii="Times New Roman" w:hAnsi="Times New Roman"/>
          <w:i/>
          <w:iCs/>
          <w:sz w:val="20"/>
          <w:szCs w:val="20"/>
          <w:lang w:eastAsia="ru-RU"/>
        </w:rPr>
        <w:t>: шутка, шарф, школа, подошва, подушка, Наташа, Надежда, пожар, Миша, опушка, червь, чарка, щука, овощ, бабочка, уточка, удочка, шапочки.)</w:t>
      </w:r>
    </w:p>
    <w:p w:rsidR="005F74EC" w:rsidRPr="00CA787F" w:rsidRDefault="005F74EC" w:rsidP="006E0A47">
      <w:pPr>
        <w:tabs>
          <w:tab w:val="left" w:pos="564"/>
          <w:tab w:val="left" w:pos="36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7. Прочитай и запомни стихотворение.</w:t>
      </w:r>
    </w:p>
    <w:p w:rsidR="005F74EC" w:rsidRPr="00CA787F" w:rsidRDefault="005F74EC" w:rsidP="00190E3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caps/>
          <w:sz w:val="20"/>
          <w:szCs w:val="20"/>
          <w:lang w:eastAsia="ru-RU"/>
        </w:rPr>
      </w:pPr>
      <w:r w:rsidRPr="00CA787F">
        <w:rPr>
          <w:rFonts w:ascii="Times New Roman" w:hAnsi="Times New Roman"/>
          <w:caps/>
          <w:sz w:val="20"/>
          <w:szCs w:val="20"/>
          <w:lang w:eastAsia="ru-RU"/>
        </w:rPr>
        <w:t>Штранная иштория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Встретил жук в одном лесу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Симпатичную осу: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– Ах, какая модница!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Пожвольте пожнакомиться.</w:t>
      </w:r>
    </w:p>
    <w:tbl>
      <w:tblPr>
        <w:tblW w:w="9126" w:type="dxa"/>
        <w:jc w:val="center"/>
        <w:tblInd w:w="-2163" w:type="dxa"/>
        <w:tblLayout w:type="fixed"/>
        <w:tblCellMar>
          <w:top w:w="24" w:type="dxa"/>
          <w:left w:w="24" w:type="dxa"/>
          <w:bottom w:w="24" w:type="dxa"/>
          <w:right w:w="24" w:type="dxa"/>
        </w:tblCellMar>
        <w:tblLook w:val="0000"/>
      </w:tblPr>
      <w:tblGrid>
        <w:gridCol w:w="4706"/>
        <w:gridCol w:w="4420"/>
      </w:tblGrid>
      <w:tr w:rsidR="005F74EC" w:rsidRPr="00CA787F" w:rsidTr="002026FA">
        <w:trPr>
          <w:jc w:val="center"/>
        </w:trPr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– Уважаемый прохозый,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Ну на сто з это похозе!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Вы не представляете,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Как вы сепелявите. –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И красавица оса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Улетела в небеса.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– Штранная гражданка…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Наверно, иноштранка.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</w:tcPr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Жук с досады кренделями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По поляне носится: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– Это ж надо было так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Опроштоволоситься!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Как бы вновь не окажаться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В положении таком?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Нужно шрочно жаниматься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sz w:val="20"/>
                <w:szCs w:val="20"/>
                <w:lang w:eastAsia="ru-RU"/>
              </w:rPr>
              <w:t>Иноштранным яжыком.</w:t>
            </w:r>
          </w:p>
          <w:p w:rsidR="005F74EC" w:rsidRPr="00CA787F" w:rsidRDefault="005F74EC" w:rsidP="006E0A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CA787F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 xml:space="preserve">                       П. Синявский</w:t>
            </w:r>
          </w:p>
        </w:tc>
      </w:tr>
    </w:tbl>
    <w:p w:rsidR="005F74EC" w:rsidRPr="00CA787F" w:rsidRDefault="005F74EC" w:rsidP="006E0A47">
      <w:pPr>
        <w:tabs>
          <w:tab w:val="left" w:pos="564"/>
          <w:tab w:val="left" w:pos="36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A787F">
        <w:rPr>
          <w:rFonts w:ascii="Times New Roman" w:hAnsi="Times New Roman"/>
          <w:b/>
          <w:bCs/>
          <w:sz w:val="20"/>
          <w:szCs w:val="20"/>
          <w:lang w:eastAsia="ru-RU"/>
        </w:rPr>
        <w:t>8. Запомни считалки.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«Жу» да «Жу» – слетались в круг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Майский жук, июньский жук,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Жук-носорог, жук-плавунец,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Жук-сынок и жук-отец,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Жужелица, жук-жучок –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left="2400"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A787F">
        <w:rPr>
          <w:rFonts w:ascii="Times New Roman" w:hAnsi="Times New Roman"/>
          <w:sz w:val="20"/>
          <w:szCs w:val="20"/>
          <w:lang w:eastAsia="ru-RU"/>
        </w:rPr>
        <w:t>Все попались в мой сачок!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5F74EC" w:rsidRPr="00CA787F" w:rsidRDefault="005F74EC" w:rsidP="00A421B1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br w:type="page"/>
      </w:r>
      <w:r w:rsidRPr="00CA787F">
        <w:rPr>
          <w:rFonts w:ascii="Times New Roman" w:hAnsi="Times New Roman"/>
          <w:b/>
          <w:i/>
          <w:color w:val="000000"/>
          <w:sz w:val="20"/>
          <w:szCs w:val="20"/>
        </w:rPr>
        <w:t>Перспективное планирование индивидуальной работы по коррекции звукопроизношения сонорных звуков</w:t>
      </w:r>
    </w:p>
    <w:p w:rsidR="005F74EC" w:rsidRPr="00CA787F" w:rsidRDefault="005F74EC" w:rsidP="00A421B1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i/>
          <w:color w:val="000000"/>
          <w:sz w:val="20"/>
          <w:szCs w:val="20"/>
        </w:rPr>
        <w:t>(л - ль).</w:t>
      </w:r>
    </w:p>
    <w:p w:rsidR="005F74EC" w:rsidRPr="00CA787F" w:rsidRDefault="005F74EC" w:rsidP="006E0A4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1 этап.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Подготовительный.</w:t>
      </w:r>
    </w:p>
    <w:p w:rsidR="005F74EC" w:rsidRPr="00CA787F" w:rsidRDefault="005F74EC" w:rsidP="006E0A4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Цели: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подготовить ребенка к длительной коррекционной работе:</w:t>
      </w:r>
    </w:p>
    <w:p w:rsidR="005F74EC" w:rsidRPr="00CA787F" w:rsidRDefault="005F74EC" w:rsidP="006E0A47">
      <w:pPr>
        <w:pStyle w:val="1"/>
        <w:numPr>
          <w:ilvl w:val="0"/>
          <w:numId w:val="20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Вызвать интерес к логопедическим занятиям, потребность в них.</w:t>
      </w:r>
    </w:p>
    <w:p w:rsidR="005F74EC" w:rsidRPr="00CA787F" w:rsidRDefault="005F74EC" w:rsidP="006E0A47">
      <w:pPr>
        <w:pStyle w:val="1"/>
        <w:numPr>
          <w:ilvl w:val="0"/>
          <w:numId w:val="20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Развить слуховое внимание, память, фонематическое восприятие в играх, специальных упражнениях.</w:t>
      </w:r>
    </w:p>
    <w:p w:rsidR="005F74EC" w:rsidRPr="00CA787F" w:rsidRDefault="005F74EC" w:rsidP="006E0A47">
      <w:pPr>
        <w:pStyle w:val="1"/>
        <w:numPr>
          <w:ilvl w:val="0"/>
          <w:numId w:val="20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Сформировать и развить артикуляционную моторику до уровня минимальной достаточности для постановки звуков.</w:t>
      </w:r>
    </w:p>
    <w:p w:rsidR="005F74EC" w:rsidRPr="00CA787F" w:rsidRDefault="005F74EC" w:rsidP="006E0A47">
      <w:pPr>
        <w:pStyle w:val="ListParagraph"/>
        <w:numPr>
          <w:ilvl w:val="0"/>
          <w:numId w:val="20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Задачи: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устранение нарушений в работе артикуляционного аппарата, подготовка к постановке звуков:</w:t>
      </w:r>
    </w:p>
    <w:p w:rsidR="005F74EC" w:rsidRPr="00CA787F" w:rsidRDefault="005F74EC" w:rsidP="006E0A47">
      <w:pPr>
        <w:pStyle w:val="1"/>
        <w:numPr>
          <w:ilvl w:val="0"/>
          <w:numId w:val="20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Постановка, тщательная отработка отсутствующих или нарушенных артикуляционных движений.</w:t>
      </w:r>
    </w:p>
    <w:p w:rsidR="005F74EC" w:rsidRPr="00CA787F" w:rsidRDefault="005F74EC" w:rsidP="006E0A47">
      <w:pPr>
        <w:pStyle w:val="1"/>
        <w:numPr>
          <w:ilvl w:val="0"/>
          <w:numId w:val="20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Систематическая артикуляционная гимнастика: развитие, укрепление и совершенствование артикуляционной моторики.</w:t>
      </w:r>
    </w:p>
    <w:p w:rsidR="005F74EC" w:rsidRPr="00CA787F" w:rsidRDefault="005F74EC" w:rsidP="006E0A4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Содержание работы: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знакомство с комплексом упражнений для выработки артикуляционных укладов для свистящих звуков:</w:t>
      </w:r>
    </w:p>
    <w:p w:rsidR="005F74EC" w:rsidRPr="00CA787F" w:rsidRDefault="005F74EC" w:rsidP="006E0A47">
      <w:pPr>
        <w:pStyle w:val="1"/>
        <w:spacing w:after="0" w:line="240" w:lineRule="auto"/>
        <w:ind w:left="1287"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Упражнения:</w:t>
      </w:r>
    </w:p>
    <w:p w:rsidR="005F74EC" w:rsidRPr="00CA787F" w:rsidRDefault="005F74EC" w:rsidP="006E0A47">
      <w:pPr>
        <w:pStyle w:val="1"/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Наказать непослушный язычок</w:t>
      </w:r>
    </w:p>
    <w:p w:rsidR="005F74EC" w:rsidRPr="00CA787F" w:rsidRDefault="005F74EC" w:rsidP="006E0A47">
      <w:pPr>
        <w:pStyle w:val="1"/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Лопатка</w:t>
      </w:r>
    </w:p>
    <w:p w:rsidR="005F74EC" w:rsidRPr="00CA787F" w:rsidRDefault="005F74EC" w:rsidP="006E0A47">
      <w:pPr>
        <w:pStyle w:val="1"/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Качели</w:t>
      </w:r>
    </w:p>
    <w:p w:rsidR="005F74EC" w:rsidRPr="00CA787F" w:rsidRDefault="005F74EC" w:rsidP="006E0A47">
      <w:pPr>
        <w:pStyle w:val="1"/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Вкусное варенье</w:t>
      </w:r>
    </w:p>
    <w:p w:rsidR="005F74EC" w:rsidRPr="00CA787F" w:rsidRDefault="005F74EC" w:rsidP="006E0A47">
      <w:pPr>
        <w:pStyle w:val="1"/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Лошадка</w:t>
      </w:r>
    </w:p>
    <w:p w:rsidR="005F74EC" w:rsidRPr="00CA787F" w:rsidRDefault="005F74EC" w:rsidP="006E0A47">
      <w:pPr>
        <w:pStyle w:val="1"/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Индюк</w:t>
      </w:r>
    </w:p>
    <w:p w:rsidR="005F74EC" w:rsidRPr="00CA787F" w:rsidRDefault="005F74EC" w:rsidP="006E0A47">
      <w:pPr>
        <w:pStyle w:val="1"/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Горка</w:t>
      </w:r>
    </w:p>
    <w:p w:rsidR="005F74EC" w:rsidRPr="00CA787F" w:rsidRDefault="005F74EC" w:rsidP="006E0A47">
      <w:pPr>
        <w:pStyle w:val="1"/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Пароход</w:t>
      </w:r>
    </w:p>
    <w:p w:rsidR="005F74EC" w:rsidRPr="00CA787F" w:rsidRDefault="005F74EC" w:rsidP="006E0A47">
      <w:pPr>
        <w:pStyle w:val="1"/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Улыбка – для губ(обнажать оба ряда зубов).</w:t>
      </w:r>
    </w:p>
    <w:p w:rsidR="005F74EC" w:rsidRPr="00CA787F" w:rsidRDefault="005F74EC" w:rsidP="006E0A47">
      <w:pPr>
        <w:spacing w:after="0" w:line="240" w:lineRule="auto"/>
        <w:ind w:left="360"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2 этап.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Формирование произносительных умений и навыков.</w:t>
      </w:r>
    </w:p>
    <w:p w:rsidR="005F74EC" w:rsidRPr="00CA787F" w:rsidRDefault="005F74EC" w:rsidP="006E0A47">
      <w:pPr>
        <w:spacing w:after="0" w:line="240" w:lineRule="auto"/>
        <w:ind w:left="360" w:firstLine="709"/>
        <w:jc w:val="both"/>
        <w:rPr>
          <w:rFonts w:ascii="Times New Roman" w:hAnsi="Times New Roman"/>
          <w:b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Задачи:</w:t>
      </w:r>
    </w:p>
    <w:p w:rsidR="005F74EC" w:rsidRPr="00CA787F" w:rsidRDefault="005F74EC" w:rsidP="006E0A47">
      <w:pPr>
        <w:pStyle w:val="1"/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Устранить дефектное звукопроизношение.</w:t>
      </w:r>
    </w:p>
    <w:p w:rsidR="005F74EC" w:rsidRPr="00CA787F" w:rsidRDefault="005F74EC" w:rsidP="006E0A47">
      <w:pPr>
        <w:pStyle w:val="1"/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Развить умение и навыки дифференцировать звуки, сходные артикуляционно и аккустически.</w:t>
      </w:r>
    </w:p>
    <w:p w:rsidR="005F74EC" w:rsidRPr="00CA787F" w:rsidRDefault="005F74EC" w:rsidP="006E0A47">
      <w:pPr>
        <w:pStyle w:val="1"/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Формирование практических умений и навыков пользования исправленной (фонетически чистой, лексическо развитой, грамматически правильной) речью.</w:t>
      </w:r>
    </w:p>
    <w:p w:rsidR="005F74EC" w:rsidRPr="00CA787F" w:rsidRDefault="005F74EC" w:rsidP="006E0A47">
      <w:pPr>
        <w:spacing w:after="0" w:line="240" w:lineRule="auto"/>
        <w:ind w:left="360"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Виды коррекционной работы на данном этапе.</w:t>
      </w:r>
    </w:p>
    <w:p w:rsidR="005F74EC" w:rsidRPr="00CA787F" w:rsidRDefault="005F74EC" w:rsidP="006E0A47">
      <w:pPr>
        <w:pStyle w:val="1"/>
        <w:numPr>
          <w:ilvl w:val="0"/>
          <w:numId w:val="21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Постановка звуков (л, ль). Способ постановки – смешанный.</w:t>
      </w:r>
    </w:p>
    <w:p w:rsidR="005F74EC" w:rsidRPr="00CA787F" w:rsidRDefault="005F74EC" w:rsidP="006E0A47">
      <w:pPr>
        <w:pStyle w:val="1"/>
        <w:numPr>
          <w:ilvl w:val="0"/>
          <w:numId w:val="21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Автоматизация звуков:</w:t>
      </w:r>
    </w:p>
    <w:p w:rsidR="005F74EC" w:rsidRPr="00CA787F" w:rsidRDefault="005F74EC" w:rsidP="006E0A47">
      <w:pPr>
        <w:pStyle w:val="1"/>
        <w:numPr>
          <w:ilvl w:val="0"/>
          <w:numId w:val="9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в прямых слогах;</w:t>
      </w:r>
    </w:p>
    <w:p w:rsidR="005F74EC" w:rsidRPr="00CA787F" w:rsidRDefault="005F74EC" w:rsidP="006E0A47">
      <w:pPr>
        <w:pStyle w:val="1"/>
        <w:numPr>
          <w:ilvl w:val="0"/>
          <w:numId w:val="9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в обратных слогах;</w:t>
      </w:r>
    </w:p>
    <w:p w:rsidR="005F74EC" w:rsidRPr="00CA787F" w:rsidRDefault="005F74EC" w:rsidP="006E0A47">
      <w:pPr>
        <w:pStyle w:val="1"/>
        <w:numPr>
          <w:ilvl w:val="0"/>
          <w:numId w:val="9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со стечением согласных;</w:t>
      </w:r>
    </w:p>
    <w:p w:rsidR="005F74EC" w:rsidRPr="00CA787F" w:rsidRDefault="005F74EC" w:rsidP="006E0A47">
      <w:pPr>
        <w:pStyle w:val="1"/>
        <w:numPr>
          <w:ilvl w:val="0"/>
          <w:numId w:val="22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Автоматизация звуков в словах проводится по следам автоматизации в слогах, в той же последовательности.</w:t>
      </w:r>
    </w:p>
    <w:p w:rsidR="005F74EC" w:rsidRPr="00CA787F" w:rsidRDefault="005F74EC" w:rsidP="006E0A47">
      <w:pPr>
        <w:pStyle w:val="1"/>
        <w:numPr>
          <w:ilvl w:val="0"/>
          <w:numId w:val="22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Автоматизация звуков в предложениях, затем в стихотворениях, потешках, чистоговорках и в небольших рассказах, составление рассказов по картинке, по серии сюжетных картин.</w:t>
      </w:r>
    </w:p>
    <w:p w:rsidR="005F74EC" w:rsidRPr="00CA787F" w:rsidRDefault="005F74EC" w:rsidP="006E0A47">
      <w:pPr>
        <w:pStyle w:val="1"/>
        <w:numPr>
          <w:ilvl w:val="0"/>
          <w:numId w:val="22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 xml:space="preserve">Дифференциация (если есть необходимость в данном этапе) </w:t>
      </w:r>
    </w:p>
    <w:p w:rsidR="005F74EC" w:rsidRPr="00CA787F" w:rsidRDefault="005F74EC" w:rsidP="006E0A47">
      <w:pPr>
        <w:pStyle w:val="1"/>
        <w:numPr>
          <w:ilvl w:val="0"/>
          <w:numId w:val="22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Автоматизация звуков в спонтанной речи (в диалогической речи, в играх, развлечениях, режимных моментах, в общении со сверстниками и взрослыми).</w:t>
      </w:r>
    </w:p>
    <w:p w:rsidR="005F74EC" w:rsidRPr="00CA787F" w:rsidRDefault="005F74EC" w:rsidP="006E0A47">
      <w:pPr>
        <w:spacing w:after="0" w:line="240" w:lineRule="auto"/>
        <w:ind w:left="644"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3 этап.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Совершенствование фонематического восприятия и навыков звукового анализа и синтеза параллельно с коррекцией звукопроизношения.</w:t>
      </w:r>
    </w:p>
    <w:p w:rsidR="005F74EC" w:rsidRPr="00CA787F" w:rsidRDefault="005F74EC" w:rsidP="006E0A47">
      <w:pPr>
        <w:spacing w:after="0" w:line="240" w:lineRule="auto"/>
        <w:ind w:left="644"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4 этап.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Систематические упражнения на развитие внимания, памяти, мышления на отработанном в произношении материале.</w:t>
      </w:r>
    </w:p>
    <w:p w:rsidR="005F74EC" w:rsidRPr="00CA787F" w:rsidRDefault="005F74EC" w:rsidP="006E0A47">
      <w:pPr>
        <w:spacing w:after="0" w:line="240" w:lineRule="auto"/>
        <w:ind w:left="644"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5 этап.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Развитие связной выразительной речи на базе правильно произносимых звуков. Лексические и грамматические упражнения, нормализация просодической стороны речи.</w:t>
      </w:r>
    </w:p>
    <w:p w:rsidR="005F74EC" w:rsidRPr="00CA787F" w:rsidRDefault="005F74EC" w:rsidP="006E0A47">
      <w:pPr>
        <w:spacing w:after="0" w:line="240" w:lineRule="auto"/>
        <w:ind w:left="360"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Примерный речевой материал для автоматизации звуков, введения в речь.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center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ПОСТАНОВКА ЗВУКА Л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center"/>
        <w:rPr>
          <w:b/>
          <w:bCs/>
          <w:sz w:val="20"/>
          <w:szCs w:val="20"/>
        </w:rPr>
      </w:pP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>Цель.</w:t>
      </w:r>
      <w:r w:rsidRPr="00CA787F">
        <w:rPr>
          <w:sz w:val="20"/>
          <w:szCs w:val="20"/>
        </w:rPr>
        <w:t xml:space="preserve"> Постановка звука [Л].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 xml:space="preserve">Задачи.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1.Коррекционно – обучающие: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 поставить звук [Л] методом постепенного создания артикуляционного уклада;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учить точно и полно отвечать на вопросы;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2. Коррекционно – развивающие: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развитие логического мышления, внимания, памяти;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развитие речевой моторики, мелкой моторики пальцев рук;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3. Воспитательные: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воспитывать доброжелательное отношение к окружающим, вежливость, культуру поведения.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>Оборудование.</w:t>
      </w:r>
      <w:r w:rsidRPr="00CA787F">
        <w:rPr>
          <w:sz w:val="20"/>
          <w:szCs w:val="20"/>
        </w:rPr>
        <w:t xml:space="preserve"> Зеркало, картинки для артикуляционной гимнастики, игрушки: мышка, пароход.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center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Ход занятия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color w:val="000000"/>
          <w:sz w:val="20"/>
          <w:szCs w:val="20"/>
        </w:rPr>
      </w:pPr>
      <w:r w:rsidRPr="00CA787F">
        <w:rPr>
          <w:b/>
          <w:bCs/>
          <w:sz w:val="20"/>
          <w:szCs w:val="20"/>
        </w:rPr>
        <w:t>1. Организационный момент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 Сегодня мы с тобой научимся произносить один очень красивый, волшебный звук, это произойдет чуть позже, а сейчас ответь, ты любишь сказки? Ты хочешь, чтобы я рассказала тебе сказку о веселом язычке? Тогда смотри и слушай.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2. Подготовка к постановке звука [Л]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 Жил-был на свете Язычок. Познакомься с ним. Он жил в своем домике. А ты знаешь, как называется домик у язычка? (Рот) Он был очень любопытный и часто выглядывал в окошко. Открыл окошко, закрыл, опять открыл, выглянул, посмотрел направо, затем посмотрел налево не идет ли кто? Посмотрел вверх, светит ли солнышко? Посмотрел вниз – нет ли луж?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Побежал Язычок на кухню, а там мама месит тесто. “Давай я тебе помогу” - сказал Язычок. Упражнение “Месим тесто”.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Замесили тесто, испекли блины. Упражнение “Блинчик”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Язычок поблагодарил маму за вкусный завтрак и побежал гулять. Во дворе возле дома стоит высокий забор. Упражнение “Забор”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Захотелось Язычку на качелях покачаться: вверх-вниз! Упражнение “Качели”. Весело качаться с Язычком на качелях!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Слез Язычок с качелей и вдруг увидел грозного сердитого индюка. Индюк стоял посреди двора и страшно ругался. Давай покажем, как ругался Индюк. Упражнение “Индюк”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Испугался Язычок и убежал домой. Вдруг кто-то постучался. Кто там? Это я твой друг, мышонок. Давай играть. Догоняй меня. Упражнение “Поймай мышку”.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Поиграли в догонялки, а теперь давай в другую игру “Повтори за мной”.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Логопед просит воспроизвести ритмический рисунок.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Мышонок убежал к себе в норку. А язычку стало скучно и он отправился на полянку.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Затем он взял свою любимую игрушку пароход и стал с ней играть.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3.Развитие дыхания.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Упражнение “Пароходы”. (Развитие плавного длительного выдоха.) - А сейчас мы превратимся в пароходы. Мы отправляемся в путь. Дадим прощальный гудок. Улыбнись, набери носом воздух, и подуй на широкий кончик языка — ффф, щеки не раздувать.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4. Постановка звука [Л]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Губы в улыбку, зубы заборчиком, широкий кончик языка упирается в верхние зубы, произноси громко звук [Ы]. Получился новый звук, произнеси еще раз и послушай сам себя. Ты сегодня научился произносить новый звук. Скажи его еще раз.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5. Физминутка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Раз — присядка, два — прыжок.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Это заячья зарядка.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А лисята как проснуться (кулачками потереть глаза)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Любят долго потянуться (потянуться)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Обязательно зевнуть (зевнуть, прикрывая рот ладошкой)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Ну и хвостиком вильнуть. (движение бедрами в стороны)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>6. Задание на логику Игра “Четвертый лишний”</w:t>
      </w:r>
      <w:r w:rsidRPr="00CA787F">
        <w:rPr>
          <w:sz w:val="20"/>
          <w:szCs w:val="20"/>
        </w:rPr>
        <w:t xml:space="preserve"> (работа по картинкам).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Пароход, лодка, самолет, парусник.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Автомобиль, трамвай, троллейбус, метро.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Самолет, вертолет, велосипед, воздушный шар (как вид транспорта).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 xml:space="preserve">7. Развитие мелкой моторики пальцев рук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Задание: обведи по точкам и раскрась.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-Что у тебя получилось? Пароход.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-Как гудит пароход? (Л-Л-Л). Повторение артикуляции.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8. Итог занятия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 Наша сказка подошла к концу.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 Она тебе понравилась?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 Что тебе запомнилось?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 Какой звук ты сегодня учился произносить?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center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Автоматизация звука [Л] в обратных слогах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center"/>
        <w:rPr>
          <w:b/>
          <w:bCs/>
          <w:sz w:val="20"/>
          <w:szCs w:val="20"/>
        </w:rPr>
      </w:pP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>Цель.</w:t>
      </w:r>
      <w:r w:rsidRPr="00CA787F">
        <w:rPr>
          <w:sz w:val="20"/>
          <w:szCs w:val="20"/>
        </w:rPr>
        <w:t xml:space="preserve"> Автоматизация звука [Л] в обратных слогах.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 xml:space="preserve">Задачи.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1.Коррекционно – обучающие: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учить детей точно и полно отвечать на вопросы;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формировать лексико-грамматический строй;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автоматизация звука в обратных слогах;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2. Коррекционно – развивающие: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развитие фонематического слуха и фонематического восприятия;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развитие логического мышления, внимания, памяти;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развитие речевой моторики, мелкой моторики пальцев рук;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3. Воспитательные: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формирование положительной установки на участие в занятии;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воспитание доброжелательных отношений, воспитание усидчивости.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 xml:space="preserve">Оборудование. </w:t>
      </w:r>
      <w:r w:rsidRPr="00CA787F">
        <w:rPr>
          <w:sz w:val="20"/>
          <w:szCs w:val="20"/>
        </w:rPr>
        <w:t>Зеркало, профиль артикуляции звука [Л], картинки с изображением артикуляционных упражнений, картинка “пароход”, предметные картинки.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center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Ход занятия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color w:val="000000"/>
          <w:sz w:val="20"/>
          <w:szCs w:val="20"/>
        </w:rPr>
      </w:pPr>
      <w:r w:rsidRPr="00CA787F">
        <w:rPr>
          <w:b/>
          <w:bCs/>
          <w:sz w:val="20"/>
          <w:szCs w:val="20"/>
        </w:rPr>
        <w:t>1. Организационный момент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-Давай сядем удобно, выпрямим спину, ноги поставим ровно на пол, приготовились?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2.Сообщение темы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Сегодня мы будем гудеть как пароход (картинка “пароход”), но сначала сделаем зарядку для языка.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3. Артикуляционная гимнастика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1.Упражнение “Лягушка”. Улыбнуться, с напряжением обнажив сомкнутые зубы.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2.Упражнение “Лопаточка”. Рот открыт, широкий расслабленный язык лежит на нижней губе.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3.Упражнение “Иголочка”. Широко открыть рот, улыбнуться. Вытянуть вперёд острый язычок.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4. Упражнение “Накажем непослушный язычок”.Улыбнуться пошлепать языком, между губами - “пя-пя-пя…”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5. “Почистим верхние зубки”. Рот закрыт. Круговым движением языка провести между губами и зубами.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4. Развитие дыхания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Упражнение "Ветер и ветерок".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Используем возможности жестов в дыхательной деятельности. Ребенок имитирует руками порывы ветра и сопровождает их звуками “ у-у-у”.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Покажи как дует сильный ветер (“У-У-У”).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Покажи как дует слабый ветер (“у-у-у”).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3. Упражнение “Пароход”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Послушай сначала, как гудит мой пароход. Посмотри, я улыбнулась, приоткрыла рот, а язык подняла и поставила его на бугорки за верхними зубами.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На что похож мой язык? Да, на парус.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Давайте, погудим вместе. Алллл, Алллл, …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Как хорошо мы гудим, а пароход может петь песни.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4. Развитие мелкой моторики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Встанем, повторяй за мной. Поочередно прижимаем пальцы к большому пальцу — ал, ол, ул, ыл). Сначала правой рукой, затем левой, двумя руками вместе.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 xml:space="preserve">5. Развитие фонематического восприятия. Игра “Поймай звук”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А на какой звук похожа песенка парохода?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На [Л], у нас получился звук [Л]!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Давайте поиграем с этим звуком.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 Слушай меня внимательно, если услышишь звук [Л], хлопните в ладоши.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л д ж л в у п р л т м л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ла па ри ил ит ин ен ел ул ув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лапа, доска, самосвал, пила, стол, стог, факел, крыло, книга, Золушка.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 xml:space="preserve">6. Физминутка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А сейчас мы отдохнём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 И опять играть начнём.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1. Руки в стороны ---- наклоны в стороны ---- повороты вправо – влево ---- наклон вниз ---- подняться, потянуться на цыпочках ---- опустились.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7. Произношение звука [Л] в слогах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Прочитай слоги.</w:t>
      </w:r>
    </w:p>
    <w:tbl>
      <w:tblPr>
        <w:tblW w:w="0" w:type="auto"/>
        <w:jc w:val="center"/>
        <w:tblCellSpacing w:w="15" w:type="dxa"/>
        <w:tblInd w:w="-373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6318"/>
      </w:tblGrid>
      <w:tr w:rsidR="005F74EC" w:rsidRPr="00CA787F" w:rsidTr="00463312">
        <w:trPr>
          <w:tblCellSpacing w:w="15" w:type="dxa"/>
          <w:jc w:val="center"/>
        </w:trPr>
        <w:tc>
          <w:tcPr>
            <w:tcW w:w="6258" w:type="dxa"/>
            <w:vAlign w:val="center"/>
          </w:tcPr>
          <w:p w:rsidR="005F74EC" w:rsidRPr="00CA787F" w:rsidRDefault="005F74EC" w:rsidP="007028C0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118" w:tgtFrame="_blank" w:history="1">
              <w:r w:rsidRPr="00CA787F">
                <w:rPr>
                  <w:rFonts w:ascii="Times New Roman" w:hAnsi="Times New Roman"/>
                  <w:color w:val="FF0000"/>
                  <w:sz w:val="20"/>
                  <w:szCs w:val="20"/>
                </w:rPr>
                <w:pict>
                  <v:shape id="_x0000_i1135" type="#_x0000_t75" alt="Картинки для автоматизации звука &#10;&#10;[л]." href="http://logoped.ru/images/ponini0" style="width:131.25pt;height:86.25pt" o:button="t">
                    <v:imagedata r:id="rId119" r:href="rId120" cropleft="6991f" cropright="7005f"/>
                  </v:shape>
                </w:pict>
              </w:r>
            </w:hyperlink>
          </w:p>
        </w:tc>
      </w:tr>
    </w:tbl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8. Произношение звука [Л] в слоговых рядах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 Произнеси слоги.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Ал - ал - ал ал - ол - ул - ыл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Ол - ол - ол ол - ул - ыл - ал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Ул - ул - ул ул - ыл - ал - ол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Ыл - ыл - ыл ыл - ал - ол - ул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Ил - ил - ил ел - ел - ел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9. Упражнение на развитие внимания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Ребенку предлагается на рассмотрение две картинки. Он должен найти отличия.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Посмотри на картинки и найди отличия.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 xml:space="preserve">10. Итог занятия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А какой же звук мы сегодня учились произносить?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На следующем занятии мы продолжим играть с этим звуком.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center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Автоматизация звука [Л] в обратных слогах и словах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>Цель.</w:t>
      </w:r>
      <w:r w:rsidRPr="00CA787F">
        <w:rPr>
          <w:sz w:val="20"/>
          <w:szCs w:val="20"/>
        </w:rPr>
        <w:t xml:space="preserve"> Автоматизация звука [Л] в обратных слогах и словах.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Задачи.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1.Коррекционно – обучающие: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учить детей точно и полно отвечать на вопросы;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формировать лексико-грамматический строй;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автоматизация звука в обратных слогах, словах;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2. Коррекционно – развивающие: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развитие фонематического слуха и фонематического восприятия;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 развитие логического мышления, внимания, памяти;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развитие речевой моторики, мелкой моторики пальцев рук;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3. Воспитательные: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воспитывать интерес к занятию через использование занимательных упражнений; активность, усидчивость, стремление к преодолению дефекта.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>Оборудование.</w:t>
      </w:r>
      <w:r w:rsidRPr="00CA787F">
        <w:rPr>
          <w:color w:val="000000"/>
          <w:sz w:val="20"/>
          <w:szCs w:val="20"/>
        </w:rPr>
        <w:t xml:space="preserve"> </w:t>
      </w:r>
      <w:r w:rsidRPr="00CA787F">
        <w:rPr>
          <w:sz w:val="20"/>
          <w:szCs w:val="20"/>
        </w:rPr>
        <w:t>Зеркало, профиль артикуляции звука [Л], картинки с изображением артикуляционных упражнений, картинка “пароход”, игрушки: слоненок и волчонок, предметные картинки.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center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Ход занятия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color w:val="000000"/>
          <w:sz w:val="20"/>
          <w:szCs w:val="20"/>
        </w:rPr>
      </w:pPr>
      <w:r w:rsidRPr="00CA787F">
        <w:rPr>
          <w:b/>
          <w:bCs/>
          <w:sz w:val="20"/>
          <w:szCs w:val="20"/>
        </w:rPr>
        <w:t>1. Организационный момент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Давай сядем удобно, выпрямим спину, ноги поставим ровно на пол, приготовились?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 xml:space="preserve">2. Сообщение темы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Сегодня мы будем произносить звук [Л] в слогах и словах. Для этого необходимо, чтобы губы и язычок хорошо работали. Сделаем зарядку для языка.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 xml:space="preserve">3. Артикуляционная гимнастика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1.Упражнение “Лягушка”. Улыбнуться, с напряжением обнажив сомкнутые зубы.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2.Упражнение “Лопаточка”. Рот открыт, широкий расслабленный язык лежит на нижней губе.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3.Упражнение “Почистим верхние зубки”. Рот закрыт. Круговым движением языка провести между губами и зубами.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4. Упражнение “Катушка”. Рот открыт. Кончик языка упирается в нижние резцы, боковые края прижаты к верхним коренным зубам. Широкий язык "выкатывается" вперёд и убирается вглубь рта.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5. Упражнение “Индюк”. Быстро двигать языком по губе – “бл – бл – бл…”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4. Произношение звука [Л]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Однажды Слоненок захотел побывать в гостях у Волчонка. Он поспешил на пароход. “Пароход гудит”. (Произношение звука [Л] низким голосом.) Слоненок опаздывает. (Выразить огорчение.) Успел к отходу парохода. (Выразить радость.)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5. Развитие дыхания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Упражнение “По реке плывет кораблик”.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В тазик с водой поместить бумажный кораблик.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 Переправь Слоненка на противоположную сторону, дуй на кораблик.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6. Произношение звука [Л] в слогах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Психогимнастика. Игровое задание “Волчонок знакомится со Слоненком”.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Ыл-ыл-ыл. (робко) Ул-ул-ул. (опечалено)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Ал-ал-ал. (смущенно) Ал-ол-ил-ул. (уверенно)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Ил-ил-ил. (весело) Ул-ал-ол-ил! (радостно)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Ол-ол-ол. (огорченно) Ыл-ул-ул-ыл. (сердито)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7. Физминутка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Вновь у нас физкультминутка,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Наклоняйся, ну-ка, ну-ка.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Выпрямляйся, потянись,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А теперь назад прогнись.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Поднимай-ка руки, плечи,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Чтоб работать было легче.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 xml:space="preserve">8. Произношение звука [Л] в слогах и словах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Четко, не торопясь повтори слоги и слова.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Ал - ал - ал бал – вал – мал – зал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Ол - ол - ол бол – вол – мол – зол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Ул - ул - ул бул – вул – мул – зул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Ыл - ыл - ыл был – выл – мыл – зыл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Ил - ил - ил бил – вил –мил – зил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Ел - ел - ел бел – вел – мел – зел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Ял - ял - ял бял – вял – мял – зял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9. Развитие фонематического восприятия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Покажем Слоненку и Волчонку, как мы умеем слушать звуки и обозначать их кружочками.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Определение позиции звука [Л] в слогах ал, ол. Обозначение слогов ал, ол, цветовыми символами.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Повтори слоги ыл-ол-ал. Послушай еще раз: ыл-ол. Какой слог исчез из слогового ряда?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Какой слог лишний в слоговом ряду ал-ол-ул-ив?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“Какого слога не хватает?” Вок...(зал), пе...(нал), хо...(дил), во...(зил).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>10. Отработка произношения слов</w:t>
      </w:r>
      <w:r w:rsidRPr="00CA787F">
        <w:rPr>
          <w:sz w:val="20"/>
          <w:szCs w:val="20"/>
        </w:rPr>
        <w:t xml:space="preserve"> (перед зеркалом)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Произнеси слова.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Павел, стол, пенал, забыл, пол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11. Итог занятия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Что мы делали сегодня на занятии?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Вспомни положение языка при произнесении звука [Л].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center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Автоматизация звука [Л] в прямых слогах и словах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>Цель.</w:t>
      </w:r>
      <w:r w:rsidRPr="00CA787F">
        <w:rPr>
          <w:color w:val="000000"/>
          <w:sz w:val="20"/>
          <w:szCs w:val="20"/>
        </w:rPr>
        <w:t xml:space="preserve"> Автоматизация звука [Л] в прямых слогах и словах.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color w:val="000000"/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>Задачи.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1.Коррекционно – обучающие: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учить детей точно и полно отвечать на вопросы;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формировать лексико-грамматический строй;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автоматизация звука в прямых слогах и словах;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2. Коррекционно – развивающие: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развитие фонематического слуха и фонематического восприятия;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 xml:space="preserve">- развитие логического мышления, внимания, памяти;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развитие речевой моторики, мелкой моторики пальцев рук;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 xml:space="preserve">3. Воспитательные: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формирование положительной установки на участие в занятии;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>Оборудование.</w:t>
      </w:r>
      <w:r w:rsidRPr="00CA787F">
        <w:rPr>
          <w:color w:val="000000"/>
          <w:sz w:val="20"/>
          <w:szCs w:val="20"/>
        </w:rPr>
        <w:t xml:space="preserve"> Зеркало</w:t>
      </w:r>
      <w:r w:rsidRPr="00CA787F">
        <w:rPr>
          <w:sz w:val="20"/>
          <w:szCs w:val="20"/>
        </w:rPr>
        <w:t>, профиль артикуляции звука [Л], картинки с изображением артикуляционных упражнений, картинка “пароход”, предметные картинки.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center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Ход занятия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color w:val="000000"/>
          <w:sz w:val="20"/>
          <w:szCs w:val="20"/>
        </w:rPr>
      </w:pPr>
      <w:r w:rsidRPr="00CA787F">
        <w:rPr>
          <w:b/>
          <w:bCs/>
          <w:sz w:val="20"/>
          <w:szCs w:val="20"/>
        </w:rPr>
        <w:t>1. Организационный момент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Психологический настрой.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(Проговаривание стихотворения с закрытыми глазами, взявшись за руки вместе с логопедом).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Мы спокойны, мы спокойны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Говорим всегда красиво, чётко и неторопливо.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Вспоминаем обязательно, что учили на занятии.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2. Сообщение темы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Сегодня мы будем произносить звук [Л] в слогах и словах.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 xml:space="preserve">3. Артикуляционная гимнастика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1.Упражнение “Заборчик”. Улыбнуться, с напряжением обнажив сомкнутые зубы.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2.Упражнение “Качели”. Широко открой рот, улыбнись. Напряжённым языком тянись к носу и подбородку или к верхним и нижним резцам.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3.Упражнение “Катушка”. Рот открыт. Кончик языка упирается в нижние резцы, боковые края прижаты к верхним коренным зубам. Широкий язык “выкатывается” вперёд и убирается вглубь рта.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4. “Маляр”. Широко открой рот, улыбнись. Широким кончиком языка, как кисточкой, ведём от верхних резцов до мягкого нёба и обратно.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5. Упражнение “Вкусное варенье”. Рот открыт. Широким языком облизать верхнюю губу и убрать язык вглубь рта.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4. Развитие дыхания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Упражнение “Дождь и дождик”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При выполнении упражнения используем рисование. Ребенку даются лист бумаги и карандаш. Сверху вниз проводятся длинные и короткие полосы, проведение их сопровождается произнесением длинного “каап-каап” (дождь) и короткого “кап-кап” (дождик)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5. Упражнение “Пароход”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 Покажи как гудит большой пароход: Л-Л-Л (многократное произнесение).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 xml:space="preserve">6. Произношение звука [Л] в слогах и словах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Ла – ла –ла – лама ло – ло – ло – лось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Ла – ла – ла - лампа ло – ло – ло – лошадь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Ла – ла – ла - пила ло – ло – ло – лото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Ла – ла – ла – школа ло – ло – ло – мыло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Лы – лы – лы - лыко лу – лу – лу – луна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Лы - лы – лы - полы лу – лу – лу – лупа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Лы – лы – лы – столы лу – лу – лу – тулуп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Лы – лы – лы – скалы лу – лу – лу - шалун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7. Задание “Развиваем память”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Повтори, не ошибись! Пила, юла, зола, смола. Какое слово появилось? Пила, пчела, юла, зола, смола.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8. Физминутка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Раз, два – стоит ракета. (Руки вверх, ладони углом.)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3.4 - самолёт. ( Руки в стороны.)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1.2- хлопок в ладоши,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А потом на каждый счёт. (Руки на пояс.)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Опускайся быстро вниз,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На посадку ты садись.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 xml:space="preserve">9. Фонематический анализ и синтез слов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Классификация слов по расположению звука [Л] в слове.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Посмотри на картинки и назови слова, в которых звук [Л],</w:t>
      </w:r>
      <w:r w:rsidRPr="00CA787F">
        <w:rPr>
          <w:i/>
          <w:iCs/>
          <w:sz w:val="20"/>
          <w:szCs w:val="20"/>
        </w:rPr>
        <w:t xml:space="preserve"> </w:t>
      </w:r>
      <w:r w:rsidRPr="00CA787F">
        <w:rPr>
          <w:sz w:val="20"/>
          <w:szCs w:val="20"/>
        </w:rPr>
        <w:t>находится в</w:t>
      </w:r>
      <w:r w:rsidRPr="00CA787F">
        <w:rPr>
          <w:i/>
          <w:iCs/>
          <w:sz w:val="20"/>
          <w:szCs w:val="20"/>
        </w:rPr>
        <w:t xml:space="preserve">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начале, середине и в конце слова: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4332"/>
      </w:tblGrid>
      <w:tr w:rsidR="005F74EC" w:rsidRPr="00CA787F" w:rsidTr="00463312">
        <w:trPr>
          <w:trHeight w:val="97"/>
          <w:tblCellSpacing w:w="15" w:type="dxa"/>
          <w:jc w:val="center"/>
        </w:trPr>
        <w:tc>
          <w:tcPr>
            <w:tcW w:w="0" w:type="auto"/>
            <w:vAlign w:val="center"/>
          </w:tcPr>
          <w:p w:rsidR="005F74EC" w:rsidRPr="00CA787F" w:rsidRDefault="005F74EC" w:rsidP="0046331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hyperlink r:id="rId121" w:tgtFrame="_blank" w:history="1">
              <w:r w:rsidRPr="00CA787F">
                <w:rPr>
                  <w:rFonts w:ascii="Times New Roman" w:hAnsi="Times New Roman"/>
                  <w:color w:val="FF0000"/>
                  <w:sz w:val="20"/>
                  <w:szCs w:val="20"/>
                </w:rPr>
                <w:pict>
                  <v:shape id="_x0000_i1136" type="#_x0000_t75" alt="Картинки для автоматизации звука &#10;&#10;[л]." href="http://logoped.ru/images/ponini0" style="width:175.5pt;height:82.5pt" o:button="t">
                    <v:imagedata r:id="rId122" r:href="rId123" cropbottom="9583f"/>
                  </v:shape>
                </w:pict>
              </w:r>
            </w:hyperlink>
          </w:p>
        </w:tc>
      </w:tr>
    </w:tbl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10. Игра “ Будь внимательным”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Собери звуки [п'], [л], [и], [а] в слово.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Собери слоги па-ла, па-лам в слово.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Внимательно послушай. Собери звуки которые я назову в слово.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11. Итог занятия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Какой звук мы произносили на занятии?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Что мы делали сегодня на занятии?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center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Автоматизация звука [Л] в слогах, словах и предложениях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>Цель.</w:t>
      </w:r>
      <w:r w:rsidRPr="00CA787F">
        <w:rPr>
          <w:color w:val="000000"/>
          <w:sz w:val="20"/>
          <w:szCs w:val="20"/>
        </w:rPr>
        <w:t xml:space="preserve"> Автоматизация звука [Л] в слогах, словах и предложениях</w:t>
      </w:r>
      <w:r w:rsidRPr="00CA787F">
        <w:rPr>
          <w:b/>
          <w:bCs/>
          <w:color w:val="000000"/>
          <w:sz w:val="20"/>
          <w:szCs w:val="20"/>
        </w:rPr>
        <w:t xml:space="preserve">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color w:val="000000"/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>Задачи.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1.Коррекционно – обучающие: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учить детей точно и полно отвечать на вопросы;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формировать лексико-грамматический строй;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автоматизация звука в слогах, словах и предложениях ;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2. Коррекционно – развивающие: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развитие фонематического слуха и фонематического восприятия;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 xml:space="preserve">- развитие логического мышления, внимания, памяти;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развитие речевой моторики, мелкой моторики пальцев рук;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 xml:space="preserve">3. Воспитательные: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воспитывать интерес к занятию через использование занимательных упражнений; активность, усидчивость.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 xml:space="preserve">Оборудование. </w:t>
      </w:r>
      <w:r w:rsidRPr="00CA787F">
        <w:rPr>
          <w:color w:val="000000"/>
          <w:sz w:val="20"/>
          <w:szCs w:val="20"/>
        </w:rPr>
        <w:t>Зеркало, профиль артикуляции звука [Л], картинки с изображением артикуляционных упражнений, картинка “самолет”, флажок, предметные картинки.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center"/>
        <w:rPr>
          <w:b/>
          <w:bCs/>
          <w:color w:val="000000"/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>Ход занятия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color w:val="000000"/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 xml:space="preserve">1. Организационный момент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 xml:space="preserve">- </w:t>
      </w:r>
      <w:r w:rsidRPr="00CA787F">
        <w:rPr>
          <w:color w:val="000000"/>
          <w:sz w:val="20"/>
          <w:szCs w:val="20"/>
        </w:rPr>
        <w:t xml:space="preserve">Назови профессию человека, который летает на самолете?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color w:val="000000"/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>2.Сообщение темы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Сегодня мы будем произносить звук [Л] в слогах, словах и предложениях.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color w:val="000000"/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>3. Артикуляционная гимнастика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А теперь давай расскажем про наш весёлый язычок.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Жил весёлый язычок (губы в улыбке)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Запирался на крючок (язык загнуть вверх)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Хоть один он проживал, никогда не унывал.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Утром рано просыпался,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За зарядку принимался.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Поднялся вверх, опустился вниз (“Качели”)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И еще раз повтори.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Спинку он свою загнул (прикоснуться к верхней губе)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 xml:space="preserve">А затем он начал бег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Тут совсем не до утех (по нёбу вперед-назад водить языком).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Притомился язычок,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Даже заколол бочок (лёг отдохнуть “Лопаточка”)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Умываться он пошел,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 xml:space="preserve">Щетку в ванной он нашел,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Зубы чистил (“Почистим зубы”)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Губы мыл (гладить губы из стороны в сторону)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Рот полоскал (имитация полоскания ротовой полости),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А умылся – засверкал.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color w:val="000000"/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>4. Упражнение на дыхание и на развитие общей моторики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 xml:space="preserve">Вышел язычок на улицу, а там ветер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Ветер дует нам в лицо, (дуть, махи руками в лицо – сильная струя)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Закачалось деревцо (наклоны туловища вправо- влево)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Ветер тише, тише, тише (дуть махи руками в лицо – слабая струя)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Деревце все выше, выше (потянуться, руки вверх).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 xml:space="preserve">5. Изолированное произнесение звука [Л] </w:t>
      </w:r>
      <w:r w:rsidRPr="00CA787F">
        <w:rPr>
          <w:color w:val="000000"/>
          <w:sz w:val="20"/>
          <w:szCs w:val="20"/>
        </w:rPr>
        <w:t>Упражнение на развитие силы голоса (по карточке).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 xml:space="preserve">- И в небе увидел язычок самолет. Самолет летит от одного облака к другому.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Давай вспомним, как правильно нужно гудеть: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Кончик языка вверх, за зубы упирается, губы улыбаются.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По бокам от языка воздух пробирается.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color w:val="000000"/>
          <w:sz w:val="20"/>
          <w:szCs w:val="20"/>
        </w:rPr>
        <w:t>[Л] получится певучий, плавный, ласковый и звучный</w:t>
      </w:r>
      <w:r w:rsidRPr="00CA787F">
        <w:rPr>
          <w:sz w:val="20"/>
          <w:szCs w:val="20"/>
        </w:rPr>
        <w:t>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Самолет приближается – (сначала тихо гудим, потом громче) л-л-л-Л-Л-Л.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Самолет удаляется – (сначала громко гудим, потом тихо) Л-Л-Л-л-л-л.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( одновременно указательным пальцем проводить по облакам на карточке)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Какой звук сейчас мы произносили? Давай вспомним, какой он: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гласный или согласный (согласный, потому что воздух встречает преграду на своем пути – зубы и язык).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глухой или звонкий (звонкий, потому что говорим его голосом).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6. Произношение звука [Л]в слогах и словах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Пошел язычок дальше. Стало ему весело, и он запел песенку: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Ла –ла –ла - ла ал –ал –ал - ал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Ло –ло –ло - ло ул –ул –ул - ул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Лу –лу - лу- лу ол - ол - ол - ол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Ала-ала-ала-ала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Оло-оло-оло-оло (прошагать слоги пальцами по столу).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7. Физминутка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Руки в стороны – в полет (Бег на носочках по кругу, расставив руки в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Отправляем самолет. стороны).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Правое крыло вперед, (Поворот через правое плечо).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Левое крыло вперед, (Поворот через левое плечо).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Полетел наш самолет. (Бег по кругу, расставив руки в стороны).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8. Психогимнастика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 Идет язычок дальше и встретил: (выкладываются картинки) медведя, лошадь, слона и удивился (мимика – удивление), собаку, волка и испугался (испуг), кошку, белку и обрадовался (радость).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>9. Развитие фонематического слуха</w:t>
      </w:r>
      <w:r w:rsidRPr="00CA787F">
        <w:rPr>
          <w:color w:val="000000"/>
          <w:sz w:val="20"/>
          <w:szCs w:val="20"/>
        </w:rPr>
        <w:t xml:space="preserve">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 xml:space="preserve">- Слушай внимательно, если услышишь звук [Л], подними флажок 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 xml:space="preserve">Стол, кровать, мыло, нога, шкаф, школа, полка, подушка, ракета, слон, ласточка, диван, сумка, лампа, лошадь, рука, рубашка, плащ.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>10. Звук [Л] в предложениях</w:t>
      </w:r>
      <w:r w:rsidRPr="00CA787F">
        <w:rPr>
          <w:color w:val="000000"/>
          <w:sz w:val="20"/>
          <w:szCs w:val="20"/>
        </w:rPr>
        <w:t xml:space="preserve"> (Упражнение на согласование местоимения с существительным).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Выставляются игрушки и предметы.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Нужно выбрать только те игрушки и предметы, в которых есть звук “л”. (Лампа, лошадка, велосипед, стол, слон, белочка).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Нужно сказать: Я нашла твою…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твоего…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твои…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 xml:space="preserve">11. Произношение предложений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Слушай внимательно и повтори предложения.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562"/>
      </w:tblGrid>
      <w:tr w:rsidR="005F74EC" w:rsidRPr="00CA787F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5F74EC" w:rsidRPr="00CA787F" w:rsidRDefault="005F74EC" w:rsidP="0046331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hyperlink r:id="rId124" w:tgtFrame="_blank" w:history="1">
              <w:r w:rsidRPr="00CA787F">
                <w:rPr>
                  <w:rFonts w:ascii="Times New Roman" w:hAnsi="Times New Roman"/>
                  <w:color w:val="000000"/>
                  <w:sz w:val="20"/>
                  <w:szCs w:val="20"/>
                </w:rPr>
                <w:pict>
                  <v:shape id="_x0000_i1137" type="#_x0000_t75" alt="Картинки для автоматизации звука &#10;&#10;[л]." href="http://logoped.ru/images/ponini0" style="width:137.25pt;height:98.25pt" o:button="t">
                    <v:imagedata r:id="rId125" r:href="rId126"/>
                  </v:shape>
                </w:pict>
              </w:r>
            </w:hyperlink>
          </w:p>
        </w:tc>
      </w:tr>
    </w:tbl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color w:val="000000"/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>12. Итог занятия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С каким звуком мы сегодня работали?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Понравилось тебе занятие?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center"/>
        <w:rPr>
          <w:b/>
          <w:bCs/>
          <w:color w:val="000000"/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>Автоматизация звука [Л] в словах и предложениях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center"/>
        <w:rPr>
          <w:b/>
          <w:bCs/>
          <w:color w:val="000000"/>
          <w:sz w:val="20"/>
          <w:szCs w:val="20"/>
        </w:rPr>
      </w:pP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>Цель.</w:t>
      </w:r>
      <w:r w:rsidRPr="00CA787F">
        <w:rPr>
          <w:color w:val="000000"/>
          <w:sz w:val="20"/>
          <w:szCs w:val="20"/>
        </w:rPr>
        <w:t xml:space="preserve"> Автоматизация звука [Л] в словах и предложениях.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color w:val="000000"/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>Задачи.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1.Коррекционно – обучающие: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учить детей точно и полно отвечать на вопросы;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формировать лексико-грамматический строй;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автоматизация звука в словах и предложениях ;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2. Коррекционно – развивающие: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развитие фонематического слуха и фонематического восприятия;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 xml:space="preserve">- развитие логического мышления, внимания, памяти;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развитие речевой моторики, мелкой моторики пальцев рук;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 xml:space="preserve">3. Воспитательные: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формирование положительной установки на участие в занятии;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>Оборудование.</w:t>
      </w:r>
      <w:r w:rsidRPr="00CA787F">
        <w:rPr>
          <w:color w:val="000000"/>
          <w:sz w:val="20"/>
          <w:szCs w:val="20"/>
        </w:rPr>
        <w:t xml:space="preserve"> Зеркало, профиль артикуляции звука [Л], картинки с изображением артикуляционных упражнений, картинка “пароход”, предметные картинки.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center"/>
        <w:rPr>
          <w:b/>
          <w:bCs/>
          <w:color w:val="000000"/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>Ход занятия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color w:val="000000"/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>1. Оргмомент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Сегодня, когда ты шел в детский сад замерз? На улице было холодно или жарко?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Покажи, как ты замерз – (съежится, напрячься). Отогрелся в саду – (расслабился).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color w:val="000000"/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>2. Сообщение темы занятия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Сегодня мы продолжаем учиться правильно и четко произносить звук [Л] в словах и предложениях.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Спой песенку пароходика: Л-Л-Л сначала тихо, потом громко.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color w:val="000000"/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 xml:space="preserve">3. Артикуляционная гимнастика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Для начала настроим язычок на работу.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 xml:space="preserve">1. Упражнение “Заборчик”. Улыбнуться, с напряжением обнажив сомкнутые зубы.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 xml:space="preserve">2. Упражнение “Лопаточка”. Рот открыт, широкий расслабленный язык лежит на нижней губе.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 xml:space="preserve">3.Упражнение “Качели”. Широко открой рот, улыбнись. Напряжённым языком тянись к носу и подбородку или к верхним и нижним резцам.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 xml:space="preserve">4.Упражнение “Катушка”. Рот открыт. Кончик языка упирается в нижние резцы, боковые края прижаты к верхним коренным зубам. Широкий язык “выкатывается” вперёд и убирается вглубь рта.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color w:val="000000"/>
          <w:sz w:val="20"/>
          <w:szCs w:val="20"/>
        </w:rPr>
        <w:t>5.Упражнение “Почистим верхние зубки”. Рот закрыт. Круговым движением языка провести</w:t>
      </w:r>
      <w:r w:rsidRPr="00CA787F">
        <w:rPr>
          <w:sz w:val="20"/>
          <w:szCs w:val="20"/>
        </w:rPr>
        <w:t xml:space="preserve"> между губами и зубами.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6. Упражнение “Индюк”. Быстро двигать языком по губе – “бл – бл – бл…”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4. Пальчиковая гимнастика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Наши пальцы сжались тесно.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Что такое? Интересно!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Видно, им прохладно стало,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Их укроем одеялом.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(Ребенок сжимает левую руку в кулачок, а правой обхватывает его и сильно сжимает; затем меняет руки. Далее ребенок опускает руки и слегка трясет ими).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 xml:space="preserve">5. Произношение звука [Л] в слогах и словах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Четко, не торопясь повтори слоги и слова.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Ла-ла-ла – лак ла-ла-ла – лавка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Ло-ло-ло – лоб ло-ло-ло – лодка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Лы-лы-лы – лыжи лу-лу-лу – лупа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6. Повтори слова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Лужок Лото Лыко Ладонь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Луна Лопух Лыжи Лава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Луга Локоть Лысина Ласты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7. Физминутка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За тучку солнышко зашло, ( Съежится, обнимая себя за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Стало зябко и свежо. плечи.)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Солнце вышло из-за тучки, ( Расправить плечи, расслабиться.)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Мы теперь расслабим ручки.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К нам весна шагает (Идти по кругу.)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Быстрыми шагами, (Ускорять шаги.)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И сугробы тают (Идти, высоко поднимая ноги.)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Под её ногами.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 xml:space="preserve">8. Прямой счет от 1 до 10 со словами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Лампа, голубь.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Посчитай от 1 до 10 со словом лампа: одна лампа, две…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 xml:space="preserve">9. Произношение предложений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Слушай внимательно и повтори предложения.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4255"/>
      </w:tblGrid>
      <w:tr w:rsidR="005F74EC" w:rsidRPr="00CA787F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5F74EC" w:rsidRPr="00CA787F" w:rsidRDefault="005F74EC" w:rsidP="0046331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hyperlink r:id="rId127" w:tgtFrame="_blank" w:history="1">
              <w:r w:rsidRPr="00CA787F">
                <w:rPr>
                  <w:rFonts w:ascii="Times New Roman" w:hAnsi="Times New Roman"/>
                  <w:color w:val="FF0000"/>
                  <w:sz w:val="20"/>
                  <w:szCs w:val="20"/>
                </w:rPr>
                <w:pict>
                  <v:shape id="_x0000_i1138" type="#_x0000_t75" alt="Картинки для автоматизации звука &#10;&#10;[л]." href="http://logoped.ru/images/ponini0" style="width:171pt;height:94.5pt" o:button="t">
                    <v:imagedata r:id="rId128" r:href="rId129"/>
                  </v:shape>
                </w:pict>
              </w:r>
            </w:hyperlink>
          </w:p>
        </w:tc>
      </w:tr>
    </w:tbl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10. Звуко-слоговой анализ слова с графической записью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 Составь схему слова </w:t>
      </w:r>
      <w:r w:rsidRPr="00CA787F">
        <w:rPr>
          <w:i/>
          <w:iCs/>
          <w:sz w:val="20"/>
          <w:szCs w:val="20"/>
        </w:rPr>
        <w:t>стол</w:t>
      </w:r>
      <w:r w:rsidRPr="00CA787F">
        <w:rPr>
          <w:sz w:val="20"/>
          <w:szCs w:val="20"/>
        </w:rPr>
        <w:t xml:space="preserve">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 Определи сколько слогов в слове?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 Найти место звука [Л] в слове.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 xml:space="preserve">11. Заучивание стихотворения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b/>
          <w:bCs/>
          <w:color w:val="FF0000"/>
          <w:sz w:val="20"/>
          <w:szCs w:val="20"/>
        </w:rPr>
        <w:t xml:space="preserve">- </w:t>
      </w:r>
      <w:r w:rsidRPr="00CA787F">
        <w:rPr>
          <w:sz w:val="20"/>
          <w:szCs w:val="20"/>
        </w:rPr>
        <w:t>Сейчас мы будем учить стихотворение про звук [Л].</w:t>
      </w:r>
      <w:r w:rsidRPr="00CA787F">
        <w:rPr>
          <w:b/>
          <w:bCs/>
          <w:color w:val="FF0000"/>
          <w:sz w:val="20"/>
          <w:szCs w:val="20"/>
        </w:rPr>
        <w:t xml:space="preserve">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Долго я звук Л учил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И словечки заучил: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Лапа, лапы, лапочки,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Лампа, лампы, лампочки,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Палка, палки, палочки,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Галка, галки, галочки.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12. Итог занятия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 С каким звуком мы сегодня работали?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Чем занимались на занятии?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 Понравилось тебе занятие? </w:t>
      </w:r>
    </w:p>
    <w:p w:rsidR="005F74EC" w:rsidRPr="00CA787F" w:rsidRDefault="005F74EC" w:rsidP="000665B5">
      <w:pPr>
        <w:pStyle w:val="NormalWeb"/>
        <w:spacing w:before="0" w:beforeAutospacing="0" w:after="0" w:afterAutospacing="0"/>
        <w:ind w:firstLine="709"/>
        <w:jc w:val="center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Автоматизация звука [Л] в связной речи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>Цель.</w:t>
      </w:r>
      <w:r w:rsidRPr="00CA787F">
        <w:rPr>
          <w:color w:val="000000"/>
          <w:sz w:val="20"/>
          <w:szCs w:val="20"/>
        </w:rPr>
        <w:t xml:space="preserve"> Автоматизация звука [Л] в связной речи.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color w:val="000000"/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>Задачи.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1.Коррекционно – обучающие: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учить детей точно и полно отвечать на вопросы;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формировать лексико-грамматический строй;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автоматизация звука в связной речи;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2. Коррекционно – развивающие: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развитие фонематического слуха и фонематического восприятия;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 xml:space="preserve">- развитие логического мышления, внимания, памяти;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развитие речевой моторики, мелкой моторики пальцев рук;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 xml:space="preserve">3. Воспитательные: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- формирование положительной установки на участие в занятии;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 xml:space="preserve">Оборудование. </w:t>
      </w:r>
      <w:r w:rsidRPr="00CA787F">
        <w:rPr>
          <w:color w:val="000000"/>
          <w:sz w:val="20"/>
          <w:szCs w:val="20"/>
        </w:rPr>
        <w:t>Зеркало, профиль артикуляции звука [Л], картинки с изображением артикуляционных упражнений, картинка “пароход”, предметные картинки.</w:t>
      </w:r>
    </w:p>
    <w:p w:rsidR="005F74EC" w:rsidRPr="00CA787F" w:rsidRDefault="005F74EC" w:rsidP="000665B5">
      <w:pPr>
        <w:pStyle w:val="NormalWeb"/>
        <w:spacing w:before="0" w:beforeAutospacing="0" w:after="0" w:afterAutospacing="0"/>
        <w:ind w:firstLine="709"/>
        <w:jc w:val="center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Ход занятия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color w:val="000000"/>
          <w:sz w:val="20"/>
          <w:szCs w:val="20"/>
        </w:rPr>
      </w:pPr>
      <w:r w:rsidRPr="00CA787F">
        <w:rPr>
          <w:b/>
          <w:bCs/>
          <w:sz w:val="20"/>
          <w:szCs w:val="20"/>
        </w:rPr>
        <w:t>1. Организационный момент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 Разгадай загадку.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Рыхлый снег на солнце тает,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Ветерок в ветвях играет,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Звонче птичьи голоса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Значит, к нам пришла …( весна).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2. Сообщение темы занятия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Звукознайка и Словознайка долгое время наблюдали как ты учился красиво говорить, правильно строить предложения и сегодня они приглашают тебя в гости. Они приготовили игры и упражнения.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 xml:space="preserve">3. Артикуляционная гимнастика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1.Упражнение “Лягушка”. Улыбнуться, с напряжением обнажив сомкнутые зубы.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2.Упражнение “Лопаточка”. Рот открыт, широкий расслабленный язык лежит на нижней губе.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3. Упражнение “Часики”. Рот приоткрыт. Губы растянуты в улыбку. Кончиком узкого языка попеременно тянуться к уголкам рта.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4.Упражнение “Змейка”. Рот широко открыт. Узкий язык сильно выдвинуть вперёд и убрать вглубь рта.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5. Упражнение “Качели”. Рот открыт. Напряжённым языком тянуться к носу и подбородку или к верхним и нижним резцам.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4. Развитие мелкой моторики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Дождик и солнце.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Слушай гром, слушай гром (руки приставить к ушам)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Но не бойся, но не бойся (пальчиком показать)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На лицо, на лицо.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Каплет дождик, каплет дождик (пальцами постукать по лицу и голове)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Вот и солнце, вот и солнце (растопырить пальцы, руки ладонями вперёд)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Светит так, светит так!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Будет сухо, будет сухо (трясти, кистями рук как бы стряхиваем воду)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Славно как! славно как! (хлопаем в ладоши)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5. Развитие фонематического восприятия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 Слушай внимательно, если услышишь звук [Л], подними флажок 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Ма, на, ла, за, ра, лу, жу, лы, мы, ры, ло, зо, лу, кра, кла, про, пла,плу.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>6. Произношение чистоговорки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Словознайка и Звукознайка любят играть с пальчиками и чётко проговаривать чистоговорки.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Лы – лы – лы – забивали мы голы,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Лу – лу – лу – возле окон на полу,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Ла – ла – ла – не заметили стекла,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Лу – лу – лу – мы не били по стеклу,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Ла – ла – ла – только нет в окне стекла.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 xml:space="preserve">7. Физминутка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Солнышко, солнышко, (Идти по кругу, руки подняты вверх ).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Золотое донышко.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Гори, гори ясно,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Чтобы не погасло.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Побежал в саду ручей, (Бег по кругу).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Прилетели сто грачей, (“Лететь” по кругу).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А сугробы тают, тают, (Медленно приседать).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А цветочки подрастают. (Поднятся на цыпочках , руки тянутся вверх).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 xml:space="preserve">8. Произношение стихотворений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Слушай внимательно и повтори стихотворение.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4107"/>
      </w:tblGrid>
      <w:tr w:rsidR="005F74EC" w:rsidRPr="00CA787F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5F74EC" w:rsidRPr="00CA787F" w:rsidRDefault="005F74EC" w:rsidP="0046331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hyperlink r:id="rId130" w:tgtFrame="_blank" w:history="1">
              <w:r w:rsidRPr="00CA787F">
                <w:rPr>
                  <w:rFonts w:ascii="Times New Roman" w:hAnsi="Times New Roman"/>
                  <w:color w:val="FF0000"/>
                  <w:sz w:val="20"/>
                  <w:szCs w:val="20"/>
                </w:rPr>
                <w:pict>
                  <v:shape id="_x0000_i1139" type="#_x0000_t75" alt="Картинки для автоматизации звука &#10;&#10;[л]." href="http://logoped.ru/images/ponini0" style="width:164.25pt;height:114.75pt" o:button="t">
                    <v:imagedata r:id="rId131" r:href="rId132"/>
                  </v:shape>
                </w:pict>
              </w:r>
            </w:hyperlink>
          </w:p>
        </w:tc>
      </w:tr>
    </w:tbl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 xml:space="preserve">9. Фонематический анализ и синтез </w:t>
      </w:r>
      <w:r w:rsidRPr="00CA787F">
        <w:rPr>
          <w:color w:val="000000"/>
          <w:sz w:val="20"/>
          <w:szCs w:val="20"/>
        </w:rPr>
        <w:t xml:space="preserve">Слова: лак, лань, лом.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 xml:space="preserve">- Обозначь звуки кружочками. Сколько звуков в слове </w:t>
      </w:r>
      <w:r w:rsidRPr="00CA787F">
        <w:rPr>
          <w:i/>
          <w:iCs/>
          <w:color w:val="000000"/>
          <w:sz w:val="20"/>
          <w:szCs w:val="20"/>
        </w:rPr>
        <w:t>лак</w:t>
      </w:r>
      <w:r w:rsidRPr="00CA787F">
        <w:rPr>
          <w:color w:val="000000"/>
          <w:sz w:val="20"/>
          <w:szCs w:val="20"/>
        </w:rPr>
        <w:t>?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b/>
          <w:bCs/>
          <w:color w:val="000000"/>
          <w:sz w:val="20"/>
          <w:szCs w:val="20"/>
        </w:rPr>
        <w:t>10. Стихи о весне</w:t>
      </w:r>
      <w:r w:rsidRPr="00CA787F">
        <w:rPr>
          <w:color w:val="000000"/>
          <w:sz w:val="20"/>
          <w:szCs w:val="20"/>
        </w:rPr>
        <w:t xml:space="preserve"> (выразительное чтение)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Тает снег, сосульки плачут,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Ручейки бегут звеня,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CA787F">
        <w:rPr>
          <w:color w:val="000000"/>
          <w:sz w:val="20"/>
          <w:szCs w:val="20"/>
        </w:rPr>
        <w:t>Ветер теплый – это значит,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Что уже пришла весна?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Как ты думаешь, без чего не может быть весны?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Что хорошего, в таком явление как дождь?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 xml:space="preserve">- А что плохого?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b/>
          <w:bCs/>
          <w:sz w:val="20"/>
          <w:szCs w:val="20"/>
        </w:rPr>
      </w:pPr>
      <w:r w:rsidRPr="00CA787F">
        <w:rPr>
          <w:b/>
          <w:bCs/>
          <w:sz w:val="20"/>
          <w:szCs w:val="20"/>
        </w:rPr>
        <w:t xml:space="preserve">12. Итог занятия 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С каким звуком мы сегодня работали?</w:t>
      </w:r>
    </w:p>
    <w:p w:rsidR="005F74EC" w:rsidRPr="00CA787F" w:rsidRDefault="005F74EC" w:rsidP="00463312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A787F">
        <w:rPr>
          <w:sz w:val="20"/>
          <w:szCs w:val="20"/>
        </w:rPr>
        <w:t>- Понравилось тебе занятие?</w:t>
      </w:r>
    </w:p>
    <w:p w:rsidR="005F74EC" w:rsidRPr="00CA787F" w:rsidRDefault="005F74EC" w:rsidP="006E6C65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i/>
          <w:color w:val="000000"/>
          <w:sz w:val="20"/>
          <w:szCs w:val="20"/>
        </w:rPr>
        <w:br w:type="page"/>
        <w:t>Перспективное планирование индивидуальной работы по коррекции звукопроизношения сонорных звуков</w:t>
      </w:r>
    </w:p>
    <w:p w:rsidR="005F74EC" w:rsidRPr="00CA787F" w:rsidRDefault="005F74EC" w:rsidP="006E6C65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i/>
          <w:color w:val="000000"/>
          <w:sz w:val="20"/>
          <w:szCs w:val="20"/>
        </w:rPr>
        <w:t>(р – рь).</w:t>
      </w:r>
    </w:p>
    <w:p w:rsidR="005F74EC" w:rsidRPr="00CA787F" w:rsidRDefault="005F74EC" w:rsidP="006E0A4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1 этап.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Подготовительный.</w:t>
      </w:r>
    </w:p>
    <w:p w:rsidR="005F74EC" w:rsidRPr="00CA787F" w:rsidRDefault="005F74EC" w:rsidP="006E0A4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Цели: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подготовить ребенка к длительной коррекционной работе:</w:t>
      </w:r>
    </w:p>
    <w:p w:rsidR="005F74EC" w:rsidRPr="00CA787F" w:rsidRDefault="005F74EC" w:rsidP="006E0A47">
      <w:pPr>
        <w:numPr>
          <w:ilvl w:val="0"/>
          <w:numId w:val="23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Вызвать интерес к логопедическим занятиям, потребность в них.</w:t>
      </w:r>
    </w:p>
    <w:p w:rsidR="005F74EC" w:rsidRPr="00CA787F" w:rsidRDefault="005F74EC" w:rsidP="006E0A47">
      <w:pPr>
        <w:numPr>
          <w:ilvl w:val="0"/>
          <w:numId w:val="23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Развить слуховое внимание, память, фонематическое восприятие в играх, специальных упражнениях.</w:t>
      </w:r>
    </w:p>
    <w:p w:rsidR="005F74EC" w:rsidRPr="00CA787F" w:rsidRDefault="005F74EC" w:rsidP="006E0A47">
      <w:pPr>
        <w:numPr>
          <w:ilvl w:val="0"/>
          <w:numId w:val="23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Сформировать и развить артикуляционную моторику до уровня минимальной достаточности для постановки звуков.</w:t>
      </w:r>
    </w:p>
    <w:p w:rsidR="005F74EC" w:rsidRPr="00CA787F" w:rsidRDefault="005F74EC" w:rsidP="006E0A4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Задачи: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устранение нарушений в работе артикуляционного аппарата, подготовка к постановке звуков:</w:t>
      </w:r>
    </w:p>
    <w:p w:rsidR="005F74EC" w:rsidRPr="00CA787F" w:rsidRDefault="005F74EC" w:rsidP="006E0A47">
      <w:pPr>
        <w:numPr>
          <w:ilvl w:val="0"/>
          <w:numId w:val="24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Постановка, тщательная отработка отсутствующих или нарушенных артикуляционных движений.</w:t>
      </w:r>
    </w:p>
    <w:p w:rsidR="005F74EC" w:rsidRPr="00CA787F" w:rsidRDefault="005F74EC" w:rsidP="006E0A47">
      <w:pPr>
        <w:numPr>
          <w:ilvl w:val="0"/>
          <w:numId w:val="24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Систематическая артикуляционная гимнастика: развитие, укрепление и совершенствование артикуляционной моторики.</w:t>
      </w:r>
    </w:p>
    <w:p w:rsidR="005F74EC" w:rsidRPr="00CA787F" w:rsidRDefault="005F74EC" w:rsidP="006E0A4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Содержание работы: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знакомство с комплексом упражнений для выработки артикуляционных укладов для свистящих звуков:</w:t>
      </w:r>
    </w:p>
    <w:p w:rsidR="005F74EC" w:rsidRPr="00CA787F" w:rsidRDefault="005F74EC" w:rsidP="006E0A47">
      <w:pPr>
        <w:spacing w:after="0" w:line="240" w:lineRule="auto"/>
        <w:ind w:left="1287"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Упражнения:</w:t>
      </w:r>
    </w:p>
    <w:p w:rsidR="005F74EC" w:rsidRPr="00CA787F" w:rsidRDefault="005F74EC" w:rsidP="006E0A47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Упражнения для губ, укрепляющее круговую мышцу рта, вырабатывающее умение быстро менять положение губ:</w:t>
      </w:r>
    </w:p>
    <w:p w:rsidR="005F74EC" w:rsidRPr="00CA787F" w:rsidRDefault="005F74EC" w:rsidP="006E0A47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Заборчик – хоботок – трубочка.</w:t>
      </w:r>
    </w:p>
    <w:p w:rsidR="005F74EC" w:rsidRPr="00CA787F" w:rsidRDefault="005F74EC" w:rsidP="006E0A47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Качели</w:t>
      </w:r>
    </w:p>
    <w:p w:rsidR="005F74EC" w:rsidRPr="00CA787F" w:rsidRDefault="005F74EC" w:rsidP="006E0A47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Достать языком нос</w:t>
      </w:r>
    </w:p>
    <w:p w:rsidR="005F74EC" w:rsidRPr="00CA787F" w:rsidRDefault="005F74EC" w:rsidP="006E0A47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Достать языком подбородок</w:t>
      </w:r>
    </w:p>
    <w:p w:rsidR="005F74EC" w:rsidRPr="00CA787F" w:rsidRDefault="005F74EC" w:rsidP="006E0A47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Чистим зубы</w:t>
      </w:r>
    </w:p>
    <w:p w:rsidR="005F74EC" w:rsidRPr="00CA787F" w:rsidRDefault="005F74EC" w:rsidP="006E0A47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Маляр</w:t>
      </w:r>
    </w:p>
    <w:p w:rsidR="005F74EC" w:rsidRPr="00CA787F" w:rsidRDefault="005F74EC" w:rsidP="006E0A47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Лошадка</w:t>
      </w:r>
    </w:p>
    <w:p w:rsidR="005F74EC" w:rsidRPr="00CA787F" w:rsidRDefault="005F74EC" w:rsidP="006E0A47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Дятел</w:t>
      </w:r>
    </w:p>
    <w:p w:rsidR="005F74EC" w:rsidRPr="00CA787F" w:rsidRDefault="005F74EC" w:rsidP="006E0A47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Грибок</w:t>
      </w:r>
    </w:p>
    <w:p w:rsidR="005F74EC" w:rsidRPr="00CA787F" w:rsidRDefault="005F74EC" w:rsidP="006E0A47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Гармошка</w:t>
      </w:r>
    </w:p>
    <w:p w:rsidR="005F74EC" w:rsidRPr="00CA787F" w:rsidRDefault="005F74EC" w:rsidP="006E0A47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Болтушка</w:t>
      </w:r>
    </w:p>
    <w:p w:rsidR="005F74EC" w:rsidRPr="00CA787F" w:rsidRDefault="005F74EC" w:rsidP="006E0A47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Пулемет</w:t>
      </w:r>
    </w:p>
    <w:p w:rsidR="005F74EC" w:rsidRPr="00CA787F" w:rsidRDefault="005F74EC" w:rsidP="006E0A47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Барабан</w:t>
      </w:r>
    </w:p>
    <w:p w:rsidR="005F74EC" w:rsidRPr="00CA787F" w:rsidRDefault="005F74EC" w:rsidP="006E0A47">
      <w:pPr>
        <w:spacing w:after="0" w:line="240" w:lineRule="auto"/>
        <w:ind w:left="360"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Положение губ в соответствии с последующими гласными звуками</w:t>
      </w:r>
    </w:p>
    <w:p w:rsidR="005F74EC" w:rsidRPr="00CA787F" w:rsidRDefault="005F74EC" w:rsidP="006E0A47">
      <w:pPr>
        <w:spacing w:after="0" w:line="240" w:lineRule="auto"/>
        <w:ind w:left="360"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2 этап.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Формирование произносительных умений и навыков.</w:t>
      </w:r>
    </w:p>
    <w:p w:rsidR="005F74EC" w:rsidRPr="00CA787F" w:rsidRDefault="005F74EC" w:rsidP="006E0A47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Задачи:</w:t>
      </w:r>
    </w:p>
    <w:p w:rsidR="005F74EC" w:rsidRPr="00CA787F" w:rsidRDefault="005F74EC" w:rsidP="006E0A47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Устранить дефектное звукопроизношение.</w:t>
      </w:r>
    </w:p>
    <w:p w:rsidR="005F74EC" w:rsidRPr="00CA787F" w:rsidRDefault="005F74EC" w:rsidP="006E0A47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Развить умение и навыки дифференцировать звуки, сходные артикуляционно и аккустически.</w:t>
      </w:r>
    </w:p>
    <w:p w:rsidR="005F74EC" w:rsidRPr="00CA787F" w:rsidRDefault="005F74EC" w:rsidP="006E0A47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Формирование практических умений и навыков пользования исправленной (фонетически чистой, лексическо развитой, грамматически правильной) речью.</w:t>
      </w:r>
    </w:p>
    <w:p w:rsidR="005F74EC" w:rsidRPr="00CA787F" w:rsidRDefault="005F74EC" w:rsidP="006E0A4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Виды коррекционной работы на данном этапе.</w:t>
      </w:r>
    </w:p>
    <w:p w:rsidR="005F74EC" w:rsidRPr="00CA787F" w:rsidRDefault="005F74EC" w:rsidP="006E0A47">
      <w:pPr>
        <w:numPr>
          <w:ilvl w:val="0"/>
          <w:numId w:val="25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Постановка звуков (р,рь). Способ постановки – смешанный.</w:t>
      </w:r>
    </w:p>
    <w:p w:rsidR="005F74EC" w:rsidRPr="00CA787F" w:rsidRDefault="005F74EC" w:rsidP="006E0A47">
      <w:pPr>
        <w:numPr>
          <w:ilvl w:val="0"/>
          <w:numId w:val="25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Автоматизация звуков:</w:t>
      </w:r>
    </w:p>
    <w:p w:rsidR="005F74EC" w:rsidRPr="00CA787F" w:rsidRDefault="005F74EC" w:rsidP="006E0A47">
      <w:pPr>
        <w:numPr>
          <w:ilvl w:val="0"/>
          <w:numId w:val="9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в прямых слогах;</w:t>
      </w:r>
    </w:p>
    <w:p w:rsidR="005F74EC" w:rsidRPr="00CA787F" w:rsidRDefault="005F74EC" w:rsidP="006E0A47">
      <w:pPr>
        <w:numPr>
          <w:ilvl w:val="0"/>
          <w:numId w:val="9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в обратных слогах;</w:t>
      </w:r>
    </w:p>
    <w:p w:rsidR="005F74EC" w:rsidRPr="00CA787F" w:rsidRDefault="005F74EC" w:rsidP="006E0A47">
      <w:pPr>
        <w:numPr>
          <w:ilvl w:val="0"/>
          <w:numId w:val="9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со стечением согласных;</w:t>
      </w:r>
    </w:p>
    <w:p w:rsidR="005F74EC" w:rsidRPr="00CA787F" w:rsidRDefault="005F74EC" w:rsidP="006E0A47">
      <w:pPr>
        <w:numPr>
          <w:ilvl w:val="0"/>
          <w:numId w:val="26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Автоматизация звуков в словах проводится по следам автоматизации в слогах, в той же последовательности.</w:t>
      </w:r>
    </w:p>
    <w:p w:rsidR="005F74EC" w:rsidRPr="00CA787F" w:rsidRDefault="005F74EC" w:rsidP="006E0A47">
      <w:pPr>
        <w:numPr>
          <w:ilvl w:val="0"/>
          <w:numId w:val="26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Автоматизация звуков в предложениях, затем в стихотворениях, потешках, чистоговорках и в небольших рассказах, составление рассказов по картинке, по серии сюжетных картин.</w:t>
      </w:r>
    </w:p>
    <w:p w:rsidR="005F74EC" w:rsidRPr="00CA787F" w:rsidRDefault="005F74EC" w:rsidP="006E0A47">
      <w:pPr>
        <w:numPr>
          <w:ilvl w:val="0"/>
          <w:numId w:val="26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 xml:space="preserve">Дифференциация (если есть необходимость в данном этапе) </w:t>
      </w:r>
    </w:p>
    <w:p w:rsidR="005F74EC" w:rsidRPr="00CA787F" w:rsidRDefault="005F74EC" w:rsidP="006E0A47">
      <w:pPr>
        <w:numPr>
          <w:ilvl w:val="0"/>
          <w:numId w:val="26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</w:rPr>
        <w:t>Автоматизация звуков в спонтанной речи (в диалогической речи, в играх, развлечениях, режимных моментах, в общении со сверстниками и взрослыми)</w:t>
      </w:r>
    </w:p>
    <w:p w:rsidR="005F74EC" w:rsidRPr="00CA787F" w:rsidRDefault="005F74EC" w:rsidP="006E0A4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3 этап.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Совершенствование фонематического восприятия и навыков звукового анализа и синтеза параллельно с коррекцией звукопроизношения.</w:t>
      </w:r>
    </w:p>
    <w:p w:rsidR="005F74EC" w:rsidRPr="00CA787F" w:rsidRDefault="005F74EC" w:rsidP="006E0A4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4 этап.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Систематические упражнения на развитие внимания, памяти, мышления на отработанном в произношении материале.</w:t>
      </w:r>
    </w:p>
    <w:p w:rsidR="005F74EC" w:rsidRPr="00CA787F" w:rsidRDefault="005F74EC" w:rsidP="006E0A4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</w:rPr>
        <w:t>5 этап.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Развитие связной выразительной речи на базе правильно произносимых звуков. Лексические и грамматические упражнения, нормализация просодической стороны речи.</w:t>
      </w:r>
    </w:p>
    <w:p w:rsidR="005F74EC" w:rsidRPr="00CA787F" w:rsidRDefault="005F74EC" w:rsidP="00C96968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Автоматизация звука [р] в слогах</w:t>
      </w:r>
    </w:p>
    <w:p w:rsidR="005F74EC" w:rsidRPr="00CA787F" w:rsidRDefault="005F74EC" w:rsidP="00C96968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Занятие 1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i/>
          <w:color w:val="000000"/>
          <w:sz w:val="20"/>
          <w:szCs w:val="20"/>
          <w:shd w:val="clear" w:color="auto" w:fill="FFFFFF"/>
        </w:rPr>
        <w:t>Автоматизация звука [р] в слогах со стечением согласных (тр, др).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Пространственная ориентировка.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— Стань так, чтобы перед тобой было окно. Повернись так, чтобы слева от тебя было зеркало. Пройди к середине комнаты. Что слева от тебя? Что справа? 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Упражнение на дыхание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Катать карандаш по столу, стараясь, чтобы воздушная струя была не прерывистой, а сильной и длительной.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Развитие артикуляционной моторики.</w:t>
      </w: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Повторить предыдущие упражнения.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Развитие памяти, внимания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. </w:t>
      </w: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Запоминание и воспроизведение слогового ряда в сочетании с движением кистей и пальцев рук.</w:t>
      </w:r>
    </w:p>
    <w:p w:rsidR="005F74EC" w:rsidRPr="00CA787F" w:rsidRDefault="005F74EC" w:rsidP="005D63CA">
      <w:pPr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 xml:space="preserve"> Игровые задания «Пилим дерево», «Рубим дрова», «Мастерим домик». </w:t>
      </w:r>
    </w:p>
    <w:p w:rsidR="005F74EC" w:rsidRPr="00CA787F" w:rsidRDefault="005F74EC" w:rsidP="005D63CA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Тра-тра-тра; дра-дра-дра;</w:t>
      </w:r>
    </w:p>
    <w:p w:rsidR="005F74EC" w:rsidRPr="00CA787F" w:rsidRDefault="005F74EC" w:rsidP="005D63CA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тра-тра-тро; дро-дро-дро;</w:t>
      </w:r>
    </w:p>
    <w:p w:rsidR="005F74EC" w:rsidRPr="00CA787F" w:rsidRDefault="005F74EC" w:rsidP="005D63CA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тру-тру-тру; дру-дру-дру; </w:t>
      </w:r>
    </w:p>
    <w:p w:rsidR="005F74EC" w:rsidRPr="00CA787F" w:rsidRDefault="005F74EC" w:rsidP="005D63CA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тры-тры-тры; дры-дры-дры; </w:t>
      </w:r>
    </w:p>
    <w:p w:rsidR="005F74EC" w:rsidRPr="00CA787F" w:rsidRDefault="005F74EC" w:rsidP="005D63CA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тра-тро, тру-тры; дра-дро; </w:t>
      </w:r>
    </w:p>
    <w:p w:rsidR="005F74EC" w:rsidRPr="00CA787F" w:rsidRDefault="005F74EC" w:rsidP="005D63CA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тро-тра, тру-тра; дры-дра; </w:t>
      </w:r>
    </w:p>
    <w:p w:rsidR="005F74EC" w:rsidRPr="00CA787F" w:rsidRDefault="005F74EC" w:rsidP="005D63CA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тор-тра-тру; дра-дро-дру; </w:t>
      </w:r>
    </w:p>
    <w:p w:rsidR="005F74EC" w:rsidRPr="00CA787F" w:rsidRDefault="005F74EC" w:rsidP="005D63CA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тра-тро-тру-тры; дра-дро-дры-дру. </w:t>
      </w:r>
    </w:p>
    <w:p w:rsidR="005F74EC" w:rsidRPr="00CA787F" w:rsidRDefault="005F74EC" w:rsidP="005D63CA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Развитие фонематического восприятия</w:t>
      </w:r>
      <w:r w:rsidRPr="00CA787F">
        <w:rPr>
          <w:rFonts w:ascii="Times New Roman" w:hAnsi="Times New Roman"/>
          <w:b/>
          <w:color w:val="000000"/>
          <w:sz w:val="20"/>
          <w:szCs w:val="20"/>
        </w:rPr>
        <w:t xml:space="preserve"> </w:t>
      </w: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«Игра с мячом».</w:t>
      </w:r>
    </w:p>
    <w:p w:rsidR="005F74EC" w:rsidRPr="00CA787F" w:rsidRDefault="005F74EC" w:rsidP="005D63CA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Лови мяч, если в слове услышишь звук [р]. Логопед произносит слово, затем бросает мяч. </w:t>
      </w:r>
    </w:p>
    <w:p w:rsidR="005F74EC" w:rsidRPr="00CA787F" w:rsidRDefault="005F74EC" w:rsidP="005D63CA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Определение позиции звука [р] в словах </w:t>
      </w:r>
      <w:r w:rsidRPr="00CA787F">
        <w:rPr>
          <w:rFonts w:ascii="Times New Roman" w:hAnsi="Times New Roman"/>
          <w:i/>
          <w:color w:val="000000"/>
          <w:sz w:val="20"/>
          <w:szCs w:val="20"/>
          <w:shd w:val="clear" w:color="auto" w:fill="FFFFFF"/>
        </w:rPr>
        <w:t>дрова, осетр, рак.</w:t>
      </w: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Положить кружочек — символ звука в соответствующее окошко звукового домика. </w:t>
      </w:r>
    </w:p>
    <w:p w:rsidR="005F74EC" w:rsidRPr="00CA787F" w:rsidRDefault="005F74EC" w:rsidP="005D63CA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Ознакомление с буквой р.</w:t>
      </w:r>
    </w:p>
    <w:p w:rsidR="005F74EC" w:rsidRPr="00CA787F" w:rsidRDefault="005F74EC" w:rsidP="005D63CA">
      <w:pPr>
        <w:spacing w:after="0" w:line="240" w:lineRule="auto"/>
        <w:ind w:firstLine="851"/>
        <w:jc w:val="center"/>
        <w:rPr>
          <w:rFonts w:ascii="Times New Roman" w:hAnsi="Times New Roman"/>
          <w:b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Занятие 2</w:t>
      </w:r>
    </w:p>
    <w:p w:rsidR="005F74EC" w:rsidRPr="00CA787F" w:rsidRDefault="005F74EC" w:rsidP="005D63CA">
      <w:pPr>
        <w:spacing w:after="0" w:line="240" w:lineRule="auto"/>
        <w:ind w:firstLine="851"/>
        <w:jc w:val="center"/>
        <w:rPr>
          <w:rFonts w:ascii="Times New Roman" w:hAnsi="Times New Roman"/>
          <w:i/>
          <w:color w:val="000000"/>
          <w:sz w:val="20"/>
          <w:szCs w:val="20"/>
        </w:rPr>
      </w:pPr>
      <w:r w:rsidRPr="00CA787F">
        <w:rPr>
          <w:rFonts w:ascii="Times New Roman" w:hAnsi="Times New Roman"/>
          <w:i/>
          <w:color w:val="000000"/>
          <w:sz w:val="20"/>
          <w:szCs w:val="20"/>
          <w:shd w:val="clear" w:color="auto" w:fill="FFFFFF"/>
        </w:rPr>
        <w:t>Автоматизация звука [р] в обратных слогах</w:t>
      </w:r>
    </w:p>
    <w:p w:rsidR="005F74EC" w:rsidRPr="00CA787F" w:rsidRDefault="005F74EC" w:rsidP="005D63CA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Развитие слухового восприятия «Слушай внимательно».</w:t>
      </w: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Присесть столько раз, сколько услышал хлопков и ударов в бубен.</w:t>
      </w:r>
    </w:p>
    <w:p w:rsidR="005F74EC" w:rsidRPr="00CA787F" w:rsidRDefault="005F74EC" w:rsidP="005D63CA">
      <w:pPr>
        <w:spacing w:after="0" w:line="240" w:lineRule="auto"/>
        <w:ind w:firstLine="851"/>
        <w:jc w:val="both"/>
        <w:rPr>
          <w:rFonts w:ascii="Times New Roman" w:hAnsi="Times New Roman"/>
          <w:b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Координация дыхания, артикуляции и фонации.</w:t>
      </w:r>
    </w:p>
    <w:p w:rsidR="005F74EC" w:rsidRPr="00CA787F" w:rsidRDefault="005F74EC" w:rsidP="005D63CA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Атр-атр-атр-атр;</w:t>
      </w:r>
    </w:p>
    <w:p w:rsidR="005F74EC" w:rsidRPr="00CA787F" w:rsidRDefault="005F74EC" w:rsidP="005D63CA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отр-отр-отр-отр;</w:t>
      </w:r>
    </w:p>
    <w:p w:rsidR="005F74EC" w:rsidRPr="00CA787F" w:rsidRDefault="005F74EC" w:rsidP="005D63CA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утр-утр-утр-утр-утр;</w:t>
      </w:r>
    </w:p>
    <w:p w:rsidR="005F74EC" w:rsidRPr="00CA787F" w:rsidRDefault="005F74EC" w:rsidP="005D63CA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ытр-ытр-ытр-ытр;</w:t>
      </w:r>
    </w:p>
    <w:p w:rsidR="005F74EC" w:rsidRPr="00CA787F" w:rsidRDefault="005F74EC" w:rsidP="005D63CA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ятр-ятр-ятр-ятр;</w:t>
      </w:r>
    </w:p>
    <w:p w:rsidR="005F74EC" w:rsidRPr="00CA787F" w:rsidRDefault="005F74EC" w:rsidP="005D63CA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етр-етр-етр-етр-етр;</w:t>
      </w:r>
    </w:p>
    <w:p w:rsidR="005F74EC" w:rsidRPr="00CA787F" w:rsidRDefault="005F74EC" w:rsidP="005D63CA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ютр-ютр-ютр-ютр-ютр;</w:t>
      </w:r>
    </w:p>
    <w:p w:rsidR="005F74EC" w:rsidRPr="00CA787F" w:rsidRDefault="005F74EC" w:rsidP="005D63CA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итр-итр-итр-итр-итр;</w:t>
      </w:r>
    </w:p>
    <w:p w:rsidR="005F74EC" w:rsidRPr="00CA787F" w:rsidRDefault="005F74EC" w:rsidP="005D63CA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атр-отр-итр;</w:t>
      </w:r>
    </w:p>
    <w:p w:rsidR="005F74EC" w:rsidRPr="00CA787F" w:rsidRDefault="005F74EC" w:rsidP="005D63CA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итр-утр-ыр;</w:t>
      </w:r>
    </w:p>
    <w:p w:rsidR="005F74EC" w:rsidRPr="00CA787F" w:rsidRDefault="005F74EC" w:rsidP="005D63CA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ятр-итр-утр.</w:t>
      </w:r>
    </w:p>
    <w:p w:rsidR="005F74EC" w:rsidRPr="00CA787F" w:rsidRDefault="005F74EC" w:rsidP="005D63CA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</w:t>
      </w: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Какого звука не хватает в слове?</w:t>
      </w: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Узо..., абажу..., ти…, жи..., монте..., вее..., вете..., зефи..., мото..., акте... .</w:t>
      </w:r>
    </w:p>
    <w:p w:rsidR="005F74EC" w:rsidRPr="00CA787F" w:rsidRDefault="005F74EC" w:rsidP="005D63CA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 xml:space="preserve"> Развитие фонематического восприятия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. </w:t>
      </w: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Отстукивание ритмического рисунка слов комар, Арктика, порт, арбуз, ирга. </w:t>
      </w:r>
    </w:p>
    <w:p w:rsidR="005F74EC" w:rsidRPr="00CA787F" w:rsidRDefault="005F74EC" w:rsidP="005D63CA">
      <w:pPr>
        <w:spacing w:after="0" w:line="240" w:lineRule="auto"/>
        <w:ind w:firstLine="851"/>
        <w:jc w:val="both"/>
        <w:rPr>
          <w:rFonts w:ascii="Times New Roman" w:hAnsi="Times New Roman"/>
          <w:b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Анализ и синтез слогов</w:t>
      </w:r>
    </w:p>
    <w:p w:rsidR="005F74EC" w:rsidRPr="00CA787F" w:rsidRDefault="005F74EC" w:rsidP="005D63CA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— Сколько звуков в слоге ар? Какой первый звук в слоге ар? Какой второй звук? Какие звуки ты услышал в слоге ур? Звук [о] «подружился» со звуком [р]. Какой слог получился? Обозначение слогов цветовыми символами. Составление слогов из букв</w:t>
      </w:r>
    </w:p>
    <w:p w:rsidR="005F74EC" w:rsidRPr="00CA787F" w:rsidRDefault="005F74EC" w:rsidP="00ED6EB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Занятие 3</w:t>
      </w:r>
    </w:p>
    <w:p w:rsidR="005F74EC" w:rsidRPr="00CA787F" w:rsidRDefault="005F74EC" w:rsidP="00ED6EB0">
      <w:pPr>
        <w:spacing w:after="0" w:line="240" w:lineRule="auto"/>
        <w:ind w:firstLine="709"/>
        <w:jc w:val="center"/>
        <w:rPr>
          <w:rFonts w:ascii="Times New Roman" w:hAnsi="Times New Roman"/>
          <w:i/>
          <w:color w:val="000000"/>
          <w:sz w:val="20"/>
          <w:szCs w:val="20"/>
        </w:rPr>
      </w:pPr>
      <w:r w:rsidRPr="00CA787F">
        <w:rPr>
          <w:rFonts w:ascii="Times New Roman" w:hAnsi="Times New Roman"/>
          <w:i/>
          <w:color w:val="000000"/>
          <w:sz w:val="20"/>
          <w:szCs w:val="20"/>
          <w:shd w:val="clear" w:color="auto" w:fill="FFFFFF"/>
        </w:rPr>
        <w:t>Автоматизация звука [р] в открытых слогах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Развитие слухового восприятия</w:t>
      </w:r>
      <w:r w:rsidRPr="00CA787F">
        <w:rPr>
          <w:rFonts w:ascii="Times New Roman" w:hAnsi="Times New Roman"/>
          <w:b/>
          <w:color w:val="000000"/>
          <w:sz w:val="20"/>
          <w:szCs w:val="20"/>
        </w:rPr>
        <w:t>.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Отстукивание ритма на бубне.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Координация дыхания, артикуляции и фонации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. 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Игровое упражнение «Музыканты».</w:t>
      </w: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Играем на барабане, трубе, контрабасе и тромбоне.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Произнесение слогов со сменой ударения</w:t>
      </w: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.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Ра-ра-ра-ра; ра-ро; 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ро-ро-ро-ро; ры-ру;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ру-ру-ру-ру; ру-ры-ро;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ры-ры-ры-ры;ра-ро-ру-ры. 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Развитие фонематического восприятия</w:t>
      </w:r>
      <w:r w:rsidRPr="00CA787F">
        <w:rPr>
          <w:rFonts w:ascii="Times New Roman" w:hAnsi="Times New Roman"/>
          <w:b/>
          <w:color w:val="000000"/>
          <w:sz w:val="20"/>
          <w:szCs w:val="20"/>
        </w:rPr>
        <w:t xml:space="preserve"> «</w:t>
      </w: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Какой слог лишний?».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Ра-ра-ра-ры, ра-ра-ра-ла.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</w:t>
      </w: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«Придумаем имена куклам».</w:t>
      </w: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И...(ра), Ве...(ра), Ма...(ра), Ле... (ра), Ла…(ра).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Дополни слог.</w:t>
      </w: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Што...(ра), шпо...ра), па...(ра), ко...(ра), но...(ра).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— Какой слог исчез из слова Буратино? Бу...тино (ра).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— Какой слог исчез из слова радуга? ...дуга.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— Назови пропущенный слог. Во...та(ро), во...на(ро), ко...ва (ро), пе... (ро), кенгу... (ру), ко...(ра). 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Анализ и синтез слогов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— Какой первый звук в слоге РА? Назови второй звук. Сколько звуков в слоге РА?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— Скучно одному звуку [р]. Пригласим к нему звук [у]. Звук [р] «подружился» со звуком [у]. Какой слог получился? Аналогичное задание выполнить с другими гласными звуками. </w:t>
      </w:r>
    </w:p>
    <w:p w:rsidR="005F74EC" w:rsidRPr="00CA787F" w:rsidRDefault="005F74EC" w:rsidP="00ED6EB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Занятие 4</w:t>
      </w:r>
    </w:p>
    <w:p w:rsidR="005F74EC" w:rsidRPr="00CA787F" w:rsidRDefault="005F74EC" w:rsidP="00ED6EB0">
      <w:pPr>
        <w:spacing w:after="0" w:line="240" w:lineRule="auto"/>
        <w:ind w:firstLine="709"/>
        <w:jc w:val="center"/>
        <w:rPr>
          <w:rFonts w:ascii="Times New Roman" w:hAnsi="Times New Roman"/>
          <w:i/>
          <w:color w:val="000000"/>
          <w:sz w:val="20"/>
          <w:szCs w:val="20"/>
        </w:rPr>
      </w:pPr>
      <w:r w:rsidRPr="00CA787F">
        <w:rPr>
          <w:rFonts w:ascii="Times New Roman" w:hAnsi="Times New Roman"/>
          <w:i/>
          <w:color w:val="000000"/>
          <w:sz w:val="20"/>
          <w:szCs w:val="20"/>
          <w:shd w:val="clear" w:color="auto" w:fill="FFFFFF"/>
        </w:rPr>
        <w:t>Автоматизация звука [р] в слогах со стечением согласных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Пространственная ориентировка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. </w:t>
      </w: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Расставляются игрушки в разных частях комнаты. Куда пойдешь, что найдешь? Прямо пойду — котенка найду. Назад поверну — мишку найду. Налево пойду — собачку найду. Направо пойду — лисичку найду.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Развитие голоса, дыхания и переключаемости органов артикуляционного аппарата.</w:t>
      </w: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Согласование речи с движением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. </w:t>
      </w: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Игровое упражнение «Жонглеры».</w:t>
      </w: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Подбрасываем шарики и произносим слоги.</w:t>
      </w:r>
    </w:p>
    <w:p w:rsidR="005F74EC" w:rsidRPr="00CA787F" w:rsidRDefault="005F74EC" w:rsidP="00ED6EB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Пра-про; бра-бро-бру; пру-пры; вра-вро; про-пру-пры; вру-вры; бра-бро; вро-вро-вру-вры.</w:t>
      </w:r>
      <w:r w:rsidRPr="00CA787F">
        <w:rPr>
          <w:rFonts w:ascii="Times New Roman" w:hAnsi="Times New Roman"/>
          <w:color w:val="000000"/>
          <w:sz w:val="20"/>
          <w:szCs w:val="20"/>
        </w:rPr>
        <w:t>,</w:t>
      </w: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бру-бры;</w:t>
      </w:r>
    </w:p>
    <w:p w:rsidR="005F74EC" w:rsidRPr="00CA787F" w:rsidRDefault="005F74EC" w:rsidP="00ED6EB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— Какой слог лишний? Вра-вра-кра.</w:t>
      </w:r>
    </w:p>
    <w:p w:rsidR="005F74EC" w:rsidRPr="00CA787F" w:rsidRDefault="005F74EC" w:rsidP="00ED6EB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Развитие фонематического восприятия</w:t>
      </w:r>
      <w:r w:rsidRPr="00CA787F">
        <w:rPr>
          <w:rFonts w:ascii="Times New Roman" w:hAnsi="Times New Roman"/>
          <w:b/>
          <w:color w:val="000000"/>
          <w:sz w:val="20"/>
          <w:szCs w:val="20"/>
        </w:rPr>
        <w:t>.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Определение позиции звука [р] в словах врач, повар, радист. Обозначение места звука на звуковой линейке.</w:t>
      </w:r>
    </w:p>
    <w:p w:rsidR="005F74EC" w:rsidRPr="00CA787F" w:rsidRDefault="005F74EC" w:rsidP="00ED6EB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— Послушай слова прыгун, вратарь. Какой слог потерялся? ...гун, ...тарь.</w:t>
      </w:r>
    </w:p>
    <w:p w:rsidR="005F74EC" w:rsidRPr="00CA787F" w:rsidRDefault="005F74EC" w:rsidP="00ED6EB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— Составим слова. Скажи слог бра, а я дополню его звуком [т]. Какое слово получилось? Скажи слог вра, а я — тарь. Какое слово мы составили?</w:t>
      </w:r>
    </w:p>
    <w:p w:rsidR="005F74EC" w:rsidRPr="00CA787F" w:rsidRDefault="005F74EC" w:rsidP="00ED6EB0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Составление букв Р и В из частей.</w:t>
      </w:r>
    </w:p>
    <w:p w:rsidR="005F74EC" w:rsidRPr="00CA787F" w:rsidRDefault="005F74EC" w:rsidP="00ED6EB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— Какие одинаковые элементы есть в этих буквах? Найди буквы, в которых есть такие элементы.</w:t>
      </w:r>
    </w:p>
    <w:p w:rsidR="005F74EC" w:rsidRPr="00CA787F" w:rsidRDefault="005F74EC" w:rsidP="00ED6EB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Составление слогов из букв разрезной азбуки. Расставить картинки на рейки: на верхнюю — в словах-названиях звук находится в начале слова, на среднюю — в словах-названиях в середине; на нижнюю — в словах-названиях в конце.</w:t>
      </w:r>
    </w:p>
    <w:p w:rsidR="005F74EC" w:rsidRPr="00CA787F" w:rsidRDefault="005F74EC" w:rsidP="003477B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Занятие 5</w:t>
      </w:r>
    </w:p>
    <w:p w:rsidR="005F74EC" w:rsidRPr="00CA787F" w:rsidRDefault="005F74EC" w:rsidP="003477B0">
      <w:pPr>
        <w:spacing w:after="0" w:line="240" w:lineRule="auto"/>
        <w:ind w:firstLine="709"/>
        <w:jc w:val="center"/>
        <w:rPr>
          <w:rFonts w:ascii="Times New Roman" w:hAnsi="Times New Roman"/>
          <w:i/>
          <w:color w:val="000000"/>
          <w:sz w:val="20"/>
          <w:szCs w:val="20"/>
        </w:rPr>
      </w:pPr>
      <w:r w:rsidRPr="00CA787F">
        <w:rPr>
          <w:rFonts w:ascii="Times New Roman" w:hAnsi="Times New Roman"/>
          <w:i/>
          <w:color w:val="000000"/>
          <w:sz w:val="20"/>
          <w:szCs w:val="20"/>
          <w:shd w:val="clear" w:color="auto" w:fill="FFFFFF"/>
        </w:rPr>
        <w:t>Автоматизация звука [р] в обратных слогах</w:t>
      </w:r>
      <w:r w:rsidRPr="00CA787F">
        <w:rPr>
          <w:rFonts w:ascii="Times New Roman" w:hAnsi="Times New Roman"/>
          <w:i/>
          <w:color w:val="000000"/>
          <w:sz w:val="20"/>
          <w:szCs w:val="20"/>
        </w:rPr>
        <w:t>.</w:t>
      </w:r>
    </w:p>
    <w:p w:rsidR="005F74EC" w:rsidRPr="00CA787F" w:rsidRDefault="005F74EC" w:rsidP="00ED6EB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Пространственная ориентировка</w:t>
      </w:r>
      <w:r w:rsidRPr="00CA787F">
        <w:rPr>
          <w:rFonts w:ascii="Times New Roman" w:hAnsi="Times New Roman"/>
          <w:color w:val="000000"/>
          <w:sz w:val="20"/>
          <w:szCs w:val="20"/>
        </w:rPr>
        <w:t>.</w:t>
      </w:r>
    </w:p>
    <w:p w:rsidR="005F74EC" w:rsidRPr="00CA787F" w:rsidRDefault="005F74EC" w:rsidP="00ED6EB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— Кто стоит справа от тебя? Кто сидит слева от тебя? Стань перед Мишей. Стань за Колей. Кто стоит за тобой?</w:t>
      </w:r>
    </w:p>
    <w:p w:rsidR="005F74EC" w:rsidRPr="00CA787F" w:rsidRDefault="005F74EC" w:rsidP="00ED6EB0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/>
          <w:b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Развитие голоса, дыхания и переключаемости органов артикуляционного аппарата</w:t>
      </w:r>
    </w:p>
    <w:p w:rsidR="005F74EC" w:rsidRPr="00CA787F" w:rsidRDefault="005F74EC" w:rsidP="00ED6EB0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Игровые задания «Музыканты», «Играем на балалайке».</w:t>
      </w:r>
    </w:p>
    <w:p w:rsidR="005F74EC" w:rsidRPr="00CA787F" w:rsidRDefault="005F74EC" w:rsidP="00ED6EB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Фра-фру; фры-фро; фро-фру-фры; фра-фро-фру-фры..</w:t>
      </w:r>
    </w:p>
    <w:p w:rsidR="005F74EC" w:rsidRPr="00CA787F" w:rsidRDefault="005F74EC" w:rsidP="00ED6EB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«Разговор Крокодила с Носорогом».</w:t>
      </w: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Выразить интонацией при произнесении слогов эмоциональные состояния.</w:t>
      </w:r>
    </w:p>
    <w:p w:rsidR="005F74EC" w:rsidRPr="00CA787F" w:rsidRDefault="005F74EC" w:rsidP="00ED6EB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— Кра-кро. (довольно)</w:t>
      </w:r>
    </w:p>
    <w:p w:rsidR="005F74EC" w:rsidRPr="00CA787F" w:rsidRDefault="005F74EC" w:rsidP="00ED6EB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— Кра-кро-кру. (недовольно)</w:t>
      </w:r>
    </w:p>
    <w:p w:rsidR="005F74EC" w:rsidRPr="00CA787F" w:rsidRDefault="005F74EC" w:rsidP="00ED6EB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— Кра-кро-кру-кры. (уверенно)</w:t>
      </w:r>
    </w:p>
    <w:p w:rsidR="005F74EC" w:rsidRPr="00CA787F" w:rsidRDefault="005F74EC" w:rsidP="00ED6EB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— Гру-гры. (робко)</w:t>
      </w:r>
    </w:p>
    <w:p w:rsidR="005F74EC" w:rsidRPr="00CA787F" w:rsidRDefault="005F74EC" w:rsidP="00ED6EB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— Гру-гра-гры. (возмущенно, яростно)</w:t>
      </w:r>
    </w:p>
    <w:p w:rsidR="005F74EC" w:rsidRPr="00CA787F" w:rsidRDefault="005F74EC" w:rsidP="00ED6EB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— Гра-гро-гру-гры. (спокойно)</w:t>
      </w:r>
    </w:p>
    <w:p w:rsidR="005F74EC" w:rsidRPr="00CA787F" w:rsidRDefault="005F74EC" w:rsidP="00ED6EB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 xml:space="preserve"> Развитие фонематического восприятия «Игра с мячом».</w:t>
      </w: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Ловить мяч, если в слове есть звук [р].</w:t>
      </w:r>
    </w:p>
    <w:p w:rsidR="005F74EC" w:rsidRPr="00CA787F" w:rsidRDefault="005F74EC" w:rsidP="00ED6EB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— Составим слово. Скажи слог кра, а я — звук [н]. Какое слово получилось? Скажи слог гру, а я — ша. Какое слово получилось?</w:t>
      </w:r>
    </w:p>
    <w:p w:rsidR="005F74EC" w:rsidRPr="00CA787F" w:rsidRDefault="005F74EC" w:rsidP="00ED6EB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— Посмотри на картинки и угадай слова с пропущенным звуком. К...ыша, г...оза, г...ад. Назови пропущенный звук.</w:t>
      </w:r>
    </w:p>
    <w:p w:rsidR="005F74EC" w:rsidRPr="00CA787F" w:rsidRDefault="005F74EC" w:rsidP="003477B0">
      <w:pPr>
        <w:spacing w:after="0" w:line="240" w:lineRule="auto"/>
        <w:ind w:firstLine="709"/>
        <w:jc w:val="center"/>
        <w:rPr>
          <w:rStyle w:val="apple-converted-space"/>
          <w:rFonts w:ascii="Times New Roman" w:hAnsi="Times New Roman"/>
          <w:b/>
          <w:color w:val="000000"/>
          <w:sz w:val="20"/>
          <w:szCs w:val="20"/>
          <w:u w:val="single"/>
          <w:shd w:val="clear" w:color="auto" w:fill="FFFFFF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u w:val="single"/>
          <w:shd w:val="clear" w:color="auto" w:fill="FFFFFF"/>
        </w:rPr>
        <w:t xml:space="preserve"> Автоматизация звука [р] в словах</w:t>
      </w:r>
    </w:p>
    <w:p w:rsidR="005F74EC" w:rsidRPr="00CA787F" w:rsidRDefault="005F74EC" w:rsidP="003477B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Занятие 1.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0"/>
          <w:szCs w:val="20"/>
        </w:rPr>
      </w:pPr>
      <w:r w:rsidRPr="00CA787F">
        <w:rPr>
          <w:rFonts w:ascii="Times New Roman" w:hAnsi="Times New Roman"/>
          <w:i/>
          <w:color w:val="000000"/>
          <w:sz w:val="20"/>
          <w:szCs w:val="20"/>
          <w:shd w:val="clear" w:color="auto" w:fill="FFFFFF"/>
        </w:rPr>
        <w:t>Автоматизация звука [р] в словах со слогами тра-тро-тру-тры; дра-дро-дры-дру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Произнеси слова правильно</w:t>
      </w:r>
      <w:r w:rsidRPr="00CA787F">
        <w:rPr>
          <w:rFonts w:ascii="Times New Roman" w:hAnsi="Times New Roman"/>
          <w:b/>
          <w:color w:val="000000"/>
          <w:sz w:val="20"/>
          <w:szCs w:val="20"/>
        </w:rPr>
        <w:t>.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Трава, трап, трал, люстра, трактор, траншея, трапеция, трамплин, тростник, тракторист, траншея, трамвай, канистра, матрац, завтра, тетрадь, транспорт, завтракать.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Утро, трос, метро, тропа, тройка, тропики, трость, патрон, матрос, тротуар, тростник, тропинка, альбатрос, троллейбус. Петр, фетр, литр, центр, метр, министр, театр. Трус, труд, труба, трубка, трусость, трубочист, петрушка, трусишка, ватрушка, трудный.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Костры, астры, шатры, метры, ветры, гетры, хитрый, отрывать. Кедры, дрозд, дровни, другой, аэродром.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Дракон — Дракончик — Дракошечка.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Драка, драчун, выдра, драп, драники, гидра, квадрат, квадратный. Друг, подруга, дружба, дружить, дружный, подружиться. Антонимы. Враг — друг. Ведро, ядро, бедро, дрова, дровосек, дровни, дрофа, дрозд. Страус, страх, струя, струна, люстра, стройка, страница, строить, строитель, остров, стружка, страх, страна, страшила, страшно, странник, страна, острый, пестрый, быстрый, страшный, стройный, странный, строгать.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Задания «Одно слово — много значений».</w:t>
      </w: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Труба — музыкальный инструмент, труба на крыше дома, водосточная труба, трубочка для коктейля.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Подберем слова-«родственники» к словам тропа, трава, труба.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Трава — травка — травинка — травушка — травиночка.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Тропа — тропка — тропинка — тропочка — тропиночка.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Труба — трубка — трубочка — трубочист.</w:t>
      </w:r>
    </w:p>
    <w:p w:rsidR="005F74EC" w:rsidRPr="00CA787F" w:rsidRDefault="005F74EC" w:rsidP="003477B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Дополни звук (букву), слог. Друг — вдруг, раки — драки, трос — матрос.</w:t>
      </w:r>
    </w:p>
    <w:p w:rsidR="005F74EC" w:rsidRPr="00CA787F" w:rsidRDefault="005F74EC" w:rsidP="003477B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Замени звук (букву). Трап — трал, трап — драп, трал — драл, трава — дрова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, </w:t>
      </w: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выдра — ведра.</w:t>
      </w:r>
    </w:p>
    <w:p w:rsidR="005F74EC" w:rsidRPr="00CA787F" w:rsidRDefault="005F74EC" w:rsidP="003477B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«Слово в слове». Драка (рак, кар, дар), транспорт (порт, рано, спорт).</w:t>
      </w:r>
    </w:p>
    <w:p w:rsidR="005F74EC" w:rsidRPr="00CA787F" w:rsidRDefault="005F74EC" w:rsidP="003477B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Подскажи нужное слово. Дровосек рубит ... (дрова). По тропинкам не ездят ... (трамваи). По городу ездят ... (трамваи). В траншею упала ... (трость). Дракончик делает упражнения на ... (турнике). Трамвай и троллейбус — это ... (транспорт). Рая и Рома подметают ... (двор).</w:t>
      </w:r>
    </w:p>
    <w:p w:rsidR="005F74EC" w:rsidRPr="00CA787F" w:rsidRDefault="005F74EC" w:rsidP="00F05968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Занятие 2.</w:t>
      </w:r>
    </w:p>
    <w:p w:rsidR="005F74EC" w:rsidRPr="00CA787F" w:rsidRDefault="005F74EC" w:rsidP="00F05968">
      <w:pPr>
        <w:spacing w:after="0" w:line="240" w:lineRule="auto"/>
        <w:ind w:firstLine="709"/>
        <w:jc w:val="center"/>
        <w:rPr>
          <w:rFonts w:ascii="Times New Roman" w:hAnsi="Times New Roman"/>
          <w:i/>
          <w:color w:val="000000"/>
          <w:sz w:val="20"/>
          <w:szCs w:val="20"/>
        </w:rPr>
      </w:pPr>
      <w:r w:rsidRPr="00CA787F">
        <w:rPr>
          <w:rFonts w:ascii="Times New Roman" w:hAnsi="Times New Roman"/>
          <w:i/>
          <w:color w:val="000000"/>
          <w:sz w:val="20"/>
          <w:szCs w:val="20"/>
          <w:shd w:val="clear" w:color="auto" w:fill="FFFFFF"/>
        </w:rPr>
        <w:t>Автоматизация звука [р] в словах со слогом РА</w:t>
      </w:r>
      <w:r w:rsidRPr="00CA787F">
        <w:rPr>
          <w:rFonts w:ascii="Times New Roman" w:hAnsi="Times New Roman"/>
          <w:i/>
          <w:color w:val="000000"/>
          <w:sz w:val="20"/>
          <w:szCs w:val="20"/>
        </w:rPr>
        <w:t>.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роизнеси слова правильно</w:t>
      </w:r>
      <w:r w:rsidRPr="00CA787F">
        <w:rPr>
          <w:rFonts w:ascii="Times New Roman" w:hAnsi="Times New Roman"/>
          <w:b/>
          <w:color w:val="000000"/>
          <w:sz w:val="20"/>
          <w:szCs w:val="20"/>
        </w:rPr>
        <w:t>: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Рак, рама, раки, рано, рана, радио, радуга, работа, ракушка, раковина, ракета, ракетка.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Муравей, муравейник, каравай, караван, парашют, парашютист, каракатица, карандаш, карамель, курага, курабье, макраме, буран, баран, карась, гараж, барабан, баранки, фотография.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Юра, Кира, Ира, Шура, Вера, Жора, Тамара, дыра, гора, кора, нора, пара, штора, шпора, конура, канистра.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Задания</w:t>
      </w:r>
      <w:r w:rsidRPr="00CA787F">
        <w:rPr>
          <w:rFonts w:ascii="Times New Roman" w:hAnsi="Times New Roman"/>
          <w:b/>
          <w:color w:val="000000"/>
          <w:sz w:val="20"/>
          <w:szCs w:val="20"/>
        </w:rPr>
        <w:t xml:space="preserve"> </w:t>
      </w:r>
      <w:r w:rsidRPr="00CA787F">
        <w:rPr>
          <w:rFonts w:ascii="Times New Roman" w:hAnsi="Times New Roman"/>
          <w:color w:val="000000"/>
          <w:sz w:val="20"/>
          <w:szCs w:val="20"/>
        </w:rPr>
        <w:t>«</w:t>
      </w: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Какой звук проглотил злой волшебник Звукоед в словах ...аду-га, ...акушка, му…авей, ка...андаш?», «Повтори эти слова.</w:t>
      </w:r>
      <w:r w:rsidRPr="00CA787F">
        <w:rPr>
          <w:rFonts w:ascii="Times New Roman" w:hAnsi="Times New Roman"/>
          <w:color w:val="000000"/>
          <w:sz w:val="20"/>
          <w:szCs w:val="20"/>
        </w:rPr>
        <w:t>».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Раздели на слоги слово</w:t>
      </w: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</w:t>
      </w:r>
      <w:r w:rsidRPr="00CA787F">
        <w:rPr>
          <w:rFonts w:ascii="Times New Roman" w:hAnsi="Times New Roman"/>
          <w:i/>
          <w:color w:val="000000"/>
          <w:sz w:val="20"/>
          <w:szCs w:val="20"/>
          <w:shd w:val="clear" w:color="auto" w:fill="FFFFFF"/>
        </w:rPr>
        <w:t>конура</w:t>
      </w: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. Произнеси слово без слога ну. Конура — кора. Замени звук [к] на звук [н]. (Нора.) Переставь слоги в слове нора. (Рано.) Замени звук [о] на звук [а]. (Рана.)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«Слово в слове»</w:t>
      </w: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. Радуга ... (дуга.) Какой слог исчез из слова? Переставь буквы. Рад — дар. Гора — рога. Мара — рама.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«Лесенка из слов».</w:t>
      </w: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Прочитай слова. Назови самое короткое слово. Назови самое длинное слово. Сколько звуков в каждом слове?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Рак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Рана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Рамка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Радуга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Ракушка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Раковина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Подскажи конец чистоговорки</w:t>
      </w: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.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Аш-аш-аш, есть у Ромы ... (карандаш).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Ши-ши-ши, на столе ... (карандаши).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Шом-шом-шом, рисует Рома ... (карандашом).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Вей-вей-вей, несет травинку ... (муравей).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Раном-раном-раном, баран бодается с ... (бараном).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Замени звук (букву). Гора — пора — нора — кора.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«Буква потерялась». Бу...ан, ба...ан, га...аж.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Придумай пять слов, которые начинаются со слога РА.</w:t>
      </w:r>
    </w:p>
    <w:p w:rsidR="005F74EC" w:rsidRPr="00CA787F" w:rsidRDefault="005F74EC" w:rsidP="00F05968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Занятие 3.</w:t>
      </w:r>
    </w:p>
    <w:p w:rsidR="005F74EC" w:rsidRPr="00CA787F" w:rsidRDefault="005F74EC" w:rsidP="00F05968">
      <w:pPr>
        <w:spacing w:after="0" w:line="240" w:lineRule="auto"/>
        <w:ind w:firstLine="709"/>
        <w:jc w:val="center"/>
        <w:rPr>
          <w:rFonts w:ascii="Times New Roman" w:hAnsi="Times New Roman"/>
          <w:i/>
          <w:color w:val="000000"/>
          <w:sz w:val="20"/>
          <w:szCs w:val="20"/>
        </w:rPr>
      </w:pPr>
      <w:r w:rsidRPr="00CA787F">
        <w:rPr>
          <w:rFonts w:ascii="Times New Roman" w:hAnsi="Times New Roman"/>
          <w:i/>
          <w:color w:val="000000"/>
          <w:sz w:val="20"/>
          <w:szCs w:val="20"/>
          <w:shd w:val="clear" w:color="auto" w:fill="FFFFFF"/>
        </w:rPr>
        <w:t>Автоматизация звука [р] в словах со слогом ро</w:t>
      </w:r>
      <w:r w:rsidRPr="00CA787F">
        <w:rPr>
          <w:rFonts w:ascii="Times New Roman" w:hAnsi="Times New Roman"/>
          <w:i/>
          <w:color w:val="000000"/>
          <w:sz w:val="20"/>
          <w:szCs w:val="20"/>
        </w:rPr>
        <w:t>.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Произнеси слова правильно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: </w:t>
      </w: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Рог, рот, рожь, Рома, роза, рога, рота, рост, Родина, рожок, рожки, робот, урок, корова, коробка, горох, герой, горошек, горошинка, сырок, розетка, мороженое, ворота, ворона, воробей, дорога, пирог, порог, город, огород, паром.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 xml:space="preserve">Задания </w:t>
      </w: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«Правильно ли я сказала слова?» Доробей, корох, доробка. 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Скажи эти слова правильно.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«Одно слово — много названий». Рожки, перо, розетка.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Перо птицы, перо для ручки.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Рожки (козленка), рожки (макароны).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Розетка для варенья, розетка электрическая.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Замени звук, букву. Рот — ров. Роза — рота — рога. Ворота — ворона — корона — корова.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К слогу ПО добавь слово РОГ. Какое новое слово получится? Рог — порог.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 xml:space="preserve"> «Подскажи слово».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Падал снег на ... (порог),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Кот слепил себе ... (пирог).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А пока лепил и пек,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Ручейком пирог ... (утек).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Пироги себе пеки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Не из снега — из муки!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0"/>
          <w:szCs w:val="20"/>
        </w:rPr>
      </w:pPr>
      <w:r w:rsidRPr="00CA787F">
        <w:rPr>
          <w:rFonts w:ascii="Times New Roman" w:hAnsi="Times New Roman"/>
          <w:i/>
          <w:color w:val="000000"/>
          <w:sz w:val="20"/>
          <w:szCs w:val="20"/>
          <w:shd w:val="clear" w:color="auto" w:fill="FFFFFF"/>
        </w:rPr>
        <w:t>П. Воронько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Повтори слова.</w:t>
      </w: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Ромашки — кармашки — морошка.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Придумай слова со слогом ро.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Много слов со слогом ро: Роза, Рома, рот, ведро, Робот, пароход, метро.</w:t>
      </w:r>
      <w:r w:rsidRPr="00CA787F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5F74EC" w:rsidRPr="00CA787F" w:rsidRDefault="005F74EC" w:rsidP="00FC0BD3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0"/>
          <w:szCs w:val="20"/>
        </w:rPr>
      </w:pPr>
      <w:r w:rsidRPr="00CA787F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>АВТОМАТИЗАЦИЯ ЗВУКА РЬ.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Проводится аналагично</w:t>
      </w:r>
      <w:r w:rsidRPr="00CA787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, только вместо слогов ра, ру, рэ, ры, ро используются слоги - РИ, РЕ, РЁ, РЮ, РЯ, подбираются слова именно с этими слогами.</w:t>
      </w:r>
    </w:p>
    <w:p w:rsidR="005F74EC" w:rsidRPr="00CA787F" w:rsidRDefault="005F74EC" w:rsidP="00C96968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5F74EC" w:rsidRPr="00CA787F" w:rsidRDefault="005F74EC" w:rsidP="006E0A47">
      <w:pPr>
        <w:spacing w:after="0" w:line="240" w:lineRule="auto"/>
        <w:ind w:left="360" w:firstLine="709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5F74EC" w:rsidRPr="00CA787F" w:rsidRDefault="005F74EC" w:rsidP="007028C0">
      <w:pPr>
        <w:spacing w:after="0" w:line="240" w:lineRule="auto"/>
        <w:ind w:firstLine="709"/>
        <w:jc w:val="center"/>
      </w:pPr>
      <w:r w:rsidRPr="00CA787F">
        <w:rPr>
          <w:rFonts w:ascii="Times New Roman" w:hAnsi="Times New Roman"/>
        </w:rPr>
        <w:br w:type="page"/>
      </w:r>
      <w:r w:rsidRPr="00CA787F">
        <w:t>СПИСОК ЛИТЕРАТУРЫ</w:t>
      </w:r>
    </w:p>
    <w:p w:rsidR="005F74EC" w:rsidRPr="00CA787F" w:rsidRDefault="005F74EC" w:rsidP="006E0A47">
      <w:pPr>
        <w:pStyle w:val="NormalWeb"/>
        <w:spacing w:before="0" w:beforeAutospacing="0" w:after="0" w:afterAutospacing="0"/>
        <w:ind w:firstLine="709"/>
        <w:jc w:val="both"/>
        <w:rPr>
          <w:b/>
          <w:sz w:val="20"/>
          <w:szCs w:val="20"/>
        </w:rPr>
      </w:pP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iCs/>
          <w:sz w:val="20"/>
          <w:szCs w:val="20"/>
        </w:rPr>
        <w:t>1. Волосовец, Т. В.</w:t>
      </w:r>
      <w:r w:rsidRPr="00CA787F">
        <w:rPr>
          <w:rFonts w:ascii="Times New Roman" w:hAnsi="Times New Roman"/>
          <w:sz w:val="20"/>
          <w:szCs w:val="20"/>
        </w:rPr>
        <w:t xml:space="preserve"> Организация педагогического процесса в дошкольном образовательном учреждении компенсирующего вида / Т. В. Волосовец,</w:t>
      </w:r>
      <w:r w:rsidRPr="00CA787F">
        <w:rPr>
          <w:rFonts w:ascii="Times New Roman" w:hAnsi="Times New Roman"/>
          <w:spacing w:val="-15"/>
          <w:sz w:val="20"/>
          <w:szCs w:val="20"/>
        </w:rPr>
        <w:t xml:space="preserve"> </w:t>
      </w:r>
      <w:r w:rsidRPr="00CA787F">
        <w:rPr>
          <w:rFonts w:ascii="Times New Roman" w:hAnsi="Times New Roman"/>
          <w:sz w:val="20"/>
          <w:szCs w:val="20"/>
        </w:rPr>
        <w:t>С.</w:t>
      </w:r>
      <w:r w:rsidRPr="00CA787F">
        <w:rPr>
          <w:rFonts w:ascii="Times New Roman" w:hAnsi="Times New Roman"/>
          <w:spacing w:val="-15"/>
          <w:sz w:val="20"/>
          <w:szCs w:val="20"/>
        </w:rPr>
        <w:t xml:space="preserve"> </w:t>
      </w:r>
      <w:r w:rsidRPr="00CA787F">
        <w:rPr>
          <w:rFonts w:ascii="Times New Roman" w:hAnsi="Times New Roman"/>
          <w:sz w:val="20"/>
          <w:szCs w:val="20"/>
        </w:rPr>
        <w:t>Н. Сазонова. – М. : Гуманит. изд. центр ВЛАДОС, 2004.</w:t>
      </w:r>
    </w:p>
    <w:p w:rsidR="005F74EC" w:rsidRPr="00CA787F" w:rsidRDefault="005F74EC" w:rsidP="006E0A47">
      <w:pPr>
        <w:pStyle w:val="ParagraphStyle"/>
        <w:tabs>
          <w:tab w:val="left" w:pos="-720"/>
        </w:tabs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CA787F">
        <w:rPr>
          <w:rFonts w:ascii="Times New Roman" w:hAnsi="Times New Roman"/>
          <w:iCs/>
          <w:color w:val="000000"/>
          <w:sz w:val="20"/>
          <w:szCs w:val="20"/>
        </w:rPr>
        <w:t>2. Детство</w:t>
      </w:r>
      <w:r w:rsidRPr="00CA787F">
        <w:rPr>
          <w:rFonts w:ascii="Times New Roman" w:hAnsi="Times New Roman"/>
          <w:color w:val="000000"/>
          <w:sz w:val="20"/>
          <w:szCs w:val="20"/>
        </w:rPr>
        <w:t>. Примерная основная общеобразовательная</w:t>
      </w:r>
      <w:r w:rsidRPr="00CA787F">
        <w:rPr>
          <w:rFonts w:ascii="Times New Roman" w:hAnsi="Times New Roman"/>
          <w:color w:val="000000"/>
          <w:spacing w:val="-15"/>
          <w:sz w:val="20"/>
          <w:szCs w:val="20"/>
        </w:rPr>
        <w:t xml:space="preserve"> </w:t>
      </w:r>
      <w:r w:rsidRPr="00CA787F">
        <w:rPr>
          <w:rFonts w:ascii="Times New Roman" w:hAnsi="Times New Roman"/>
          <w:color w:val="000000"/>
          <w:sz w:val="20"/>
          <w:szCs w:val="20"/>
        </w:rPr>
        <w:t>программа</w:t>
      </w:r>
      <w:r w:rsidRPr="00CA787F">
        <w:rPr>
          <w:rFonts w:ascii="Times New Roman" w:hAnsi="Times New Roman"/>
          <w:color w:val="000000"/>
          <w:spacing w:val="-15"/>
          <w:sz w:val="20"/>
          <w:szCs w:val="20"/>
        </w:rPr>
        <w:t xml:space="preserve"> </w:t>
      </w:r>
      <w:r w:rsidRPr="00CA787F">
        <w:rPr>
          <w:rFonts w:ascii="Times New Roman" w:hAnsi="Times New Roman"/>
          <w:color w:val="000000"/>
          <w:sz w:val="20"/>
          <w:szCs w:val="20"/>
        </w:rPr>
        <w:t>дошкольного</w:t>
      </w:r>
      <w:r w:rsidRPr="00CA787F">
        <w:rPr>
          <w:rFonts w:ascii="Times New Roman" w:hAnsi="Times New Roman"/>
          <w:color w:val="000000"/>
          <w:spacing w:val="-15"/>
          <w:sz w:val="20"/>
          <w:szCs w:val="20"/>
        </w:rPr>
        <w:t xml:space="preserve"> </w:t>
      </w:r>
      <w:r w:rsidRPr="00CA787F">
        <w:rPr>
          <w:rFonts w:ascii="Times New Roman" w:hAnsi="Times New Roman"/>
          <w:color w:val="000000"/>
          <w:sz w:val="20"/>
          <w:szCs w:val="20"/>
        </w:rPr>
        <w:t>образования</w:t>
      </w:r>
      <w:r w:rsidRPr="00CA787F">
        <w:rPr>
          <w:rFonts w:ascii="Times New Roman" w:hAnsi="Times New Roman"/>
          <w:color w:val="000000"/>
          <w:spacing w:val="-15"/>
          <w:sz w:val="20"/>
          <w:szCs w:val="20"/>
        </w:rPr>
        <w:t xml:space="preserve"> / </w:t>
      </w:r>
      <w:r w:rsidRPr="00CA787F">
        <w:rPr>
          <w:rFonts w:ascii="Times New Roman" w:hAnsi="Times New Roman"/>
          <w:color w:val="000000"/>
          <w:sz w:val="20"/>
          <w:szCs w:val="20"/>
        </w:rPr>
        <w:t>Т.И. Бабаева,</w:t>
      </w:r>
      <w:r w:rsidRPr="00CA787F">
        <w:rPr>
          <w:rFonts w:ascii="Times New Roman" w:hAnsi="Times New Roman"/>
          <w:color w:val="000000"/>
          <w:spacing w:val="-15"/>
          <w:sz w:val="20"/>
          <w:szCs w:val="20"/>
        </w:rPr>
        <w:t xml:space="preserve"> А.Г. Гогоберидзе</w:t>
      </w:r>
      <w:r w:rsidRPr="00CA787F">
        <w:rPr>
          <w:rFonts w:ascii="Times New Roman" w:hAnsi="Times New Roman"/>
          <w:color w:val="000000"/>
          <w:sz w:val="20"/>
          <w:szCs w:val="20"/>
        </w:rPr>
        <w:t>, З. А. Михайлова и др. – СПб.: ООО «ИЗДАТЕЛЬСТВО «ДЕТСТВО – ПРЕСС», 2011г.  – 528с.</w:t>
      </w:r>
    </w:p>
    <w:p w:rsidR="005F74EC" w:rsidRPr="00CA787F" w:rsidRDefault="005F74EC" w:rsidP="006E0A47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6. Жукова Н.С., Мастюкова Е.М., Филичева Т.Б. Логопедия. – Екатеринбург, 1998.</w:t>
      </w:r>
    </w:p>
    <w:p w:rsidR="005F74EC" w:rsidRPr="00CA787F" w:rsidRDefault="005F74EC" w:rsidP="006E0A47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3. Ларионова Н.Я. Осуществление взаимосвязи в работе логопеда и воспитателя: Обучение и воспитание дошкольников с нарушениями речи/Сост. Миронова С.А. – М., 1987.</w:t>
      </w:r>
    </w:p>
    <w:p w:rsidR="005F74EC" w:rsidRPr="00CA787F" w:rsidRDefault="005F74EC" w:rsidP="006E0A47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4. Лопатина Л.В., Серебрякова Н.В. Преодоление речевых нарушений у дошкольников. – СПб., 2001.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iCs/>
          <w:sz w:val="20"/>
          <w:szCs w:val="20"/>
        </w:rPr>
        <w:t>5. Филичева, Т. Б.</w:t>
      </w:r>
      <w:r w:rsidRPr="00CA787F">
        <w:rPr>
          <w:rFonts w:ascii="Times New Roman" w:hAnsi="Times New Roman"/>
          <w:sz w:val="20"/>
          <w:szCs w:val="20"/>
        </w:rPr>
        <w:t xml:space="preserve"> Коррекционное обучение и воспитание детей 5-летнего возраста с общим недоразвитием речи / Т. Б. Филичева, Г. В. Чиркина. – М., 1991.</w:t>
      </w:r>
    </w:p>
    <w:p w:rsidR="005F74EC" w:rsidRPr="00CA787F" w:rsidRDefault="005F74EC" w:rsidP="006E0A47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6. Ткаченко Т.А. В первый класс без дефектов речи. – СПб, 1999.</w:t>
      </w:r>
    </w:p>
    <w:p w:rsidR="005F74EC" w:rsidRPr="00CA787F" w:rsidRDefault="005F74EC" w:rsidP="006E0A47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7. Ткаченко Т.А. Если дошкольник плохо говорит. – СПб., 1997.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iCs/>
          <w:sz w:val="20"/>
          <w:szCs w:val="20"/>
        </w:rPr>
        <w:t>8. Филичева, Т. Б.</w:t>
      </w:r>
      <w:r w:rsidRPr="00CA787F">
        <w:rPr>
          <w:rFonts w:ascii="Times New Roman" w:hAnsi="Times New Roman"/>
          <w:sz w:val="20"/>
          <w:szCs w:val="20"/>
        </w:rPr>
        <w:t xml:space="preserve"> Устранение общего недоразвития речи у детей дошкольного возраста : практ. пособие / Т. Б. Филичева, Г. В. Чиркина. – М. : Айрис-Пресс, 2005.</w:t>
      </w:r>
    </w:p>
    <w:p w:rsidR="005F74EC" w:rsidRPr="00CA787F" w:rsidRDefault="005F74EC" w:rsidP="006E0A47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9. Худенко Е.Д., Мельников Т.С., Шаховская С.Н. Как научить ребёнка думать и говорить. – М., 1993.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</w:rPr>
      </w:pPr>
      <w:r w:rsidRPr="00CA787F">
        <w:rPr>
          <w:rFonts w:ascii="Times New Roman" w:hAnsi="Times New Roman"/>
          <w:b/>
          <w:bCs/>
          <w:sz w:val="20"/>
          <w:szCs w:val="20"/>
        </w:rPr>
        <w:t>Нормативно-правовое законодательство: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1. Об образовании в Российской Федерации : федер. закон от 01 сентября 2013 г. № 273 ФЗ.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2. Об утверждении и внедрении в действие Федеральных государственных требований к структуре основной общеобразовательной программы дошкольного образования : приказ Министерства образования и науки Российской Федерации от 23 нояб. 2009 г. № 655.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3. Об утверждении Типового положения о дошкольном образовательном учреждении : приказ Министерства образования и науки Российской Федерации от 27 окт. 2011 г. № 2562.</w:t>
      </w:r>
    </w:p>
    <w:p w:rsidR="005F74EC" w:rsidRPr="00CA787F" w:rsidRDefault="005F74EC" w:rsidP="006E0A47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</w:rPr>
      </w:pPr>
      <w:r w:rsidRPr="00CA787F">
        <w:rPr>
          <w:rFonts w:ascii="Times New Roman" w:hAnsi="Times New Roman"/>
          <w:b/>
          <w:bCs/>
          <w:sz w:val="20"/>
          <w:szCs w:val="20"/>
        </w:rPr>
        <w:t>Интернет-ресурсы: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http://detsad32-elets.ru/page-37.html</w:t>
      </w:r>
    </w:p>
    <w:p w:rsidR="005F74EC" w:rsidRPr="00CA787F" w:rsidRDefault="005F74EC" w:rsidP="006E0A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A787F">
        <w:rPr>
          <w:rFonts w:ascii="Times New Roman" w:hAnsi="Times New Roman"/>
          <w:sz w:val="20"/>
          <w:szCs w:val="20"/>
        </w:rPr>
        <w:t>http://logoped.ru/doc.htm</w:t>
      </w:r>
    </w:p>
    <w:p w:rsidR="005F74EC" w:rsidRPr="00CA787F" w:rsidRDefault="005F74EC" w:rsidP="006E0A47">
      <w:pPr>
        <w:pStyle w:val="NormalWeb"/>
        <w:spacing w:before="0" w:beforeAutospacing="0" w:after="0" w:afterAutospacing="0"/>
        <w:ind w:firstLine="709"/>
        <w:jc w:val="both"/>
        <w:rPr>
          <w:b/>
          <w:sz w:val="20"/>
          <w:szCs w:val="20"/>
        </w:rPr>
      </w:pPr>
      <w:r w:rsidRPr="00CA787F">
        <w:rPr>
          <w:sz w:val="20"/>
          <w:szCs w:val="20"/>
        </w:rPr>
        <w:t>http://nsportal.ru/detskii-sad/logoped</w:t>
      </w:r>
    </w:p>
    <w:sectPr w:rsidR="005F74EC" w:rsidRPr="00CA787F" w:rsidSect="00FC0BD3">
      <w:footerReference w:type="even" r:id="rId133"/>
      <w:footerReference w:type="default" r:id="rId134"/>
      <w:pgSz w:w="11906" w:h="16838"/>
      <w:pgMar w:top="1134" w:right="707" w:bottom="1134" w:left="426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74EC" w:rsidRDefault="005F74EC">
      <w:r>
        <w:separator/>
      </w:r>
    </w:p>
  </w:endnote>
  <w:endnote w:type="continuationSeparator" w:id="1">
    <w:p w:rsidR="005F74EC" w:rsidRDefault="005F74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4EC" w:rsidRDefault="005F74EC" w:rsidP="003760D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F74EC" w:rsidRDefault="005F74E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4EC" w:rsidRDefault="005F74EC" w:rsidP="003760D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5F74EC" w:rsidRDefault="005F74E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74EC" w:rsidRDefault="005F74EC">
      <w:r>
        <w:separator/>
      </w:r>
    </w:p>
  </w:footnote>
  <w:footnote w:type="continuationSeparator" w:id="1">
    <w:p w:rsidR="005F74EC" w:rsidRDefault="005F74E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ABCBC70"/>
    <w:lvl w:ilvl="0">
      <w:numFmt w:val="bullet"/>
      <w:lvlText w:val="*"/>
      <w:lvlJc w:val="left"/>
    </w:lvl>
  </w:abstractNum>
  <w:abstractNum w:abstractNumId="1">
    <w:nsid w:val="02C86E5E"/>
    <w:multiLevelType w:val="hybridMultilevel"/>
    <w:tmpl w:val="ACFCB40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ACF5017"/>
    <w:multiLevelType w:val="hybridMultilevel"/>
    <w:tmpl w:val="B4AC9D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C2463FE"/>
    <w:multiLevelType w:val="multilevel"/>
    <w:tmpl w:val="95F67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7F74B4"/>
    <w:multiLevelType w:val="multilevel"/>
    <w:tmpl w:val="D7349F8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0DA64BA4"/>
    <w:multiLevelType w:val="hybridMultilevel"/>
    <w:tmpl w:val="002AA3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BB4611F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F44E7B"/>
    <w:multiLevelType w:val="hybridMultilevel"/>
    <w:tmpl w:val="F3CEAA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A25C0B"/>
    <w:multiLevelType w:val="multilevel"/>
    <w:tmpl w:val="9800A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AB36D1"/>
    <w:multiLevelType w:val="hybridMultilevel"/>
    <w:tmpl w:val="6E2C2D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DD33E8"/>
    <w:multiLevelType w:val="multilevel"/>
    <w:tmpl w:val="0F72E4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14AA6AF8"/>
    <w:multiLevelType w:val="multilevel"/>
    <w:tmpl w:val="F46EA5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14D7376E"/>
    <w:multiLevelType w:val="hybridMultilevel"/>
    <w:tmpl w:val="814A9A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17137605"/>
    <w:multiLevelType w:val="multilevel"/>
    <w:tmpl w:val="DBD2C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75B3457"/>
    <w:multiLevelType w:val="hybridMultilevel"/>
    <w:tmpl w:val="54829A0A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17E85CD1"/>
    <w:multiLevelType w:val="multilevel"/>
    <w:tmpl w:val="FC308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80E7B85"/>
    <w:multiLevelType w:val="hybridMultilevel"/>
    <w:tmpl w:val="71B0FF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181B69D1"/>
    <w:multiLevelType w:val="multilevel"/>
    <w:tmpl w:val="9D3A4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C5818FE"/>
    <w:multiLevelType w:val="hybridMultilevel"/>
    <w:tmpl w:val="5564632A"/>
    <w:lvl w:ilvl="0" w:tplc="0419000D">
      <w:start w:val="1"/>
      <w:numFmt w:val="bullet"/>
      <w:lvlText w:val=""/>
      <w:lvlJc w:val="left"/>
      <w:pPr>
        <w:ind w:left="186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1D5032ED"/>
    <w:multiLevelType w:val="hybridMultilevel"/>
    <w:tmpl w:val="C0B67810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1D724BC9"/>
    <w:multiLevelType w:val="multilevel"/>
    <w:tmpl w:val="26DE6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0F63FD1"/>
    <w:multiLevelType w:val="multilevel"/>
    <w:tmpl w:val="E37C9E9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25653A9B"/>
    <w:multiLevelType w:val="multilevel"/>
    <w:tmpl w:val="32BE3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64E422E"/>
    <w:multiLevelType w:val="multilevel"/>
    <w:tmpl w:val="409E6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8D1246F"/>
    <w:multiLevelType w:val="multilevel"/>
    <w:tmpl w:val="BEF8C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297117A3"/>
    <w:multiLevelType w:val="multilevel"/>
    <w:tmpl w:val="DAC0A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29AC775F"/>
    <w:multiLevelType w:val="multilevel"/>
    <w:tmpl w:val="B5E0E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29CA670B"/>
    <w:multiLevelType w:val="hybridMultilevel"/>
    <w:tmpl w:val="9FBA45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AD0226A"/>
    <w:multiLevelType w:val="multilevel"/>
    <w:tmpl w:val="E9D67A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2B8707B0"/>
    <w:multiLevelType w:val="multilevel"/>
    <w:tmpl w:val="3C18E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2FA506DB"/>
    <w:multiLevelType w:val="hybridMultilevel"/>
    <w:tmpl w:val="6A3852A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302E7EE1"/>
    <w:multiLevelType w:val="multilevel"/>
    <w:tmpl w:val="A482B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354D08A7"/>
    <w:multiLevelType w:val="multilevel"/>
    <w:tmpl w:val="627EF5D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35A003B9"/>
    <w:multiLevelType w:val="multilevel"/>
    <w:tmpl w:val="E8602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3748785A"/>
    <w:multiLevelType w:val="hybridMultilevel"/>
    <w:tmpl w:val="BABAE5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84C6FB5"/>
    <w:multiLevelType w:val="hybridMultilevel"/>
    <w:tmpl w:val="72DA9D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97755E8"/>
    <w:multiLevelType w:val="multilevel"/>
    <w:tmpl w:val="FC783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3CB22CF4"/>
    <w:multiLevelType w:val="multilevel"/>
    <w:tmpl w:val="A4865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3EB73BF5"/>
    <w:multiLevelType w:val="multilevel"/>
    <w:tmpl w:val="ACB08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403D25F7"/>
    <w:multiLevelType w:val="multilevel"/>
    <w:tmpl w:val="39FAB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40E00D7C"/>
    <w:multiLevelType w:val="multilevel"/>
    <w:tmpl w:val="1FBCC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41E11CC8"/>
    <w:multiLevelType w:val="multilevel"/>
    <w:tmpl w:val="CC0C7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42C1341C"/>
    <w:multiLevelType w:val="multilevel"/>
    <w:tmpl w:val="B99C46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>
    <w:nsid w:val="450B0C3A"/>
    <w:multiLevelType w:val="multilevel"/>
    <w:tmpl w:val="90B2A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453D7DDA"/>
    <w:multiLevelType w:val="hybridMultilevel"/>
    <w:tmpl w:val="F3D48C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455D418A"/>
    <w:multiLevelType w:val="multilevel"/>
    <w:tmpl w:val="2ADEC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459A78BB"/>
    <w:multiLevelType w:val="multilevel"/>
    <w:tmpl w:val="BC744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46EA343E"/>
    <w:multiLevelType w:val="multilevel"/>
    <w:tmpl w:val="F1F61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470C5A68"/>
    <w:multiLevelType w:val="hybridMultilevel"/>
    <w:tmpl w:val="1B0882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499F2D21"/>
    <w:multiLevelType w:val="multilevel"/>
    <w:tmpl w:val="1B0C1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49DB19BD"/>
    <w:multiLevelType w:val="multilevel"/>
    <w:tmpl w:val="3DA2DB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0">
    <w:nsid w:val="4C885090"/>
    <w:multiLevelType w:val="hybridMultilevel"/>
    <w:tmpl w:val="C016A59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1">
    <w:nsid w:val="4CE5449E"/>
    <w:multiLevelType w:val="hybridMultilevel"/>
    <w:tmpl w:val="36104D58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2">
    <w:nsid w:val="4F3A1B89"/>
    <w:multiLevelType w:val="hybridMultilevel"/>
    <w:tmpl w:val="0A0839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5024328A"/>
    <w:multiLevelType w:val="multilevel"/>
    <w:tmpl w:val="4CD62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517704D1"/>
    <w:multiLevelType w:val="multilevel"/>
    <w:tmpl w:val="EBBAC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519175E2"/>
    <w:multiLevelType w:val="multilevel"/>
    <w:tmpl w:val="5A54E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52B2443F"/>
    <w:multiLevelType w:val="hybridMultilevel"/>
    <w:tmpl w:val="B2E6C9E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7">
    <w:nsid w:val="53B473A1"/>
    <w:multiLevelType w:val="multilevel"/>
    <w:tmpl w:val="7A9E78C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8">
    <w:nsid w:val="554B5322"/>
    <w:multiLevelType w:val="hybridMultilevel"/>
    <w:tmpl w:val="22187916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9">
    <w:nsid w:val="565534CD"/>
    <w:multiLevelType w:val="hybridMultilevel"/>
    <w:tmpl w:val="CB18D1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56B64A52"/>
    <w:multiLevelType w:val="multilevel"/>
    <w:tmpl w:val="E5326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56C50896"/>
    <w:multiLevelType w:val="multilevel"/>
    <w:tmpl w:val="473E9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57481C3B"/>
    <w:multiLevelType w:val="hybridMultilevel"/>
    <w:tmpl w:val="7F56A2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3">
    <w:nsid w:val="58946C1E"/>
    <w:multiLevelType w:val="multilevel"/>
    <w:tmpl w:val="21622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5C945E55"/>
    <w:multiLevelType w:val="multilevel"/>
    <w:tmpl w:val="4EF80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5D9E4252"/>
    <w:multiLevelType w:val="hybridMultilevel"/>
    <w:tmpl w:val="EF74B3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5F603185"/>
    <w:multiLevelType w:val="hybridMultilevel"/>
    <w:tmpl w:val="29F888D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7">
    <w:nsid w:val="60961DD8"/>
    <w:multiLevelType w:val="multilevel"/>
    <w:tmpl w:val="43E8A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613C0502"/>
    <w:multiLevelType w:val="hybridMultilevel"/>
    <w:tmpl w:val="BF3844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650117BF"/>
    <w:multiLevelType w:val="hybridMultilevel"/>
    <w:tmpl w:val="7C462E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0">
    <w:nsid w:val="68B65F65"/>
    <w:multiLevelType w:val="multilevel"/>
    <w:tmpl w:val="C8006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6C4443BA"/>
    <w:multiLevelType w:val="multilevel"/>
    <w:tmpl w:val="F0349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>
    <w:nsid w:val="6DF40BDB"/>
    <w:multiLevelType w:val="multilevel"/>
    <w:tmpl w:val="1102E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>
    <w:nsid w:val="71B27ACF"/>
    <w:multiLevelType w:val="multilevel"/>
    <w:tmpl w:val="56322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723B073F"/>
    <w:multiLevelType w:val="multilevel"/>
    <w:tmpl w:val="58F41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74762B9E"/>
    <w:multiLevelType w:val="multilevel"/>
    <w:tmpl w:val="129070C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6">
    <w:nsid w:val="78175541"/>
    <w:multiLevelType w:val="hybridMultilevel"/>
    <w:tmpl w:val="BF06C7AC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7">
    <w:nsid w:val="7B9734A3"/>
    <w:multiLevelType w:val="hybridMultilevel"/>
    <w:tmpl w:val="0B8E8A60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8">
    <w:nsid w:val="7C3F4C93"/>
    <w:multiLevelType w:val="multilevel"/>
    <w:tmpl w:val="DEFC2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>
    <w:nsid w:val="7DDA671F"/>
    <w:multiLevelType w:val="hybridMultilevel"/>
    <w:tmpl w:val="B770B7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0">
    <w:nsid w:val="7E5B4D3F"/>
    <w:multiLevelType w:val="multilevel"/>
    <w:tmpl w:val="51FCB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7EEB4306"/>
    <w:multiLevelType w:val="multilevel"/>
    <w:tmpl w:val="E0D4C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6"/>
  </w:num>
  <w:num w:numId="2">
    <w:abstractNumId w:val="75"/>
  </w:num>
  <w:num w:numId="3">
    <w:abstractNumId w:val="31"/>
  </w:num>
  <w:num w:numId="4">
    <w:abstractNumId w:val="4"/>
  </w:num>
  <w:num w:numId="5">
    <w:abstractNumId w:val="20"/>
  </w:num>
  <w:num w:numId="6">
    <w:abstractNumId w:val="57"/>
  </w:num>
  <w:num w:numId="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2"/>
  </w:num>
  <w:num w:numId="11">
    <w:abstractNumId w:val="65"/>
  </w:num>
  <w:num w:numId="12">
    <w:abstractNumId w:val="5"/>
  </w:num>
  <w:num w:numId="13">
    <w:abstractNumId w:val="76"/>
  </w:num>
  <w:num w:numId="14">
    <w:abstractNumId w:val="11"/>
  </w:num>
  <w:num w:numId="15">
    <w:abstractNumId w:val="8"/>
  </w:num>
  <w:num w:numId="16">
    <w:abstractNumId w:val="13"/>
  </w:num>
  <w:num w:numId="17">
    <w:abstractNumId w:val="77"/>
  </w:num>
  <w:num w:numId="18">
    <w:abstractNumId w:val="58"/>
  </w:num>
  <w:num w:numId="19">
    <w:abstractNumId w:val="29"/>
  </w:num>
  <w:num w:numId="20">
    <w:abstractNumId w:val="33"/>
  </w:num>
  <w:num w:numId="21">
    <w:abstractNumId w:val="50"/>
  </w:num>
  <w:num w:numId="22">
    <w:abstractNumId w:val="51"/>
  </w:num>
  <w:num w:numId="23">
    <w:abstractNumId w:val="69"/>
  </w:num>
  <w:num w:numId="24">
    <w:abstractNumId w:val="2"/>
  </w:num>
  <w:num w:numId="25">
    <w:abstractNumId w:val="1"/>
  </w:num>
  <w:num w:numId="26">
    <w:abstractNumId w:val="18"/>
  </w:num>
  <w:num w:numId="27">
    <w:abstractNumId w:val="27"/>
  </w:num>
  <w:num w:numId="28">
    <w:abstractNumId w:val="81"/>
  </w:num>
  <w:num w:numId="29">
    <w:abstractNumId w:val="73"/>
  </w:num>
  <w:num w:numId="30">
    <w:abstractNumId w:val="49"/>
  </w:num>
  <w:num w:numId="31">
    <w:abstractNumId w:val="35"/>
  </w:num>
  <w:num w:numId="32">
    <w:abstractNumId w:val="46"/>
  </w:num>
  <w:num w:numId="33">
    <w:abstractNumId w:val="37"/>
  </w:num>
  <w:num w:numId="34">
    <w:abstractNumId w:val="53"/>
  </w:num>
  <w:num w:numId="35">
    <w:abstractNumId w:val="40"/>
  </w:num>
  <w:num w:numId="36">
    <w:abstractNumId w:val="21"/>
  </w:num>
  <w:num w:numId="37">
    <w:abstractNumId w:val="78"/>
  </w:num>
  <w:num w:numId="38">
    <w:abstractNumId w:val="19"/>
  </w:num>
  <w:num w:numId="39">
    <w:abstractNumId w:val="41"/>
  </w:num>
  <w:num w:numId="40">
    <w:abstractNumId w:val="10"/>
  </w:num>
  <w:num w:numId="41">
    <w:abstractNumId w:val="48"/>
  </w:num>
  <w:num w:numId="42">
    <w:abstractNumId w:val="16"/>
  </w:num>
  <w:num w:numId="43">
    <w:abstractNumId w:val="28"/>
  </w:num>
  <w:num w:numId="44">
    <w:abstractNumId w:val="36"/>
  </w:num>
  <w:num w:numId="45">
    <w:abstractNumId w:val="44"/>
  </w:num>
  <w:num w:numId="46">
    <w:abstractNumId w:val="72"/>
  </w:num>
  <w:num w:numId="47">
    <w:abstractNumId w:val="12"/>
  </w:num>
  <w:num w:numId="48">
    <w:abstractNumId w:val="64"/>
  </w:num>
  <w:num w:numId="49">
    <w:abstractNumId w:val="55"/>
  </w:num>
  <w:num w:numId="50">
    <w:abstractNumId w:val="43"/>
  </w:num>
  <w:num w:numId="51">
    <w:abstractNumId w:val="68"/>
  </w:num>
  <w:num w:numId="52">
    <w:abstractNumId w:val="26"/>
  </w:num>
  <w:num w:numId="53">
    <w:abstractNumId w:val="52"/>
  </w:num>
  <w:num w:numId="54">
    <w:abstractNumId w:val="6"/>
  </w:num>
  <w:num w:numId="55">
    <w:abstractNumId w:val="59"/>
  </w:num>
  <w:num w:numId="56">
    <w:abstractNumId w:val="34"/>
  </w:num>
  <w:num w:numId="57">
    <w:abstractNumId w:val="47"/>
  </w:num>
  <w:num w:numId="58">
    <w:abstractNumId w:val="45"/>
  </w:num>
  <w:num w:numId="59">
    <w:abstractNumId w:val="74"/>
  </w:num>
  <w:num w:numId="60">
    <w:abstractNumId w:val="80"/>
  </w:num>
  <w:num w:numId="61">
    <w:abstractNumId w:val="25"/>
  </w:num>
  <w:num w:numId="62">
    <w:abstractNumId w:val="22"/>
  </w:num>
  <w:num w:numId="63">
    <w:abstractNumId w:val="42"/>
  </w:num>
  <w:num w:numId="64">
    <w:abstractNumId w:val="24"/>
  </w:num>
  <w:num w:numId="65">
    <w:abstractNumId w:val="32"/>
  </w:num>
  <w:num w:numId="66">
    <w:abstractNumId w:val="30"/>
  </w:num>
  <w:num w:numId="67">
    <w:abstractNumId w:val="23"/>
  </w:num>
  <w:num w:numId="68">
    <w:abstractNumId w:val="7"/>
  </w:num>
  <w:num w:numId="69">
    <w:abstractNumId w:val="63"/>
  </w:num>
  <w:num w:numId="70">
    <w:abstractNumId w:val="71"/>
  </w:num>
  <w:num w:numId="71">
    <w:abstractNumId w:val="14"/>
  </w:num>
  <w:num w:numId="72">
    <w:abstractNumId w:val="38"/>
  </w:num>
  <w:num w:numId="73">
    <w:abstractNumId w:val="54"/>
  </w:num>
  <w:num w:numId="74">
    <w:abstractNumId w:val="67"/>
  </w:num>
  <w:num w:numId="75">
    <w:abstractNumId w:val="9"/>
  </w:num>
  <w:num w:numId="76">
    <w:abstractNumId w:val="70"/>
  </w:num>
  <w:num w:numId="77">
    <w:abstractNumId w:val="3"/>
  </w:num>
  <w:num w:numId="78">
    <w:abstractNumId w:val="60"/>
  </w:num>
  <w:num w:numId="79">
    <w:abstractNumId w:val="39"/>
  </w:num>
  <w:num w:numId="80">
    <w:abstractNumId w:val="61"/>
  </w:num>
  <w:num w:numId="81">
    <w:abstractNumId w:val="0"/>
    <w:lvlOverride w:ilvl="0">
      <w:lvl w:ilvl="0">
        <w:numFmt w:val="bullet"/>
        <w:lvlText w:val="•"/>
        <w:legacy w:legacy="1" w:legacySpace="0" w:legacyIndent="278"/>
        <w:lvlJc w:val="left"/>
        <w:rPr>
          <w:rFonts w:ascii="Times New Roman" w:hAnsi="Times New Roman" w:hint="default"/>
        </w:rPr>
      </w:lvl>
    </w:lvlOverride>
  </w:num>
  <w:num w:numId="82">
    <w:abstractNumId w:val="17"/>
  </w:num>
  <w:num w:numId="83">
    <w:abstractNumId w:val="66"/>
  </w:num>
  <w:numIdMacAtCleanup w:val="8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E7A77"/>
    <w:rsid w:val="000665B5"/>
    <w:rsid w:val="00070D23"/>
    <w:rsid w:val="00093C62"/>
    <w:rsid w:val="0009649F"/>
    <w:rsid w:val="000D3E8A"/>
    <w:rsid w:val="00105F9D"/>
    <w:rsid w:val="00110EDE"/>
    <w:rsid w:val="001830CD"/>
    <w:rsid w:val="00190E31"/>
    <w:rsid w:val="001D547B"/>
    <w:rsid w:val="001D72A2"/>
    <w:rsid w:val="001F389A"/>
    <w:rsid w:val="002026FA"/>
    <w:rsid w:val="00211EC3"/>
    <w:rsid w:val="002236EF"/>
    <w:rsid w:val="00233CCC"/>
    <w:rsid w:val="0023665D"/>
    <w:rsid w:val="002411D1"/>
    <w:rsid w:val="00264413"/>
    <w:rsid w:val="002B507B"/>
    <w:rsid w:val="002D5891"/>
    <w:rsid w:val="002E1C25"/>
    <w:rsid w:val="002E6DDF"/>
    <w:rsid w:val="00322B30"/>
    <w:rsid w:val="003477B0"/>
    <w:rsid w:val="00356D72"/>
    <w:rsid w:val="003760DF"/>
    <w:rsid w:val="003A0535"/>
    <w:rsid w:val="003D2F94"/>
    <w:rsid w:val="00436068"/>
    <w:rsid w:val="00444F57"/>
    <w:rsid w:val="00447F01"/>
    <w:rsid w:val="00461C21"/>
    <w:rsid w:val="00463312"/>
    <w:rsid w:val="004A617B"/>
    <w:rsid w:val="00523D8A"/>
    <w:rsid w:val="00565233"/>
    <w:rsid w:val="005918A8"/>
    <w:rsid w:val="005D63CA"/>
    <w:rsid w:val="005E7A77"/>
    <w:rsid w:val="005F74EC"/>
    <w:rsid w:val="00650CBF"/>
    <w:rsid w:val="00696C6D"/>
    <w:rsid w:val="006E0A47"/>
    <w:rsid w:val="006E6C65"/>
    <w:rsid w:val="007028C0"/>
    <w:rsid w:val="00760541"/>
    <w:rsid w:val="00760954"/>
    <w:rsid w:val="007950D0"/>
    <w:rsid w:val="00817CB9"/>
    <w:rsid w:val="00840AE9"/>
    <w:rsid w:val="00896A1B"/>
    <w:rsid w:val="008A36F8"/>
    <w:rsid w:val="00912254"/>
    <w:rsid w:val="00914193"/>
    <w:rsid w:val="0093136E"/>
    <w:rsid w:val="00950B1D"/>
    <w:rsid w:val="009C0517"/>
    <w:rsid w:val="00A421B1"/>
    <w:rsid w:val="00A71405"/>
    <w:rsid w:val="00AA3CB0"/>
    <w:rsid w:val="00AB243D"/>
    <w:rsid w:val="00B27EB1"/>
    <w:rsid w:val="00B44851"/>
    <w:rsid w:val="00B7636C"/>
    <w:rsid w:val="00B955A1"/>
    <w:rsid w:val="00BE5477"/>
    <w:rsid w:val="00C52783"/>
    <w:rsid w:val="00C56802"/>
    <w:rsid w:val="00C71286"/>
    <w:rsid w:val="00C96968"/>
    <w:rsid w:val="00CA787F"/>
    <w:rsid w:val="00CD065E"/>
    <w:rsid w:val="00D46D59"/>
    <w:rsid w:val="00D600C7"/>
    <w:rsid w:val="00D64AD3"/>
    <w:rsid w:val="00DF63BB"/>
    <w:rsid w:val="00E122B0"/>
    <w:rsid w:val="00E55EF5"/>
    <w:rsid w:val="00E9256A"/>
    <w:rsid w:val="00ED6EB0"/>
    <w:rsid w:val="00EF6B97"/>
    <w:rsid w:val="00F05968"/>
    <w:rsid w:val="00FC0BD3"/>
    <w:rsid w:val="00FC282D"/>
    <w:rsid w:val="00FF62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6D59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09649F"/>
    <w:pPr>
      <w:spacing w:before="100" w:beforeAutospacing="1" w:after="100" w:afterAutospacing="1" w:line="240" w:lineRule="auto"/>
      <w:jc w:val="center"/>
      <w:outlineLvl w:val="0"/>
    </w:pPr>
    <w:rPr>
      <w:rFonts w:ascii="Courier" w:eastAsia="Times New Roman" w:hAnsi="Courier"/>
      <w:b/>
      <w:bCs/>
      <w:color w:val="FF0000"/>
      <w:kern w:val="36"/>
      <w:sz w:val="26"/>
      <w:szCs w:val="26"/>
      <w:lang w:eastAsia="ru-RU"/>
    </w:rPr>
  </w:style>
  <w:style w:type="paragraph" w:styleId="Heading2">
    <w:name w:val="heading 2"/>
    <w:basedOn w:val="Normal"/>
    <w:link w:val="Heading2Char"/>
    <w:uiPriority w:val="99"/>
    <w:qFormat/>
    <w:rsid w:val="0009649F"/>
    <w:pPr>
      <w:spacing w:before="100" w:beforeAutospacing="1" w:after="100" w:afterAutospacing="1" w:line="240" w:lineRule="auto"/>
      <w:jc w:val="center"/>
      <w:outlineLvl w:val="1"/>
    </w:pPr>
    <w:rPr>
      <w:rFonts w:ascii="Courier" w:eastAsia="Times New Roman" w:hAnsi="Courier"/>
      <w:b/>
      <w:bCs/>
      <w:color w:val="000000"/>
      <w:sz w:val="33"/>
      <w:szCs w:val="33"/>
      <w:lang w:eastAsia="ru-RU"/>
    </w:rPr>
  </w:style>
  <w:style w:type="paragraph" w:styleId="Heading3">
    <w:name w:val="heading 3"/>
    <w:basedOn w:val="Normal"/>
    <w:link w:val="Heading3Char"/>
    <w:uiPriority w:val="99"/>
    <w:qFormat/>
    <w:rsid w:val="0009649F"/>
    <w:pPr>
      <w:spacing w:before="100" w:beforeAutospacing="1" w:after="100" w:afterAutospacing="1" w:line="240" w:lineRule="auto"/>
      <w:jc w:val="center"/>
      <w:outlineLvl w:val="2"/>
    </w:pPr>
    <w:rPr>
      <w:rFonts w:ascii="Times New Roman" w:eastAsia="Times New Roman" w:hAnsi="Times New Roman"/>
      <w:b/>
      <w:bCs/>
      <w:color w:val="FF0000"/>
      <w:sz w:val="26"/>
      <w:szCs w:val="26"/>
      <w:lang w:eastAsia="ru-RU"/>
    </w:rPr>
  </w:style>
  <w:style w:type="paragraph" w:styleId="Heading4">
    <w:name w:val="heading 4"/>
    <w:basedOn w:val="Normal"/>
    <w:link w:val="Heading4Char"/>
    <w:uiPriority w:val="99"/>
    <w:qFormat/>
    <w:rsid w:val="0009649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9649F"/>
    <w:rPr>
      <w:rFonts w:ascii="Courier" w:hAnsi="Courier" w:cs="Times New Roman"/>
      <w:b/>
      <w:bCs/>
      <w:color w:val="FF0000"/>
      <w:kern w:val="36"/>
      <w:sz w:val="26"/>
      <w:szCs w:val="26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09649F"/>
    <w:rPr>
      <w:rFonts w:ascii="Courier" w:hAnsi="Courier" w:cs="Times New Roman"/>
      <w:b/>
      <w:bCs/>
      <w:color w:val="000000"/>
      <w:sz w:val="33"/>
      <w:szCs w:val="33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09649F"/>
    <w:rPr>
      <w:rFonts w:ascii="Times New Roman" w:hAnsi="Times New Roman" w:cs="Times New Roman"/>
      <w:b/>
      <w:bCs/>
      <w:color w:val="FF0000"/>
      <w:sz w:val="26"/>
      <w:szCs w:val="26"/>
      <w:lang w:eastAsia="ru-RU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09649F"/>
    <w:rPr>
      <w:rFonts w:ascii="Times New Roman" w:hAnsi="Times New Roman" w:cs="Times New Roman"/>
      <w:b/>
      <w:bCs/>
      <w:color w:val="000000"/>
      <w:sz w:val="26"/>
      <w:szCs w:val="26"/>
      <w:lang w:eastAsia="ru-RU"/>
    </w:rPr>
  </w:style>
  <w:style w:type="paragraph" w:styleId="NormalWeb">
    <w:name w:val="Normal (Web)"/>
    <w:basedOn w:val="Normal"/>
    <w:uiPriority w:val="99"/>
    <w:rsid w:val="00650CB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650CBF"/>
    <w:rPr>
      <w:rFonts w:cs="Times New Roman"/>
      <w:b/>
      <w:bCs/>
    </w:rPr>
  </w:style>
  <w:style w:type="paragraph" w:customStyle="1" w:styleId="Default">
    <w:name w:val="Default"/>
    <w:uiPriority w:val="99"/>
    <w:rsid w:val="003A053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1">
    <w:name w:val="Абзац списка1"/>
    <w:basedOn w:val="Normal"/>
    <w:uiPriority w:val="99"/>
    <w:semiHidden/>
    <w:rsid w:val="001830CD"/>
    <w:pPr>
      <w:ind w:left="720"/>
      <w:contextualSpacing/>
    </w:pPr>
    <w:rPr>
      <w:rFonts w:eastAsia="Times New Roman"/>
    </w:rPr>
  </w:style>
  <w:style w:type="paragraph" w:styleId="ListParagraph">
    <w:name w:val="List Paragraph"/>
    <w:basedOn w:val="Normal"/>
    <w:uiPriority w:val="99"/>
    <w:qFormat/>
    <w:rsid w:val="001830CD"/>
    <w:pPr>
      <w:ind w:left="720"/>
      <w:contextualSpacing/>
    </w:pPr>
  </w:style>
  <w:style w:type="paragraph" w:customStyle="1" w:styleId="ParagraphStyle">
    <w:name w:val="Paragraph Style"/>
    <w:uiPriority w:val="99"/>
    <w:rsid w:val="00B955A1"/>
    <w:pPr>
      <w:autoSpaceDE w:val="0"/>
      <w:autoSpaceDN w:val="0"/>
      <w:adjustRightInd w:val="0"/>
    </w:pPr>
    <w:rPr>
      <w:rFonts w:ascii="Arial" w:eastAsia="Times New Roman" w:hAnsi="Arial"/>
      <w:sz w:val="24"/>
      <w:szCs w:val="24"/>
    </w:rPr>
  </w:style>
  <w:style w:type="character" w:styleId="Hyperlink">
    <w:name w:val="Hyperlink"/>
    <w:basedOn w:val="DefaultParagraphFont"/>
    <w:uiPriority w:val="99"/>
    <w:semiHidden/>
    <w:rsid w:val="0009649F"/>
    <w:rPr>
      <w:rFonts w:ascii="Courier" w:hAnsi="Courier" w:cs="Times New Roman"/>
      <w:color w:val="FF0000"/>
      <w:sz w:val="23"/>
      <w:szCs w:val="23"/>
      <w:u w:val="none"/>
      <w:effect w:val="none"/>
    </w:rPr>
  </w:style>
  <w:style w:type="paragraph" w:customStyle="1" w:styleId="p">
    <w:name w:val="p"/>
    <w:basedOn w:val="Normal"/>
    <w:uiPriority w:val="99"/>
    <w:rsid w:val="0009649F"/>
    <w:pPr>
      <w:spacing w:before="100" w:beforeAutospacing="1" w:after="100" w:afterAutospacing="1" w:line="240" w:lineRule="auto"/>
    </w:pPr>
    <w:rPr>
      <w:rFonts w:ascii="Times" w:eastAsia="Times New Roman" w:hAnsi="Times"/>
      <w:vanish/>
      <w:color w:val="000000"/>
      <w:sz w:val="24"/>
      <w:szCs w:val="24"/>
      <w:lang w:eastAsia="ru-RU"/>
    </w:rPr>
  </w:style>
  <w:style w:type="paragraph" w:customStyle="1" w:styleId="Centered">
    <w:name w:val="Centered"/>
    <w:uiPriority w:val="99"/>
    <w:rsid w:val="00E122B0"/>
    <w:pPr>
      <w:autoSpaceDE w:val="0"/>
      <w:autoSpaceDN w:val="0"/>
      <w:adjustRightInd w:val="0"/>
      <w:jc w:val="center"/>
    </w:pPr>
    <w:rPr>
      <w:rFonts w:ascii="Arial" w:hAnsi="Arial"/>
      <w:sz w:val="24"/>
      <w:szCs w:val="24"/>
    </w:rPr>
  </w:style>
  <w:style w:type="character" w:customStyle="1" w:styleId="Normaltext">
    <w:name w:val="Normal text"/>
    <w:uiPriority w:val="99"/>
    <w:rsid w:val="00E122B0"/>
    <w:rPr>
      <w:color w:val="000000"/>
      <w:sz w:val="20"/>
    </w:rPr>
  </w:style>
  <w:style w:type="character" w:customStyle="1" w:styleId="Heading">
    <w:name w:val="Heading"/>
    <w:uiPriority w:val="99"/>
    <w:rsid w:val="00E122B0"/>
    <w:rPr>
      <w:b/>
      <w:color w:val="0000FF"/>
      <w:sz w:val="20"/>
    </w:rPr>
  </w:style>
  <w:style w:type="character" w:customStyle="1" w:styleId="Subheading">
    <w:name w:val="Subheading"/>
    <w:uiPriority w:val="99"/>
    <w:rsid w:val="00E122B0"/>
    <w:rPr>
      <w:b/>
      <w:color w:val="000080"/>
      <w:sz w:val="20"/>
    </w:rPr>
  </w:style>
  <w:style w:type="character" w:customStyle="1" w:styleId="Keywords">
    <w:name w:val="Keywords"/>
    <w:uiPriority w:val="99"/>
    <w:rsid w:val="00E122B0"/>
    <w:rPr>
      <w:i/>
      <w:color w:val="800000"/>
      <w:sz w:val="20"/>
    </w:rPr>
  </w:style>
  <w:style w:type="character" w:customStyle="1" w:styleId="Jump1">
    <w:name w:val="Jump 1"/>
    <w:uiPriority w:val="99"/>
    <w:rsid w:val="00E122B0"/>
    <w:rPr>
      <w:color w:val="008000"/>
      <w:sz w:val="20"/>
      <w:u w:val="single"/>
    </w:rPr>
  </w:style>
  <w:style w:type="character" w:customStyle="1" w:styleId="Jump2">
    <w:name w:val="Jump 2"/>
    <w:uiPriority w:val="99"/>
    <w:rsid w:val="00E122B0"/>
    <w:rPr>
      <w:color w:val="008000"/>
      <w:sz w:val="20"/>
      <w:u w:val="single"/>
    </w:rPr>
  </w:style>
  <w:style w:type="character" w:customStyle="1" w:styleId="apple-converted-space">
    <w:name w:val="apple-converted-space"/>
    <w:basedOn w:val="DefaultParagraphFont"/>
    <w:uiPriority w:val="99"/>
    <w:rsid w:val="00C9696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FC0BD3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912254"/>
    <w:rPr>
      <w:rFonts w:cs="Times New Roman"/>
      <w:lang w:eastAsia="en-US"/>
    </w:rPr>
  </w:style>
  <w:style w:type="character" w:styleId="PageNumber">
    <w:name w:val="page number"/>
    <w:basedOn w:val="DefaultParagraphFont"/>
    <w:uiPriority w:val="99"/>
    <w:rsid w:val="00FC0BD3"/>
    <w:rPr>
      <w:rFonts w:cs="Times New Roman"/>
    </w:rPr>
  </w:style>
  <w:style w:type="table" w:styleId="TableGrid">
    <w:name w:val="Table Grid"/>
    <w:basedOn w:val="TableNormal"/>
    <w:uiPriority w:val="99"/>
    <w:locked/>
    <w:rsid w:val="00190E31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9378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378634">
          <w:marLeft w:val="0"/>
          <w:marRight w:val="0"/>
          <w:marTop w:val="0"/>
          <w:marBottom w:val="164"/>
          <w:divBdr>
            <w:top w:val="single" w:sz="6" w:space="12" w:color="DFDFDF"/>
            <w:left w:val="single" w:sz="6" w:space="0" w:color="DFDFDF"/>
            <w:bottom w:val="single" w:sz="6" w:space="12" w:color="DFDFDF"/>
            <w:right w:val="single" w:sz="6" w:space="0" w:color="DFDFDF"/>
          </w:divBdr>
          <w:divsChild>
            <w:div w:id="145937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7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37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378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378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378570"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378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37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7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145937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37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378571">
                              <w:marLeft w:val="-850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378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378560">
                                      <w:marLeft w:val="8509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378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9378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9378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378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8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8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8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37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7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7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7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7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7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378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37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7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7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7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7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7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378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8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8604">
      <w:marLeft w:val="0"/>
      <w:marRight w:val="0"/>
      <w:marTop w:val="0"/>
      <w:marBottom w:val="98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37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7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378594">
                      <w:marLeft w:val="0"/>
                      <w:marRight w:val="441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378573">
                          <w:marLeft w:val="0"/>
                          <w:marRight w:val="0"/>
                          <w:marTop w:val="0"/>
                          <w:marBottom w:val="262"/>
                          <w:divBdr>
                            <w:top w:val="none" w:sz="0" w:space="0" w:color="auto"/>
                            <w:left w:val="single" w:sz="36" w:space="12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378576">
                          <w:marLeft w:val="0"/>
                          <w:marRight w:val="0"/>
                          <w:marTop w:val="0"/>
                          <w:marBottom w:val="262"/>
                          <w:divBdr>
                            <w:top w:val="none" w:sz="0" w:space="0" w:color="auto"/>
                            <w:left w:val="single" w:sz="36" w:space="12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378584">
                          <w:marLeft w:val="0"/>
                          <w:marRight w:val="0"/>
                          <w:marTop w:val="0"/>
                          <w:marBottom w:val="262"/>
                          <w:divBdr>
                            <w:top w:val="none" w:sz="0" w:space="0" w:color="auto"/>
                            <w:left w:val="single" w:sz="36" w:space="12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378585">
                          <w:marLeft w:val="0"/>
                          <w:marRight w:val="0"/>
                          <w:marTop w:val="0"/>
                          <w:marBottom w:val="262"/>
                          <w:divBdr>
                            <w:top w:val="none" w:sz="0" w:space="0" w:color="auto"/>
                            <w:left w:val="single" w:sz="36" w:space="12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378586">
                          <w:marLeft w:val="0"/>
                          <w:marRight w:val="0"/>
                          <w:marTop w:val="0"/>
                          <w:marBottom w:val="262"/>
                          <w:divBdr>
                            <w:top w:val="none" w:sz="0" w:space="0" w:color="auto"/>
                            <w:left w:val="single" w:sz="36" w:space="12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378587">
                          <w:marLeft w:val="0"/>
                          <w:marRight w:val="0"/>
                          <w:marTop w:val="0"/>
                          <w:marBottom w:val="262"/>
                          <w:divBdr>
                            <w:top w:val="none" w:sz="0" w:space="0" w:color="auto"/>
                            <w:left w:val="single" w:sz="36" w:space="12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378589">
                          <w:marLeft w:val="0"/>
                          <w:marRight w:val="0"/>
                          <w:marTop w:val="0"/>
                          <w:marBottom w:val="262"/>
                          <w:divBdr>
                            <w:top w:val="none" w:sz="0" w:space="0" w:color="auto"/>
                            <w:left w:val="single" w:sz="36" w:space="12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378591">
                          <w:marLeft w:val="0"/>
                          <w:marRight w:val="0"/>
                          <w:marTop w:val="0"/>
                          <w:marBottom w:val="262"/>
                          <w:divBdr>
                            <w:top w:val="none" w:sz="0" w:space="0" w:color="auto"/>
                            <w:left w:val="single" w:sz="36" w:space="12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378599">
                          <w:marLeft w:val="0"/>
                          <w:marRight w:val="0"/>
                          <w:marTop w:val="0"/>
                          <w:marBottom w:val="262"/>
                          <w:divBdr>
                            <w:top w:val="none" w:sz="0" w:space="0" w:color="auto"/>
                            <w:left w:val="single" w:sz="36" w:space="12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378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378605">
                          <w:marLeft w:val="0"/>
                          <w:marRight w:val="0"/>
                          <w:marTop w:val="0"/>
                          <w:marBottom w:val="262"/>
                          <w:divBdr>
                            <w:top w:val="none" w:sz="0" w:space="0" w:color="auto"/>
                            <w:left w:val="single" w:sz="36" w:space="12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378606">
                          <w:marLeft w:val="0"/>
                          <w:marRight w:val="0"/>
                          <w:marTop w:val="0"/>
                          <w:marBottom w:val="262"/>
                          <w:divBdr>
                            <w:top w:val="none" w:sz="0" w:space="0" w:color="auto"/>
                            <w:left w:val="single" w:sz="36" w:space="12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378612">
                          <w:marLeft w:val="0"/>
                          <w:marRight w:val="0"/>
                          <w:marTop w:val="0"/>
                          <w:marBottom w:val="262"/>
                          <w:divBdr>
                            <w:top w:val="none" w:sz="0" w:space="0" w:color="auto"/>
                            <w:left w:val="single" w:sz="36" w:space="12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378613">
                          <w:marLeft w:val="0"/>
                          <w:marRight w:val="0"/>
                          <w:marTop w:val="0"/>
                          <w:marBottom w:val="262"/>
                          <w:divBdr>
                            <w:top w:val="none" w:sz="0" w:space="0" w:color="auto"/>
                            <w:left w:val="single" w:sz="36" w:space="12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378614">
                          <w:marLeft w:val="0"/>
                          <w:marRight w:val="0"/>
                          <w:marTop w:val="0"/>
                          <w:marBottom w:val="262"/>
                          <w:divBdr>
                            <w:top w:val="none" w:sz="0" w:space="0" w:color="auto"/>
                            <w:left w:val="single" w:sz="36" w:space="12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378615">
                          <w:marLeft w:val="0"/>
                          <w:marRight w:val="0"/>
                          <w:marTop w:val="0"/>
                          <w:marBottom w:val="262"/>
                          <w:divBdr>
                            <w:top w:val="none" w:sz="0" w:space="0" w:color="auto"/>
                            <w:left w:val="single" w:sz="36" w:space="12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378616">
                          <w:marLeft w:val="0"/>
                          <w:marRight w:val="0"/>
                          <w:marTop w:val="0"/>
                          <w:marBottom w:val="262"/>
                          <w:divBdr>
                            <w:top w:val="none" w:sz="0" w:space="0" w:color="auto"/>
                            <w:left w:val="single" w:sz="36" w:space="12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378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8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8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8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37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7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7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7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7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7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7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7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378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378625">
          <w:marLeft w:val="0"/>
          <w:marRight w:val="0"/>
          <w:marTop w:val="0"/>
          <w:marBottom w:val="164"/>
          <w:divBdr>
            <w:top w:val="single" w:sz="6" w:space="12" w:color="DFDFDF"/>
            <w:left w:val="single" w:sz="6" w:space="0" w:color="DFDFDF"/>
            <w:bottom w:val="single" w:sz="6" w:space="12" w:color="DFDFDF"/>
            <w:right w:val="single" w:sz="6" w:space="0" w:color="DFDFDF"/>
          </w:divBdr>
          <w:divsChild>
            <w:div w:id="145937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7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37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378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378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378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37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8567">
              <w:marLeft w:val="441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78638">
                  <w:marLeft w:val="0"/>
                  <w:marRight w:val="0"/>
                  <w:marTop w:val="0"/>
                  <w:marBottom w:val="16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37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378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footer" Target="footer1.xml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http://logoped.ru/images/ponini01b_prv.jpg" TargetMode="External"/><Relationship Id="rId128" Type="http://schemas.openxmlformats.org/officeDocument/2006/relationships/image" Target="media/image115.jpe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13" Type="http://schemas.openxmlformats.org/officeDocument/2006/relationships/image" Target="media/image107.png"/><Relationship Id="rId118" Type="http://schemas.openxmlformats.org/officeDocument/2006/relationships/hyperlink" Target="http://logoped.ru/images/ponini01a.jpg" TargetMode="External"/><Relationship Id="rId126" Type="http://schemas.openxmlformats.org/officeDocument/2006/relationships/image" Target="http://logoped.ru/images/ponini01c_prv.jpg" TargetMode="External"/><Relationship Id="rId134" Type="http://schemas.openxmlformats.org/officeDocument/2006/relationships/footer" Target="footer2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hyperlink" Target="http://logoped.ru/images/ponini01b.jp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16" Type="http://schemas.openxmlformats.org/officeDocument/2006/relationships/image" Target="media/image110.png"/><Relationship Id="rId124" Type="http://schemas.openxmlformats.org/officeDocument/2006/relationships/hyperlink" Target="http://logoped.ru/images/ponini01c.jpg" TargetMode="External"/><Relationship Id="rId129" Type="http://schemas.openxmlformats.org/officeDocument/2006/relationships/image" Target="http://logoped.ru/images/ponini01d_prv.jpg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png"/><Relationship Id="rId132" Type="http://schemas.openxmlformats.org/officeDocument/2006/relationships/image" Target="http://logoped.ru/images/ponini01e_prv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image" Target="media/image108.png"/><Relationship Id="rId119" Type="http://schemas.openxmlformats.org/officeDocument/2006/relationships/image" Target="media/image112.jpeg"/><Relationship Id="rId127" Type="http://schemas.openxmlformats.org/officeDocument/2006/relationships/hyperlink" Target="http://logoped.ru/images/ponini01d.jpg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3.jpeg"/><Relationship Id="rId130" Type="http://schemas.openxmlformats.org/officeDocument/2006/relationships/hyperlink" Target="http://logoped.ru/images/ponini01e.jpg" TargetMode="External"/><Relationship Id="rId13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http://logoped.ru/images/ponini01a_prv.jpg" TargetMode="External"/><Relationship Id="rId125" Type="http://schemas.openxmlformats.org/officeDocument/2006/relationships/image" Target="media/image114.jpeg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16.jpeg"/><Relationship Id="rId136" Type="http://schemas.openxmlformats.org/officeDocument/2006/relationships/theme" Target="theme/theme1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1863</TotalTime>
  <Pages>57</Pages>
  <Words>18196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Admin</cp:lastModifiedBy>
  <cp:revision>12</cp:revision>
  <cp:lastPrinted>2017-05-12T05:41:00Z</cp:lastPrinted>
  <dcterms:created xsi:type="dcterms:W3CDTF">2016-02-25T10:24:00Z</dcterms:created>
  <dcterms:modified xsi:type="dcterms:W3CDTF">2017-05-12T05:48:00Z</dcterms:modified>
</cp:coreProperties>
</file>